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9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Huvudrubrik och underrubrik"/>
      </w:tblPr>
      <w:tblGrid>
        <w:gridCol w:w="9995"/>
      </w:tblGrid>
      <w:tr w:rsidR="00AE551E" w:rsidRPr="00344F84" w14:paraId="5CA4E94A" w14:textId="77777777" w:rsidTr="00160323">
        <w:trPr>
          <w:trHeight w:val="3515"/>
        </w:trPr>
        <w:tc>
          <w:tcPr>
            <w:tcW w:w="9995" w:type="dxa"/>
            <w:vAlign w:val="bottom"/>
          </w:tcPr>
          <w:p w14:paraId="6FCE6927" w14:textId="4BC44E93" w:rsidR="00AE551E" w:rsidRPr="00344F84" w:rsidRDefault="00344F84" w:rsidP="00AE551E">
            <w:pPr>
              <w:pStyle w:val="Framsida-Huvudrubrik"/>
              <w:rPr>
                <w:rFonts w:eastAsiaTheme="majorEastAsia"/>
              </w:rPr>
            </w:pPr>
            <w:r>
              <w:rPr>
                <w:rFonts w:eastAsiaTheme="majorEastAsia"/>
              </w:rPr>
              <w:t>Råvattenflöde till Karlskrona VV</w:t>
            </w:r>
          </w:p>
        </w:tc>
      </w:tr>
      <w:tr w:rsidR="00AE551E" w:rsidRPr="00344F84" w14:paraId="559BA4A3" w14:textId="77777777" w:rsidTr="00160323">
        <w:trPr>
          <w:trHeight w:val="907"/>
        </w:trPr>
        <w:tc>
          <w:tcPr>
            <w:tcW w:w="9995" w:type="dxa"/>
          </w:tcPr>
          <w:p w14:paraId="3D9699EB" w14:textId="49031AA7" w:rsidR="00AE551E" w:rsidRPr="00344F84" w:rsidRDefault="00344F84" w:rsidP="00AE551E">
            <w:pPr>
              <w:pStyle w:val="Framsida-Underrubrik"/>
            </w:pPr>
            <w:r>
              <w:t>Reglering av vattensystem från sjön Törn till Karlskrona VV</w:t>
            </w:r>
          </w:p>
        </w:tc>
      </w:tr>
    </w:tbl>
    <w:p w14:paraId="4F07DA01" w14:textId="77777777" w:rsidR="0036598F" w:rsidRPr="00344F84" w:rsidRDefault="0036598F" w:rsidP="00AE551E">
      <w:pPr>
        <w:spacing w:after="0" w:line="240" w:lineRule="auto"/>
        <w:rPr>
          <w:sz w:val="2"/>
          <w:szCs w:val="2"/>
        </w:rPr>
      </w:pPr>
    </w:p>
    <w:p w14:paraId="7B433B91" w14:textId="77777777" w:rsidR="00925D54" w:rsidRPr="00344F84" w:rsidRDefault="00925D54" w:rsidP="00925D54">
      <w:pPr>
        <w:spacing w:after="0" w:line="240" w:lineRule="auto"/>
        <w:rPr>
          <w:sz w:val="2"/>
          <w:szCs w:val="2"/>
        </w:rPr>
      </w:pPr>
      <w:r w:rsidRPr="00344F84">
        <w:rPr>
          <w:sz w:val="2"/>
          <w:szCs w:val="2"/>
        </w:rPr>
        <w:br w:type="page"/>
      </w:r>
    </w:p>
    <w:p w14:paraId="5D511665" w14:textId="77777777" w:rsidR="0036598F" w:rsidRPr="00344F84" w:rsidRDefault="0036598F" w:rsidP="0036598F">
      <w:pPr>
        <w:rPr>
          <w:sz w:val="2"/>
          <w:szCs w:val="2"/>
        </w:rPr>
      </w:pPr>
    </w:p>
    <w:p w14:paraId="0AD5101D" w14:textId="77777777" w:rsidR="00AE551E" w:rsidRPr="00344F84" w:rsidRDefault="00AE551E" w:rsidP="0036598F">
      <w:pPr>
        <w:ind w:firstLine="720"/>
        <w:rPr>
          <w:sz w:val="2"/>
          <w:szCs w:val="2"/>
        </w:rPr>
      </w:pPr>
    </w:p>
    <w:p w14:paraId="04029AA8" w14:textId="48C32797" w:rsidR="00420A66" w:rsidRPr="00344F84" w:rsidRDefault="00420A66" w:rsidP="00B472C5">
      <w:pPr>
        <w:pStyle w:val="Innehllsfrteckningsrubrik"/>
      </w:pPr>
    </w:p>
    <w:p w14:paraId="72F3D9FF" w14:textId="77777777" w:rsidR="00420A66" w:rsidRPr="00344F84" w:rsidRDefault="00420A66">
      <w:pPr>
        <w:spacing w:after="280" w:line="264" w:lineRule="atLeast"/>
        <w:rPr>
          <w:rFonts w:eastAsiaTheme="majorEastAsia"/>
        </w:rPr>
      </w:pPr>
      <w:r w:rsidRPr="00344F84">
        <w:br w:type="page"/>
      </w:r>
    </w:p>
    <w:p w14:paraId="0FFF09F8" w14:textId="08D26EFF" w:rsidR="004A5A44" w:rsidRPr="00344F84" w:rsidRDefault="00A57C9B" w:rsidP="00BF1DE5">
      <w:pPr>
        <w:pStyle w:val="Rubrik1"/>
        <w:rPr>
          <w:shd w:val="clear" w:color="auto" w:fill="FFFFFF"/>
        </w:rPr>
      </w:pPr>
      <w:r>
        <w:rPr>
          <w:shd w:val="clear" w:color="auto" w:fill="FFFFFF"/>
        </w:rPr>
        <w:lastRenderedPageBreak/>
        <w:t>Magasin</w:t>
      </w:r>
    </w:p>
    <w:p w14:paraId="462E2C29" w14:textId="77777777" w:rsidR="00BF1DE5" w:rsidRDefault="00BF1DE5" w:rsidP="00BF1DE5">
      <w:bookmarkStart w:id="0" w:name="xxDocument"/>
      <w:bookmarkEnd w:id="0"/>
    </w:p>
    <w:p w14:paraId="2C74CAF1" w14:textId="652266CD" w:rsidR="00344F84" w:rsidRPr="00593354" w:rsidRDefault="00593354" w:rsidP="00344F84">
      <w:pPr>
        <w:rPr>
          <w:b/>
          <w:bCs/>
          <w:sz w:val="28"/>
          <w:szCs w:val="28"/>
        </w:rPr>
      </w:pPr>
      <w:r w:rsidRPr="00593354">
        <w:rPr>
          <w:b/>
          <w:bCs/>
          <w:sz w:val="28"/>
          <w:szCs w:val="28"/>
        </w:rPr>
        <w:t>Törn</w:t>
      </w:r>
    </w:p>
    <w:p w14:paraId="179A52F3" w14:textId="77777777" w:rsidR="00344F84" w:rsidRDefault="00344F84" w:rsidP="00344F84">
      <w:r>
        <w:t xml:space="preserve">Karlskrona kommuns fjärrmagasin är sjön Törn. Arena är ca 9,0 km² och nederbördsområdet är ca 181 km². Törn är en sjö med biflod till </w:t>
      </w:r>
      <w:proofErr w:type="spellStart"/>
      <w:r>
        <w:t>Lyckebyån</w:t>
      </w:r>
      <w:proofErr w:type="spellEnd"/>
      <w:r>
        <w:t>. Flödet till bifloden regleras vid Kvarndammen.</w:t>
      </w:r>
    </w:p>
    <w:p w14:paraId="683EF2F1" w14:textId="77777777" w:rsidR="00593354" w:rsidRDefault="00593354" w:rsidP="00344F84"/>
    <w:p w14:paraId="166CEE20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>Vattendom</w:t>
      </w:r>
    </w:p>
    <w:p w14:paraId="6BF7FDCA" w14:textId="47855A05" w:rsidR="00344F84" w:rsidRDefault="00344F84" w:rsidP="00344F84">
      <w:r>
        <w:t>Dämningsgräns 1/9 - 11/5</w:t>
      </w:r>
      <w:r>
        <w:tab/>
        <w:t>+115,2</w:t>
      </w:r>
      <w:r w:rsidR="00EF4369">
        <w:t>7</w:t>
      </w:r>
    </w:p>
    <w:p w14:paraId="23D0291E" w14:textId="77777777" w:rsidR="00344F84" w:rsidRDefault="00344F84" w:rsidP="00344F84">
      <w:r>
        <w:t>Dämningsgräns 12/5 - 31/8</w:t>
      </w:r>
      <w:r>
        <w:tab/>
        <w:t>+115,07</w:t>
      </w:r>
    </w:p>
    <w:p w14:paraId="03C62BC2" w14:textId="77777777" w:rsidR="00344F84" w:rsidRPr="00B472C5" w:rsidRDefault="00344F84" w:rsidP="00344F84">
      <w:pPr>
        <w:rPr>
          <w:color w:val="000000" w:themeColor="text1"/>
        </w:rPr>
      </w:pPr>
      <w:r w:rsidRPr="00B472C5">
        <w:rPr>
          <w:color w:val="000000" w:themeColor="text1"/>
        </w:rPr>
        <w:t xml:space="preserve">Vid dämningsgränser lägre än 114,8 får inte mer vatten avledas än att vattenföringen i </w:t>
      </w:r>
      <w:proofErr w:type="spellStart"/>
      <w:r w:rsidRPr="00B472C5">
        <w:rPr>
          <w:color w:val="000000" w:themeColor="text1"/>
        </w:rPr>
        <w:t>Kättismåla</w:t>
      </w:r>
      <w:proofErr w:type="spellEnd"/>
      <w:r w:rsidRPr="00B472C5">
        <w:rPr>
          <w:color w:val="000000" w:themeColor="text1"/>
        </w:rPr>
        <w:t xml:space="preserve"> maximalt uppgår till 600 l/s (2 160 m³/h).</w:t>
      </w:r>
    </w:p>
    <w:p w14:paraId="2323AE4B" w14:textId="77777777" w:rsidR="00593354" w:rsidRDefault="00593354" w:rsidP="00344F84"/>
    <w:p w14:paraId="64896C5E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>Nivåer</w:t>
      </w:r>
    </w:p>
    <w:p w14:paraId="070F4983" w14:textId="77777777" w:rsidR="00344F84" w:rsidRDefault="00344F84" w:rsidP="00344F84">
      <w:r>
        <w:t>Sjöns lägsta nivå 114,04 år 1959. 2018 var nivån 114,11 då nådde vattnet knappt fram till reglerluckorna.</w:t>
      </w:r>
    </w:p>
    <w:p w14:paraId="41C34F91" w14:textId="77777777" w:rsidR="00593354" w:rsidRDefault="00593354" w:rsidP="00344F84"/>
    <w:p w14:paraId="7083E7A0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 xml:space="preserve">Vattenmängd   </w:t>
      </w:r>
    </w:p>
    <w:p w14:paraId="0F59D871" w14:textId="34D25C4F" w:rsidR="00344F84" w:rsidRDefault="00344F84" w:rsidP="00344F84">
      <w:r>
        <w:t>Mellan nivån 115,07 – 113,90 rymmer sjön ca 9 000 000 m³.</w:t>
      </w:r>
      <w:r w:rsidR="00EF4369">
        <w:t xml:space="preserve"> </w:t>
      </w:r>
    </w:p>
    <w:p w14:paraId="5ECA13D0" w14:textId="77777777" w:rsidR="00593354" w:rsidRDefault="00593354" w:rsidP="00344F84"/>
    <w:p w14:paraId="04D12F83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>Behov</w:t>
      </w:r>
    </w:p>
    <w:p w14:paraId="68185A80" w14:textId="77777777" w:rsidR="00344F84" w:rsidRDefault="00344F84" w:rsidP="00344F84">
      <w:r>
        <w:t>Karlskrona stads vattenverk behöver ca 17 000 m³/dygn då behöver man släppa ca 40 000 m³/dygn eller 406 l/s.</w:t>
      </w:r>
    </w:p>
    <w:p w14:paraId="4CAA7B8A" w14:textId="77777777" w:rsidR="00593354" w:rsidRDefault="00593354" w:rsidP="00344F84"/>
    <w:p w14:paraId="4259140C" w14:textId="77777777" w:rsidR="00593354" w:rsidRDefault="00593354" w:rsidP="00344F84"/>
    <w:p w14:paraId="610D973C" w14:textId="77777777" w:rsidR="00593354" w:rsidRDefault="00593354" w:rsidP="00344F84"/>
    <w:p w14:paraId="199735AD" w14:textId="77777777" w:rsidR="00593354" w:rsidRDefault="00593354" w:rsidP="00344F84"/>
    <w:p w14:paraId="7B502113" w14:textId="77777777" w:rsidR="00593354" w:rsidRDefault="00593354" w:rsidP="00344F84"/>
    <w:p w14:paraId="64ED88EE" w14:textId="77777777" w:rsidR="00593354" w:rsidRDefault="00593354" w:rsidP="00344F84"/>
    <w:p w14:paraId="47400937" w14:textId="77777777" w:rsidR="00593354" w:rsidRDefault="00593354" w:rsidP="00344F84"/>
    <w:p w14:paraId="0954DD42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lastRenderedPageBreak/>
        <w:t>Avdunstning</w:t>
      </w:r>
    </w:p>
    <w:p w14:paraId="17B8F104" w14:textId="0BF8E656" w:rsidR="00344F84" w:rsidRDefault="00344F84" w:rsidP="00344F84">
      <w:r>
        <w:t>Maj</w:t>
      </w:r>
      <w:r>
        <w:tab/>
      </w:r>
      <w:r>
        <w:tab/>
      </w:r>
      <w:r w:rsidR="00A57C9B">
        <w:tab/>
      </w:r>
      <w:r>
        <w:t>85 mm</w:t>
      </w:r>
    </w:p>
    <w:p w14:paraId="2D02D73C" w14:textId="66A91F79" w:rsidR="00344F84" w:rsidRDefault="00344F84" w:rsidP="00344F84">
      <w:r>
        <w:t>Juni</w:t>
      </w:r>
      <w:r>
        <w:tab/>
      </w:r>
      <w:r>
        <w:tab/>
      </w:r>
      <w:r w:rsidR="00A57C9B">
        <w:tab/>
      </w:r>
      <w:r>
        <w:t>140 mm</w:t>
      </w:r>
    </w:p>
    <w:p w14:paraId="6107D5C9" w14:textId="01294193" w:rsidR="00344F84" w:rsidRDefault="00344F84" w:rsidP="00344F84">
      <w:r>
        <w:t>Juli</w:t>
      </w:r>
      <w:r>
        <w:tab/>
      </w:r>
      <w:r>
        <w:tab/>
      </w:r>
      <w:r w:rsidR="00A57C9B">
        <w:tab/>
      </w:r>
      <w:r>
        <w:t>130 mm</w:t>
      </w:r>
      <w:r>
        <w:tab/>
      </w:r>
    </w:p>
    <w:p w14:paraId="04A17AAE" w14:textId="77777777" w:rsidR="00344F84" w:rsidRPr="003733B6" w:rsidRDefault="00344F84" w:rsidP="00344F84">
      <w:pPr>
        <w:rPr>
          <w:lang w:val="en-US"/>
        </w:rPr>
      </w:pPr>
      <w:r w:rsidRPr="003733B6">
        <w:rPr>
          <w:lang w:val="en-US"/>
        </w:rPr>
        <w:t>Augusti</w:t>
      </w:r>
      <w:r w:rsidRPr="003733B6">
        <w:rPr>
          <w:lang w:val="en-US"/>
        </w:rPr>
        <w:tab/>
      </w:r>
      <w:r w:rsidRPr="003733B6">
        <w:rPr>
          <w:lang w:val="en-US"/>
        </w:rPr>
        <w:tab/>
        <w:t>120 mm</w:t>
      </w:r>
    </w:p>
    <w:p w14:paraId="41EC25F3" w14:textId="77777777" w:rsidR="00344F84" w:rsidRPr="003733B6" w:rsidRDefault="00344F84" w:rsidP="00344F84">
      <w:pPr>
        <w:rPr>
          <w:lang w:val="en-US"/>
        </w:rPr>
      </w:pPr>
      <w:r w:rsidRPr="003733B6">
        <w:rPr>
          <w:lang w:val="en-US"/>
        </w:rPr>
        <w:t>September</w:t>
      </w:r>
      <w:r w:rsidRPr="003733B6">
        <w:rPr>
          <w:lang w:val="en-US"/>
        </w:rPr>
        <w:tab/>
      </w:r>
      <w:r w:rsidRPr="003733B6">
        <w:rPr>
          <w:lang w:val="en-US"/>
        </w:rPr>
        <w:tab/>
        <w:t>50 mm</w:t>
      </w:r>
    </w:p>
    <w:p w14:paraId="1B78B2B9" w14:textId="77777777" w:rsidR="00344F84" w:rsidRPr="00444EE8" w:rsidRDefault="00344F84" w:rsidP="00344F84">
      <w:pPr>
        <w:rPr>
          <w:lang w:val="en-US"/>
        </w:rPr>
      </w:pPr>
      <w:r w:rsidRPr="00444EE8">
        <w:rPr>
          <w:lang w:val="en-US"/>
        </w:rPr>
        <w:t>Oktober</w:t>
      </w:r>
      <w:r w:rsidRPr="00444EE8">
        <w:rPr>
          <w:lang w:val="en-US"/>
        </w:rPr>
        <w:tab/>
      </w:r>
      <w:r w:rsidRPr="00444EE8">
        <w:rPr>
          <w:lang w:val="en-US"/>
        </w:rPr>
        <w:tab/>
        <w:t>25 mm</w:t>
      </w:r>
    </w:p>
    <w:p w14:paraId="006D15B7" w14:textId="77777777" w:rsidR="00344F84" w:rsidRDefault="00344F84" w:rsidP="00344F84">
      <w:r>
        <w:t>November</w:t>
      </w:r>
      <w:r>
        <w:tab/>
      </w:r>
      <w:r>
        <w:tab/>
        <w:t>15 mm</w:t>
      </w:r>
    </w:p>
    <w:p w14:paraId="73E6AAED" w14:textId="77777777" w:rsidR="00344F84" w:rsidRDefault="00344F84" w:rsidP="00344F84">
      <w:r>
        <w:t>December</w:t>
      </w:r>
      <w:r>
        <w:tab/>
      </w:r>
      <w:r>
        <w:tab/>
        <w:t>5 mm</w:t>
      </w:r>
    </w:p>
    <w:p w14:paraId="73382EB2" w14:textId="77777777" w:rsidR="00344F84" w:rsidRPr="003733B6" w:rsidRDefault="00344F84" w:rsidP="00344F84"/>
    <w:p w14:paraId="4D645DEC" w14:textId="77777777" w:rsidR="00344F84" w:rsidRDefault="00344F84" w:rsidP="00344F84">
      <w:pPr>
        <w:rPr>
          <w:i/>
          <w:iCs/>
        </w:rPr>
      </w:pPr>
      <w:proofErr w:type="spellStart"/>
      <w:r w:rsidRPr="003733B6">
        <w:rPr>
          <w:i/>
          <w:iCs/>
        </w:rPr>
        <w:t>Rinntid</w:t>
      </w:r>
      <w:proofErr w:type="spellEnd"/>
    </w:p>
    <w:p w14:paraId="1E73F8EF" w14:textId="15169442" w:rsidR="00344F84" w:rsidRDefault="00344F84" w:rsidP="00344F84">
      <w:proofErr w:type="spellStart"/>
      <w:r>
        <w:t>Rinntid</w:t>
      </w:r>
      <w:proofErr w:type="spellEnd"/>
      <w:r>
        <w:t xml:space="preserve"> från Törn till Karlskrona stads vattenverk är vid lågt sommarflöde </w:t>
      </w:r>
      <w:r w:rsidR="00512366">
        <w:t>ca</w:t>
      </w:r>
      <w:r>
        <w:t xml:space="preserve"> </w:t>
      </w:r>
      <w:r w:rsidR="00512366">
        <w:t>6</w:t>
      </w:r>
      <w:r>
        <w:t xml:space="preserve"> veckor, troligen lite längre.</w:t>
      </w:r>
    </w:p>
    <w:p w14:paraId="049B79E7" w14:textId="77777777" w:rsidR="00593354" w:rsidRPr="000242BE" w:rsidRDefault="00593354" w:rsidP="00344F84"/>
    <w:p w14:paraId="6221A643" w14:textId="77777777" w:rsidR="00344F84" w:rsidRPr="00593354" w:rsidRDefault="00344F84" w:rsidP="00344F84">
      <w:pPr>
        <w:rPr>
          <w:b/>
          <w:bCs/>
          <w:sz w:val="28"/>
          <w:szCs w:val="28"/>
        </w:rPr>
      </w:pPr>
      <w:proofErr w:type="spellStart"/>
      <w:r w:rsidRPr="00593354">
        <w:rPr>
          <w:b/>
          <w:bCs/>
          <w:sz w:val="28"/>
          <w:szCs w:val="28"/>
        </w:rPr>
        <w:t>Lyckebyån</w:t>
      </w:r>
      <w:proofErr w:type="spellEnd"/>
    </w:p>
    <w:p w14:paraId="3FF45672" w14:textId="77777777" w:rsidR="00344F84" w:rsidRPr="00B472C5" w:rsidRDefault="00344F84" w:rsidP="00344F84">
      <w:pPr>
        <w:rPr>
          <w:color w:val="000000" w:themeColor="text1"/>
        </w:rPr>
      </w:pPr>
      <w:proofErr w:type="spellStart"/>
      <w:r w:rsidRPr="00B472C5">
        <w:rPr>
          <w:color w:val="000000" w:themeColor="text1"/>
        </w:rPr>
        <w:t>Lyckebyån</w:t>
      </w:r>
      <w:proofErr w:type="spellEnd"/>
      <w:r w:rsidRPr="00B472C5">
        <w:rPr>
          <w:color w:val="000000" w:themeColor="text1"/>
        </w:rPr>
        <w:t xml:space="preserve"> har en medelvattenföring på 5 000 l/s (18 000 m³/h). Den maximala vattenföringen är 46 000 l/s (165 600 m³/h) och minvärdet ligger kring 100 l/s (360 m³/h). Karlskrona stads vattenverks uttag ligger kring 200 l/s (720 m³/h).</w:t>
      </w:r>
    </w:p>
    <w:p w14:paraId="2CE1F793" w14:textId="77777777" w:rsidR="00593354" w:rsidRDefault="00593354" w:rsidP="00344F84"/>
    <w:p w14:paraId="1BA521CB" w14:textId="77777777" w:rsidR="00344F84" w:rsidRPr="00593354" w:rsidRDefault="00344F84" w:rsidP="00344F84">
      <w:pPr>
        <w:rPr>
          <w:b/>
          <w:bCs/>
          <w:sz w:val="28"/>
          <w:szCs w:val="28"/>
        </w:rPr>
      </w:pPr>
      <w:proofErr w:type="spellStart"/>
      <w:r w:rsidRPr="00593354">
        <w:rPr>
          <w:b/>
          <w:bCs/>
          <w:sz w:val="28"/>
          <w:szCs w:val="28"/>
        </w:rPr>
        <w:t>Havsjön</w:t>
      </w:r>
      <w:proofErr w:type="spellEnd"/>
    </w:p>
    <w:p w14:paraId="290E1C13" w14:textId="77777777" w:rsidR="00344F84" w:rsidRPr="003733B6" w:rsidRDefault="00344F84" w:rsidP="00344F84">
      <w:proofErr w:type="spellStart"/>
      <w:r>
        <w:t>Havsjön</w:t>
      </w:r>
      <w:proofErr w:type="spellEnd"/>
      <w:r>
        <w:t xml:space="preserve"> är ca 1,0 km² och har ett litet nederbördsområde detta gör att återfyllnaden av sjön är långsam. Om dämmet i </w:t>
      </w:r>
      <w:proofErr w:type="spellStart"/>
      <w:r>
        <w:t>Havsjön</w:t>
      </w:r>
      <w:proofErr w:type="spellEnd"/>
      <w:r>
        <w:t xml:space="preserve"> öppnas rinner vattnet i en bäck som ansluter efter Stora dämmet i </w:t>
      </w:r>
      <w:proofErr w:type="spellStart"/>
      <w:r>
        <w:t>Rävsjön</w:t>
      </w:r>
      <w:proofErr w:type="spellEnd"/>
      <w:r>
        <w:t xml:space="preserve">. Vattnet rinner alltså inte ut i </w:t>
      </w:r>
      <w:proofErr w:type="spellStart"/>
      <w:r>
        <w:t>Rävsjön</w:t>
      </w:r>
      <w:proofErr w:type="spellEnd"/>
      <w:r>
        <w:t>.</w:t>
      </w:r>
    </w:p>
    <w:p w14:paraId="1D57C8A4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>Vattendom</w:t>
      </w:r>
    </w:p>
    <w:p w14:paraId="4BB8F6D9" w14:textId="7F3C0184" w:rsidR="00344F84" w:rsidRPr="00B472C5" w:rsidRDefault="00344F84" w:rsidP="00344F84">
      <w:pPr>
        <w:rPr>
          <w:color w:val="000000" w:themeColor="text1"/>
        </w:rPr>
      </w:pPr>
      <w:proofErr w:type="spellStart"/>
      <w:r w:rsidRPr="00B472C5">
        <w:rPr>
          <w:color w:val="000000" w:themeColor="text1"/>
        </w:rPr>
        <w:t>Havsjön</w:t>
      </w:r>
      <w:proofErr w:type="spellEnd"/>
      <w:r w:rsidRPr="00B472C5">
        <w:rPr>
          <w:color w:val="000000" w:themeColor="text1"/>
        </w:rPr>
        <w:t xml:space="preserve"> är reglerbar med ca 1,0 m.</w:t>
      </w:r>
      <w:r w:rsidR="00512366" w:rsidRPr="00B472C5">
        <w:rPr>
          <w:color w:val="000000" w:themeColor="text1"/>
        </w:rPr>
        <w:t xml:space="preserve"> Det skall föras bok på pegel några veckor innan reglering påbörjas. Pegel indikerar hur mycket vi kan ta ut.</w:t>
      </w:r>
    </w:p>
    <w:p w14:paraId="6201234B" w14:textId="77777777" w:rsidR="00593354" w:rsidRDefault="00593354" w:rsidP="00344F84"/>
    <w:p w14:paraId="11E2B050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>Vattenmängd</w:t>
      </w:r>
    </w:p>
    <w:p w14:paraId="4092997F" w14:textId="77777777" w:rsidR="00344F84" w:rsidRDefault="00344F84" w:rsidP="00344F84">
      <w:proofErr w:type="spellStart"/>
      <w:r>
        <w:t>Havsjön</w:t>
      </w:r>
      <w:proofErr w:type="spellEnd"/>
      <w:r>
        <w:t xml:space="preserve"> rymmer ca 1 000 000 m³ inom reglerområdet.</w:t>
      </w:r>
    </w:p>
    <w:p w14:paraId="0769B628" w14:textId="77777777" w:rsidR="00B472C5" w:rsidRDefault="00B472C5" w:rsidP="00344F84"/>
    <w:p w14:paraId="53176BF6" w14:textId="052C168C" w:rsidR="00344F84" w:rsidRPr="00593354" w:rsidRDefault="00344F84" w:rsidP="00344F84">
      <w:pPr>
        <w:rPr>
          <w:b/>
          <w:bCs/>
          <w:i/>
          <w:iCs/>
        </w:rPr>
      </w:pPr>
      <w:proofErr w:type="spellStart"/>
      <w:r w:rsidRPr="00593354">
        <w:rPr>
          <w:b/>
          <w:bCs/>
          <w:i/>
          <w:iCs/>
        </w:rPr>
        <w:lastRenderedPageBreak/>
        <w:t>Rinntid</w:t>
      </w:r>
      <w:proofErr w:type="spellEnd"/>
    </w:p>
    <w:p w14:paraId="44959981" w14:textId="627A72E6" w:rsidR="00344F84" w:rsidRDefault="00344F84" w:rsidP="00344F84">
      <w:proofErr w:type="spellStart"/>
      <w:r>
        <w:t>Rinntiden</w:t>
      </w:r>
      <w:proofErr w:type="spellEnd"/>
      <w:r>
        <w:t xml:space="preserve"> till Karlskrona stads vattenverk är </w:t>
      </w:r>
      <w:proofErr w:type="gramStart"/>
      <w:r w:rsidR="00512366">
        <w:t>4-5</w:t>
      </w:r>
      <w:proofErr w:type="gramEnd"/>
      <w:r>
        <w:t xml:space="preserve"> dagar och förlusterna ca 20 %.</w:t>
      </w:r>
    </w:p>
    <w:p w14:paraId="7BA92251" w14:textId="77777777" w:rsidR="00593354" w:rsidRDefault="00593354" w:rsidP="00344F84"/>
    <w:p w14:paraId="3A2EBB3C" w14:textId="77777777" w:rsidR="00344F84" w:rsidRDefault="00344F84" w:rsidP="00344F84">
      <w:pPr>
        <w:rPr>
          <w:b/>
          <w:bCs/>
        </w:rPr>
      </w:pPr>
      <w:r w:rsidRPr="006B5ADD">
        <w:rPr>
          <w:b/>
          <w:bCs/>
        </w:rPr>
        <w:t>Dammen i Lyckeby</w:t>
      </w:r>
    </w:p>
    <w:p w14:paraId="2DD1D0AD" w14:textId="77777777" w:rsidR="00344F84" w:rsidRDefault="00344F84" w:rsidP="00344F84">
      <w:r>
        <w:t xml:space="preserve">Omedelbart uppströms vattenverket ligger dammen i Lyckeby. </w:t>
      </w:r>
      <w:proofErr w:type="spellStart"/>
      <w:r>
        <w:t>Närmagasinet</w:t>
      </w:r>
      <w:proofErr w:type="spellEnd"/>
      <w:r>
        <w:t xml:space="preserve"> mellan Lyckeby och </w:t>
      </w:r>
      <w:proofErr w:type="spellStart"/>
      <w:r>
        <w:t>Augerum</w:t>
      </w:r>
      <w:proofErr w:type="spellEnd"/>
      <w:r>
        <w:t xml:space="preserve"> rymmer </w:t>
      </w:r>
      <w:proofErr w:type="gramStart"/>
      <w:r>
        <w:t>4-5</w:t>
      </w:r>
      <w:proofErr w:type="gramEnd"/>
      <w:r>
        <w:t xml:space="preserve"> dagars förbrukning.</w:t>
      </w:r>
    </w:p>
    <w:p w14:paraId="079923E3" w14:textId="77777777" w:rsidR="00593354" w:rsidRDefault="00593354" w:rsidP="00344F84"/>
    <w:p w14:paraId="653F5B8E" w14:textId="77777777" w:rsidR="00344F84" w:rsidRPr="00593354" w:rsidRDefault="00344F84" w:rsidP="00344F84">
      <w:pPr>
        <w:rPr>
          <w:b/>
          <w:bCs/>
          <w:sz w:val="28"/>
          <w:szCs w:val="28"/>
        </w:rPr>
      </w:pPr>
      <w:proofErr w:type="spellStart"/>
      <w:r w:rsidRPr="00593354">
        <w:rPr>
          <w:b/>
          <w:bCs/>
          <w:sz w:val="28"/>
          <w:szCs w:val="28"/>
        </w:rPr>
        <w:t>Biskopsberga</w:t>
      </w:r>
      <w:proofErr w:type="spellEnd"/>
      <w:r w:rsidRPr="00593354">
        <w:rPr>
          <w:b/>
          <w:bCs/>
          <w:sz w:val="28"/>
          <w:szCs w:val="28"/>
        </w:rPr>
        <w:t xml:space="preserve"> kraftverksdamm, Stora </w:t>
      </w:r>
      <w:proofErr w:type="spellStart"/>
      <w:r w:rsidRPr="00593354">
        <w:rPr>
          <w:b/>
          <w:bCs/>
          <w:sz w:val="28"/>
          <w:szCs w:val="28"/>
        </w:rPr>
        <w:t>Åsjön</w:t>
      </w:r>
      <w:proofErr w:type="spellEnd"/>
      <w:r w:rsidRPr="00593354">
        <w:rPr>
          <w:b/>
          <w:bCs/>
          <w:sz w:val="28"/>
          <w:szCs w:val="28"/>
        </w:rPr>
        <w:t xml:space="preserve"> och </w:t>
      </w:r>
      <w:proofErr w:type="spellStart"/>
      <w:r w:rsidRPr="00593354">
        <w:rPr>
          <w:b/>
          <w:bCs/>
          <w:sz w:val="28"/>
          <w:szCs w:val="28"/>
        </w:rPr>
        <w:t>Rävsjön</w:t>
      </w:r>
      <w:proofErr w:type="spellEnd"/>
    </w:p>
    <w:p w14:paraId="4AA84734" w14:textId="77777777" w:rsidR="00344F84" w:rsidRDefault="00344F84" w:rsidP="00344F84">
      <w:r>
        <w:t xml:space="preserve">Arena på Stora </w:t>
      </w:r>
      <w:proofErr w:type="spellStart"/>
      <w:r>
        <w:t>Åsjön</w:t>
      </w:r>
      <w:proofErr w:type="spellEnd"/>
      <w:r>
        <w:t xml:space="preserve"> och </w:t>
      </w:r>
      <w:proofErr w:type="spellStart"/>
      <w:r>
        <w:t>Rävsjön</w:t>
      </w:r>
      <w:proofErr w:type="spellEnd"/>
      <w:r>
        <w:t xml:space="preserve"> är 0,85 km² (Stora </w:t>
      </w:r>
      <w:proofErr w:type="spellStart"/>
      <w:r>
        <w:t>Åsjön</w:t>
      </w:r>
      <w:proofErr w:type="spellEnd"/>
      <w:r>
        <w:t xml:space="preserve"> 0,62 km² och </w:t>
      </w:r>
      <w:proofErr w:type="spellStart"/>
      <w:r>
        <w:t>Rävsjön</w:t>
      </w:r>
      <w:proofErr w:type="spellEnd"/>
      <w:r>
        <w:t xml:space="preserve"> 0,23 km²). </w:t>
      </w:r>
      <w:proofErr w:type="spellStart"/>
      <w:r>
        <w:t>Dammkrönet</w:t>
      </w:r>
      <w:proofErr w:type="spellEnd"/>
      <w:r>
        <w:t xml:space="preserve"> ligger på + 63,65. Tröskeln mellan Stora </w:t>
      </w:r>
      <w:proofErr w:type="spellStart"/>
      <w:r>
        <w:t>Åsjön</w:t>
      </w:r>
      <w:proofErr w:type="spellEnd"/>
      <w:r>
        <w:t xml:space="preserve"> och </w:t>
      </w:r>
      <w:proofErr w:type="spellStart"/>
      <w:r>
        <w:t>Rävsjön</w:t>
      </w:r>
      <w:proofErr w:type="spellEnd"/>
      <w:r>
        <w:t xml:space="preserve"> ligger på +62,90.</w:t>
      </w:r>
    </w:p>
    <w:p w14:paraId="34C06FF5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>Vattenmängd</w:t>
      </w:r>
    </w:p>
    <w:p w14:paraId="5593CA37" w14:textId="77777777" w:rsidR="00344F84" w:rsidRPr="006B5ADD" w:rsidRDefault="00344F84" w:rsidP="00344F84">
      <w:r>
        <w:t>Den tillgängliga vattenvolymen är ca 550 000 m³</w:t>
      </w:r>
    </w:p>
    <w:p w14:paraId="21C1935F" w14:textId="77777777" w:rsidR="00344F84" w:rsidRDefault="00344F84" w:rsidP="00344F84"/>
    <w:p w14:paraId="1A3F72DD" w14:textId="77777777" w:rsidR="00344F84" w:rsidRDefault="00344F84" w:rsidP="00344F84"/>
    <w:p w14:paraId="0F26497A" w14:textId="77777777" w:rsidR="00344F84" w:rsidRDefault="00344F84" w:rsidP="00344F84"/>
    <w:p w14:paraId="4ADD81D8" w14:textId="77777777" w:rsidR="00344F84" w:rsidRDefault="00344F84" w:rsidP="00344F84"/>
    <w:p w14:paraId="2ECB21F9" w14:textId="77777777" w:rsidR="00344F84" w:rsidRDefault="00344F84" w:rsidP="00344F84">
      <w:r w:rsidRPr="00AB4B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B3896" wp14:editId="22D692B3">
                <wp:simplePos x="0" y="0"/>
                <wp:positionH relativeFrom="column">
                  <wp:posOffset>2995930</wp:posOffset>
                </wp:positionH>
                <wp:positionV relativeFrom="paragraph">
                  <wp:posOffset>4648200</wp:posOffset>
                </wp:positionV>
                <wp:extent cx="1918730" cy="369332"/>
                <wp:effectExtent l="0" t="0" r="0" b="0"/>
                <wp:wrapNone/>
                <wp:docPr id="8" name="textruta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2BC7E0-F04D-9F61-F929-72FBA921DA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73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90C657" w14:textId="77777777" w:rsidR="00344F84" w:rsidRDefault="00344F84" w:rsidP="00344F84">
                            <w:pP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4.Fl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ö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de Mariefors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9B3896" id="_x0000_t202" coordsize="21600,21600" o:spt="202" path="m,l,21600r21600,l21600,xe">
                <v:stroke joinstyle="miter"/>
                <v:path gradientshapeok="t" o:connecttype="rect"/>
              </v:shapetype>
              <v:shape id="textruta 7" o:spid="_x0000_s1026" type="#_x0000_t202" style="position:absolute;margin-left:235.9pt;margin-top:366pt;width:151.1pt;height:29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" filled="f" stroked="f">
                <v:textbox style="mso-fit-shape-to-text:t">
                  <w:txbxContent>
                    <w:p w14:paraId="0190C657" w14:textId="77777777" w:rsidR="00344F84" w:rsidRDefault="00344F84" w:rsidP="00344F84">
                      <w:pP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4.Fl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ö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de Mariefors</w:t>
                      </w:r>
                    </w:p>
                  </w:txbxContent>
                </v:textbox>
              </v:shape>
            </w:pict>
          </mc:Fallback>
        </mc:AlternateContent>
      </w:r>
      <w:r w:rsidRPr="00AB4BC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69ACD" wp14:editId="0A2D58C8">
                <wp:simplePos x="0" y="0"/>
                <wp:positionH relativeFrom="column">
                  <wp:posOffset>2809875</wp:posOffset>
                </wp:positionH>
                <wp:positionV relativeFrom="paragraph">
                  <wp:posOffset>1866900</wp:posOffset>
                </wp:positionV>
                <wp:extent cx="1305614" cy="369332"/>
                <wp:effectExtent l="0" t="0" r="0" b="0"/>
                <wp:wrapNone/>
                <wp:docPr id="7" name="textrut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2407BA-B75B-A499-AD4B-42A8734BD2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61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D524D8" w14:textId="77777777" w:rsidR="00344F84" w:rsidRDefault="00344F84" w:rsidP="00344F84">
                            <w:pP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3.Fl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ö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de Fur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69ACD" id="textruta 6" o:spid="_x0000_s1027" type="#_x0000_t202" style="position:absolute;margin-left:221.25pt;margin-top:147pt;width:102.8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" filled="f" stroked="f">
                <v:textbox style="mso-fit-shape-to-text:t">
                  <w:txbxContent>
                    <w:p w14:paraId="1DD524D8" w14:textId="77777777" w:rsidR="00344F84" w:rsidRDefault="00344F84" w:rsidP="00344F84">
                      <w:pP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3.Fl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ö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de Fur</w:t>
                      </w:r>
                    </w:p>
                  </w:txbxContent>
                </v:textbox>
              </v:shape>
            </w:pict>
          </mc:Fallback>
        </mc:AlternateContent>
      </w:r>
      <w:r w:rsidRPr="00AB4B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3ADE0" wp14:editId="70222D35">
                <wp:simplePos x="0" y="0"/>
                <wp:positionH relativeFrom="column">
                  <wp:posOffset>2552700</wp:posOffset>
                </wp:positionH>
                <wp:positionV relativeFrom="paragraph">
                  <wp:posOffset>714375</wp:posOffset>
                </wp:positionV>
                <wp:extent cx="2154372" cy="369332"/>
                <wp:effectExtent l="0" t="0" r="0" b="0"/>
                <wp:wrapNone/>
                <wp:docPr id="6" name="textruta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DA1663-8174-8569-8EEB-6120293FB7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37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888288" w14:textId="77777777" w:rsidR="00344F84" w:rsidRDefault="00344F84" w:rsidP="00344F84">
                            <w:pP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2.Fl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ö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Linnefors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å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n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ADE0" id="textruta 5" o:spid="_x0000_s1028" type="#_x0000_t202" style="position:absolute;margin-left:201pt;margin-top:56.25pt;width:169.65pt;height:29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" filled="f" stroked="f">
                <v:textbox style="mso-fit-shape-to-text:t">
                  <w:txbxContent>
                    <w:p w14:paraId="53888288" w14:textId="77777777" w:rsidR="00344F84" w:rsidRDefault="00344F84" w:rsidP="00344F84">
                      <w:pP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2.Fl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ö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 xml:space="preserve">de </w:t>
                      </w:r>
                      <w:proofErr w:type="spellStart"/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Linnefors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å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B4B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D4B5A" wp14:editId="66B0BAB2">
                <wp:simplePos x="0" y="0"/>
                <wp:positionH relativeFrom="column">
                  <wp:posOffset>2505075</wp:posOffset>
                </wp:positionH>
                <wp:positionV relativeFrom="paragraph">
                  <wp:posOffset>342900</wp:posOffset>
                </wp:positionV>
                <wp:extent cx="1287532" cy="369332"/>
                <wp:effectExtent l="0" t="0" r="0" b="0"/>
                <wp:wrapNone/>
                <wp:docPr id="5" name="textrut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4A622B-FAEC-2B63-D8A6-3132DA1414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53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8422E7" w14:textId="77777777" w:rsidR="00344F84" w:rsidRDefault="00344F84" w:rsidP="00344F84">
                            <w:pP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1.Niv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å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 xml:space="preserve"> T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ö</w:t>
                            </w:r>
                            <w:r>
                              <w:rPr>
                                <w:rFonts w:hAnsi="Aptos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rn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D4B5A" id="textruta 4" o:spid="_x0000_s1029" type="#_x0000_t202" style="position:absolute;margin-left:197.25pt;margin-top:27pt;width:101.4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" filled="f" stroked="f">
                <v:textbox style="mso-fit-shape-to-text:t">
                  <w:txbxContent>
                    <w:p w14:paraId="428422E7" w14:textId="77777777" w:rsidR="00344F84" w:rsidRDefault="00344F84" w:rsidP="00344F84">
                      <w:pP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1.Niv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å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 xml:space="preserve"> T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ö</w:t>
                      </w:r>
                      <w:r>
                        <w:rPr>
                          <w:rFonts w:hAnsi="Aptos"/>
                          <w:color w:val="C00000"/>
                          <w:kern w:val="24"/>
                          <w:sz w:val="36"/>
                          <w:szCs w:val="36"/>
                        </w:rPr>
                        <w:t>rn</w:t>
                      </w:r>
                    </w:p>
                  </w:txbxContent>
                </v:textbox>
              </v:shape>
            </w:pict>
          </mc:Fallback>
        </mc:AlternateContent>
      </w:r>
      <w:r w:rsidRPr="00AB4BC6">
        <w:rPr>
          <w:noProof/>
        </w:rPr>
        <w:drawing>
          <wp:inline distT="0" distB="0" distL="0" distR="0" wp14:anchorId="24F73A4C" wp14:editId="26104839">
            <wp:extent cx="4896485" cy="7639685"/>
            <wp:effectExtent l="0" t="0" r="0" b="0"/>
            <wp:docPr id="4" name="Bildobjekt 3" descr="En bild som visar karta, kartbok, text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4143C5FC-CCF6-59A4-59F4-C28BA7E1AD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karta, kartbok, text&#10;&#10;AI-genererat innehåll kan vara felaktigt.">
                      <a:extLst>
                        <a:ext uri="{FF2B5EF4-FFF2-40B4-BE49-F238E27FC236}">
                          <a16:creationId xmlns:a16="http://schemas.microsoft.com/office/drawing/2014/main" id="{4143C5FC-CCF6-59A4-59F4-C28BA7E1AD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763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31384" w14:textId="77777777" w:rsidR="00344F84" w:rsidRDefault="00344F84" w:rsidP="00344F84">
      <w:r>
        <w:t>SMHI:S mätstationer.</w:t>
      </w:r>
    </w:p>
    <w:p w14:paraId="664F58B8" w14:textId="77777777" w:rsidR="00593354" w:rsidRDefault="00593354" w:rsidP="00344F84"/>
    <w:p w14:paraId="2938DE55" w14:textId="00F93E27" w:rsidR="00344F84" w:rsidRDefault="00344F84" w:rsidP="00344F84">
      <w:pPr>
        <w:rPr>
          <w:b/>
          <w:bCs/>
          <w:sz w:val="28"/>
          <w:szCs w:val="28"/>
        </w:rPr>
      </w:pPr>
      <w:r w:rsidRPr="00593354">
        <w:rPr>
          <w:b/>
          <w:bCs/>
          <w:sz w:val="28"/>
          <w:szCs w:val="28"/>
        </w:rPr>
        <w:lastRenderedPageBreak/>
        <w:t>Driftstrategi</w:t>
      </w:r>
      <w:r w:rsidR="00593354" w:rsidRPr="00593354">
        <w:rPr>
          <w:b/>
          <w:bCs/>
          <w:sz w:val="28"/>
          <w:szCs w:val="28"/>
        </w:rPr>
        <w:t xml:space="preserve"> </w:t>
      </w:r>
      <w:r w:rsidRPr="00593354">
        <w:rPr>
          <w:b/>
          <w:bCs/>
          <w:sz w:val="28"/>
          <w:szCs w:val="28"/>
        </w:rPr>
        <w:t>Törn</w:t>
      </w:r>
      <w:r w:rsidR="00593354" w:rsidRPr="00593354">
        <w:rPr>
          <w:b/>
          <w:bCs/>
          <w:sz w:val="28"/>
          <w:szCs w:val="28"/>
        </w:rPr>
        <w:t xml:space="preserve"> till</w:t>
      </w:r>
      <w:r w:rsidRPr="00593354">
        <w:rPr>
          <w:b/>
          <w:bCs/>
          <w:sz w:val="28"/>
          <w:szCs w:val="28"/>
        </w:rPr>
        <w:t xml:space="preserve"> Lyckeby VV </w:t>
      </w:r>
    </w:p>
    <w:p w14:paraId="64CB8C33" w14:textId="77777777" w:rsidR="00593354" w:rsidRPr="00593354" w:rsidRDefault="00593354" w:rsidP="00344F84">
      <w:pPr>
        <w:rPr>
          <w:b/>
          <w:bCs/>
          <w:sz w:val="28"/>
          <w:szCs w:val="28"/>
        </w:rPr>
      </w:pPr>
    </w:p>
    <w:p w14:paraId="380575E4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 xml:space="preserve">Under perioden 1/9 till 11/5 råder ”Vinterdrift”. </w:t>
      </w:r>
    </w:p>
    <w:p w14:paraId="582E0C4B" w14:textId="77777777" w:rsidR="00593354" w:rsidRDefault="00344F84" w:rsidP="00344F84">
      <w:r w:rsidRPr="00444EE8">
        <w:t xml:space="preserve">Max vattennivå i sjön Törn 115,07m, med rätt att vid kraftiga flöden tillfälligt öka dämningen till max 115,27m. </w:t>
      </w:r>
    </w:p>
    <w:p w14:paraId="3AF7A96A" w14:textId="3F66A8AE" w:rsidR="00C55C29" w:rsidRDefault="00344F84" w:rsidP="00344F84">
      <w:r w:rsidRPr="00444EE8">
        <w:t>Riktvärden för vattennivå i sjön Törn</w:t>
      </w:r>
      <w:r w:rsidR="00593354">
        <w:t>:</w:t>
      </w:r>
    </w:p>
    <w:p w14:paraId="71FB5868" w14:textId="0C5EED16" w:rsidR="00593354" w:rsidRDefault="00344F84" w:rsidP="00344F84">
      <w:r w:rsidRPr="00444EE8">
        <w:t>Riktvärde: 115,07m, under en vattennivå av 115,07m sker reglering av nivå</w:t>
      </w:r>
      <w:r w:rsidR="002E2BFA">
        <w:t xml:space="preserve"> genom att stänga</w:t>
      </w:r>
      <w:r w:rsidRPr="00444EE8">
        <w:t xml:space="preserve"> den lilla luckan i utskov 2.</w:t>
      </w:r>
      <w:r w:rsidR="002E2BFA">
        <w:t xml:space="preserve"> Regleringen görs för att hålla 115,07.</w:t>
      </w:r>
      <w:r w:rsidRPr="00444EE8">
        <w:t xml:space="preserve"> </w:t>
      </w:r>
      <w:r w:rsidR="002E2BFA">
        <w:t>I första hand lilla luckan. 10 cm stora luckan motsvara ca fullt öppet lilla.</w:t>
      </w:r>
    </w:p>
    <w:p w14:paraId="006284AC" w14:textId="7F513332" w:rsidR="00A548F4" w:rsidRPr="00444EE8" w:rsidRDefault="00C55C29" w:rsidP="00344F84">
      <w:r>
        <w:t xml:space="preserve">När maj kommer </w:t>
      </w:r>
      <w:r w:rsidR="002E2BFA">
        <w:t>vill vi ligga på 115,07 m.</w:t>
      </w:r>
    </w:p>
    <w:p w14:paraId="44ADA098" w14:textId="77777777" w:rsidR="00344F84" w:rsidRPr="00444EE8" w:rsidRDefault="00344F84" w:rsidP="00344F84">
      <w:r w:rsidRPr="00444EE8">
        <w:t xml:space="preserve">Verktyg: </w:t>
      </w:r>
    </w:p>
    <w:p w14:paraId="53F6C747" w14:textId="1A6F5DE3" w:rsidR="00344F84" w:rsidRPr="00444EE8" w:rsidRDefault="00344F84" w:rsidP="00593354">
      <w:pPr>
        <w:pStyle w:val="Liststycke"/>
        <w:numPr>
          <w:ilvl w:val="0"/>
          <w:numId w:val="29"/>
        </w:numPr>
      </w:pPr>
      <w:r w:rsidRPr="00444EE8">
        <w:t xml:space="preserve">SMHI Vattenwebb, hydrologiskt nuläge. </w:t>
      </w:r>
    </w:p>
    <w:p w14:paraId="3D47C363" w14:textId="5D30F622" w:rsidR="00344F84" w:rsidRPr="00444EE8" w:rsidRDefault="00344F84" w:rsidP="00593354">
      <w:pPr>
        <w:pStyle w:val="Liststycke"/>
        <w:numPr>
          <w:ilvl w:val="0"/>
          <w:numId w:val="29"/>
        </w:numPr>
      </w:pPr>
      <w:r w:rsidRPr="00444EE8">
        <w:t xml:space="preserve">Nivågivare Törn, </w:t>
      </w:r>
      <w:r w:rsidR="00A548F4">
        <w:t>p</w:t>
      </w:r>
      <w:r w:rsidRPr="00444EE8">
        <w:t xml:space="preserve">egel </w:t>
      </w:r>
      <w:r w:rsidR="00A548F4">
        <w:t>och</w:t>
      </w:r>
      <w:r w:rsidRPr="00444EE8">
        <w:t xml:space="preserve"> </w:t>
      </w:r>
      <w:r w:rsidR="00A548F4">
        <w:t>r</w:t>
      </w:r>
      <w:r w:rsidRPr="00444EE8">
        <w:t xml:space="preserve">egnmätare. </w:t>
      </w:r>
    </w:p>
    <w:p w14:paraId="051F8995" w14:textId="1F64A764" w:rsidR="00344F84" w:rsidRPr="00444EE8" w:rsidRDefault="00344F84" w:rsidP="00593354">
      <w:pPr>
        <w:pStyle w:val="Liststycke"/>
        <w:numPr>
          <w:ilvl w:val="0"/>
          <w:numId w:val="29"/>
        </w:numPr>
      </w:pPr>
      <w:r w:rsidRPr="00444EE8">
        <w:t xml:space="preserve">Lilla och stora luckan. </w:t>
      </w:r>
    </w:p>
    <w:p w14:paraId="2BFAC892" w14:textId="77777777" w:rsidR="00344F84" w:rsidRPr="00444EE8" w:rsidRDefault="00344F84" w:rsidP="00344F84"/>
    <w:p w14:paraId="4EED6520" w14:textId="77777777" w:rsidR="00344F84" w:rsidRPr="00593354" w:rsidRDefault="00344F84" w:rsidP="00344F84">
      <w:pPr>
        <w:rPr>
          <w:b/>
          <w:bCs/>
          <w:i/>
          <w:iCs/>
        </w:rPr>
      </w:pPr>
      <w:r w:rsidRPr="00593354">
        <w:rPr>
          <w:b/>
          <w:bCs/>
          <w:i/>
          <w:iCs/>
        </w:rPr>
        <w:t xml:space="preserve">Under perioden 12/5 till 14/5 råder ”Övergång till Sommardrift”. </w:t>
      </w:r>
    </w:p>
    <w:p w14:paraId="044D5F89" w14:textId="77777777" w:rsidR="00344F84" w:rsidRPr="00444EE8" w:rsidRDefault="00344F84" w:rsidP="00344F84">
      <w:r w:rsidRPr="00444EE8">
        <w:t xml:space="preserve">Regleringsförfarande Törn: Övergång mot ”Sommardrift” </w:t>
      </w:r>
      <w:proofErr w:type="gramStart"/>
      <w:r w:rsidRPr="00444EE8">
        <w:t>max vattennivå</w:t>
      </w:r>
      <w:proofErr w:type="gramEnd"/>
      <w:r w:rsidRPr="00444EE8">
        <w:t xml:space="preserve"> 115,07m. </w:t>
      </w:r>
    </w:p>
    <w:p w14:paraId="2756B541" w14:textId="77777777" w:rsidR="00344F84" w:rsidRPr="00444EE8" w:rsidRDefault="00344F84" w:rsidP="00344F84">
      <w:r w:rsidRPr="00444EE8">
        <w:t xml:space="preserve">Under perioden 15/5 till 31/8 råder ”Sommardrift”. </w:t>
      </w:r>
    </w:p>
    <w:p w14:paraId="44745814" w14:textId="77777777" w:rsidR="00344F84" w:rsidRPr="00444EE8" w:rsidRDefault="00344F84" w:rsidP="00344F84">
      <w:r w:rsidRPr="00444EE8">
        <w:t xml:space="preserve">Max vattennivå Törn: 115,07m, vilket genererar tappning. Reglerings nivåer:115,07 - 114,80m. </w:t>
      </w:r>
    </w:p>
    <w:p w14:paraId="3E63CC76" w14:textId="55643011" w:rsidR="00344F84" w:rsidRPr="00444EE8" w:rsidRDefault="00344F84" w:rsidP="00344F84">
      <w:r w:rsidRPr="00444EE8">
        <w:t>Vid Fur bör ett flöde under 1</w:t>
      </w:r>
      <w:r w:rsidR="00593354">
        <w:t>000 l</w:t>
      </w:r>
      <w:r w:rsidRPr="00444EE8">
        <w:t xml:space="preserve">/s hållas, dock ej under </w:t>
      </w:r>
      <w:r w:rsidR="00593354">
        <w:t>800 l</w:t>
      </w:r>
      <w:r w:rsidRPr="00444EE8">
        <w:t xml:space="preserve">/s. Under </w:t>
      </w:r>
      <w:r w:rsidR="00593354">
        <w:t>800 l</w:t>
      </w:r>
      <w:r w:rsidRPr="00444EE8">
        <w:t xml:space="preserve">/s genererar lucköppning vid Tör. </w:t>
      </w:r>
    </w:p>
    <w:p w14:paraId="2B47BD91" w14:textId="7A4033FF" w:rsidR="00A548F4" w:rsidRDefault="00344F84" w:rsidP="00344F84">
      <w:r w:rsidRPr="00444EE8">
        <w:t>Detta genererar ett teoretiskt flöde vid</w:t>
      </w:r>
      <w:r w:rsidR="00A548F4">
        <w:t>:</w:t>
      </w:r>
      <w:r w:rsidRPr="00444EE8">
        <w:t xml:space="preserve"> </w:t>
      </w:r>
    </w:p>
    <w:p w14:paraId="043CC57B" w14:textId="2774127C" w:rsidR="00A548F4" w:rsidRDefault="00344F84" w:rsidP="00344F84">
      <w:pPr>
        <w:rPr>
          <w:lang w:val="en-US"/>
        </w:rPr>
      </w:pPr>
      <w:proofErr w:type="spellStart"/>
      <w:r w:rsidRPr="00A548F4">
        <w:rPr>
          <w:lang w:val="en-US"/>
        </w:rPr>
        <w:t>Mariefors</w:t>
      </w:r>
      <w:proofErr w:type="spellEnd"/>
      <w:r w:rsidRPr="00A548F4">
        <w:rPr>
          <w:lang w:val="en-US"/>
        </w:rPr>
        <w:t xml:space="preserve">: Fur </w:t>
      </w:r>
      <w:r w:rsidR="00A548F4" w:rsidRPr="00A548F4">
        <w:rPr>
          <w:lang w:val="en-US"/>
        </w:rPr>
        <w:t>1000 l</w:t>
      </w:r>
      <w:r w:rsidRPr="00A548F4">
        <w:rPr>
          <w:lang w:val="en-US"/>
        </w:rPr>
        <w:t xml:space="preserve">/s </w:t>
      </w:r>
      <w:r w:rsidR="00A548F4" w:rsidRPr="00A548F4">
        <w:rPr>
          <w:rFonts w:cstheme="minorHAnsi"/>
          <w:sz w:val="28"/>
          <w:szCs w:val="28"/>
          <w:lang w:val="en-US"/>
        </w:rPr>
        <w:t>→</w:t>
      </w:r>
      <w:r w:rsidRPr="00A548F4">
        <w:rPr>
          <w:lang w:val="en-US"/>
        </w:rPr>
        <w:t xml:space="preserve"> </w:t>
      </w:r>
      <w:r w:rsidR="00A548F4" w:rsidRPr="00A548F4">
        <w:rPr>
          <w:lang w:val="en-US"/>
        </w:rPr>
        <w:t>500</w:t>
      </w:r>
      <w:r w:rsidRPr="00A548F4">
        <w:rPr>
          <w:lang w:val="en-US"/>
        </w:rPr>
        <w:t xml:space="preserve"> </w:t>
      </w:r>
      <w:r w:rsidR="00A548F4" w:rsidRPr="00A548F4">
        <w:rPr>
          <w:lang w:val="en-US"/>
        </w:rPr>
        <w:t>–</w:t>
      </w:r>
      <w:r w:rsidRPr="00A548F4">
        <w:rPr>
          <w:lang w:val="en-US"/>
        </w:rPr>
        <w:t xml:space="preserve"> </w:t>
      </w:r>
      <w:r w:rsidR="00A548F4" w:rsidRPr="00A548F4">
        <w:rPr>
          <w:lang w:val="en-US"/>
        </w:rPr>
        <w:t>600 l</w:t>
      </w:r>
      <w:r w:rsidRPr="00A548F4">
        <w:rPr>
          <w:lang w:val="en-US"/>
        </w:rPr>
        <w:t xml:space="preserve">/s i </w:t>
      </w:r>
      <w:proofErr w:type="spellStart"/>
      <w:r w:rsidR="00A548F4">
        <w:rPr>
          <w:lang w:val="en-US"/>
        </w:rPr>
        <w:t>Mariefors</w:t>
      </w:r>
      <w:proofErr w:type="spellEnd"/>
      <w:r w:rsidR="00A548F4">
        <w:rPr>
          <w:lang w:val="en-US"/>
        </w:rPr>
        <w:t>.</w:t>
      </w:r>
    </w:p>
    <w:p w14:paraId="15A79280" w14:textId="0C17B30E" w:rsidR="00344F84" w:rsidRPr="00EF4369" w:rsidRDefault="00344F84" w:rsidP="00344F84">
      <w:pPr>
        <w:rPr>
          <w:lang w:val="en-US"/>
        </w:rPr>
      </w:pPr>
      <w:proofErr w:type="spellStart"/>
      <w:r w:rsidRPr="00A548F4">
        <w:rPr>
          <w:lang w:val="en-US"/>
        </w:rPr>
        <w:t>Mariefors</w:t>
      </w:r>
      <w:proofErr w:type="spellEnd"/>
      <w:r w:rsidRPr="00A548F4">
        <w:rPr>
          <w:lang w:val="en-US"/>
        </w:rPr>
        <w:t xml:space="preserve">. </w:t>
      </w:r>
      <w:r w:rsidRPr="00EF4369">
        <w:rPr>
          <w:lang w:val="en-US"/>
        </w:rPr>
        <w:t xml:space="preserve">Fur </w:t>
      </w:r>
      <w:r w:rsidR="00A548F4" w:rsidRPr="00EF4369">
        <w:rPr>
          <w:lang w:val="en-US"/>
        </w:rPr>
        <w:t>800 l</w:t>
      </w:r>
      <w:r w:rsidRPr="00EF4369">
        <w:rPr>
          <w:lang w:val="en-US"/>
        </w:rPr>
        <w:t xml:space="preserve">/s </w:t>
      </w:r>
      <w:r w:rsidR="00A548F4" w:rsidRPr="00EF4369">
        <w:rPr>
          <w:rFonts w:cstheme="minorHAnsi"/>
          <w:sz w:val="28"/>
          <w:szCs w:val="28"/>
          <w:lang w:val="en-US"/>
        </w:rPr>
        <w:t>→</w:t>
      </w:r>
      <w:r w:rsidRPr="00EF4369">
        <w:rPr>
          <w:lang w:val="en-US"/>
        </w:rPr>
        <w:t xml:space="preserve"> </w:t>
      </w:r>
      <w:r w:rsidR="00A548F4" w:rsidRPr="00EF4369">
        <w:rPr>
          <w:lang w:val="en-US"/>
        </w:rPr>
        <w:t>300</w:t>
      </w:r>
      <w:r w:rsidRPr="00EF4369">
        <w:rPr>
          <w:lang w:val="en-US"/>
        </w:rPr>
        <w:t xml:space="preserve"> </w:t>
      </w:r>
      <w:r w:rsidR="00A548F4" w:rsidRPr="00EF4369">
        <w:rPr>
          <w:lang w:val="en-US"/>
        </w:rPr>
        <w:t>–</w:t>
      </w:r>
      <w:r w:rsidRPr="00EF4369">
        <w:rPr>
          <w:lang w:val="en-US"/>
        </w:rPr>
        <w:t xml:space="preserve"> </w:t>
      </w:r>
      <w:r w:rsidR="00A548F4" w:rsidRPr="00EF4369">
        <w:rPr>
          <w:lang w:val="en-US"/>
        </w:rPr>
        <w:t>400 l</w:t>
      </w:r>
      <w:r w:rsidRPr="00EF4369">
        <w:rPr>
          <w:lang w:val="en-US"/>
        </w:rPr>
        <w:t xml:space="preserve">/s i </w:t>
      </w:r>
      <w:proofErr w:type="spellStart"/>
      <w:r w:rsidRPr="00EF4369">
        <w:rPr>
          <w:lang w:val="en-US"/>
        </w:rPr>
        <w:t>Mariefors</w:t>
      </w:r>
      <w:proofErr w:type="spellEnd"/>
      <w:r w:rsidRPr="00EF4369">
        <w:rPr>
          <w:lang w:val="en-US"/>
        </w:rPr>
        <w:t xml:space="preserve">. </w:t>
      </w:r>
    </w:p>
    <w:p w14:paraId="797A843A" w14:textId="77777777" w:rsidR="00A548F4" w:rsidRPr="00EF4369" w:rsidRDefault="00A548F4" w:rsidP="00344F84">
      <w:pPr>
        <w:rPr>
          <w:lang w:val="en-US"/>
        </w:rPr>
      </w:pPr>
    </w:p>
    <w:p w14:paraId="79BC2D6B" w14:textId="77777777" w:rsidR="00A548F4" w:rsidRDefault="00A548F4" w:rsidP="00344F84">
      <w:pPr>
        <w:rPr>
          <w:lang w:val="en-US"/>
        </w:rPr>
      </w:pPr>
    </w:p>
    <w:p w14:paraId="0AF560C9" w14:textId="77777777" w:rsidR="0079057F" w:rsidRDefault="0079057F" w:rsidP="00344F84">
      <w:pPr>
        <w:rPr>
          <w:lang w:val="en-US"/>
        </w:rPr>
      </w:pPr>
    </w:p>
    <w:p w14:paraId="3998CA55" w14:textId="77777777" w:rsidR="0079057F" w:rsidRPr="00EF4369" w:rsidRDefault="0079057F" w:rsidP="00344F84">
      <w:pPr>
        <w:rPr>
          <w:lang w:val="en-US"/>
        </w:rPr>
      </w:pPr>
    </w:p>
    <w:p w14:paraId="593AC107" w14:textId="77777777" w:rsidR="00A548F4" w:rsidRPr="00EF4369" w:rsidRDefault="00A548F4" w:rsidP="00344F84">
      <w:pPr>
        <w:rPr>
          <w:lang w:val="en-US"/>
        </w:rPr>
      </w:pPr>
    </w:p>
    <w:p w14:paraId="366BAFE4" w14:textId="77777777" w:rsidR="00A548F4" w:rsidRDefault="00344F84" w:rsidP="00344F84">
      <w:r w:rsidRPr="00444EE8">
        <w:lastRenderedPageBreak/>
        <w:t xml:space="preserve">Estimerad ”Tidtabell” för de olika reaktionerna mellan Törn, Fur, Mariefors och Lyckeby Vattenverk: </w:t>
      </w:r>
    </w:p>
    <w:p w14:paraId="3E2C41B7" w14:textId="77777777" w:rsidR="00A548F4" w:rsidRDefault="00344F84" w:rsidP="00344F84">
      <w:r w:rsidRPr="00444EE8">
        <w:t xml:space="preserve">Törn </w:t>
      </w:r>
      <w:r w:rsidR="00A548F4" w:rsidRPr="00A548F4">
        <w:rPr>
          <w:rFonts w:cstheme="minorHAnsi"/>
          <w:sz w:val="28"/>
          <w:szCs w:val="28"/>
        </w:rPr>
        <w:t>→</w:t>
      </w:r>
      <w:r w:rsidRPr="00444EE8">
        <w:t xml:space="preserve"> Fur: 3 - 5 dagar </w:t>
      </w:r>
    </w:p>
    <w:p w14:paraId="0D70581A" w14:textId="0D00F1A9" w:rsidR="00A548F4" w:rsidRDefault="00344F84" w:rsidP="00344F84">
      <w:r w:rsidRPr="00444EE8">
        <w:t xml:space="preserve">Fur </w:t>
      </w:r>
      <w:r w:rsidR="00A548F4" w:rsidRPr="00A548F4">
        <w:rPr>
          <w:rFonts w:cstheme="minorHAnsi"/>
          <w:sz w:val="28"/>
          <w:szCs w:val="28"/>
        </w:rPr>
        <w:t>→</w:t>
      </w:r>
      <w:r w:rsidRPr="00444EE8">
        <w:t xml:space="preserve"> Mariefors: </w:t>
      </w:r>
      <w:r w:rsidR="0079057F">
        <w:t>4</w:t>
      </w:r>
      <w:r w:rsidRPr="00444EE8">
        <w:t xml:space="preserve"> - </w:t>
      </w:r>
      <w:r w:rsidR="0079057F">
        <w:t>5</w:t>
      </w:r>
      <w:r w:rsidRPr="00444EE8">
        <w:t xml:space="preserve"> veckor</w:t>
      </w:r>
    </w:p>
    <w:p w14:paraId="6ED92D89" w14:textId="15ED82E4" w:rsidR="00A548F4" w:rsidRDefault="00344F84" w:rsidP="00344F84">
      <w:r w:rsidRPr="00444EE8">
        <w:t xml:space="preserve">Mariefors </w:t>
      </w:r>
      <w:r w:rsidR="00A548F4" w:rsidRPr="00A548F4">
        <w:rPr>
          <w:rFonts w:cstheme="minorHAnsi"/>
          <w:sz w:val="28"/>
          <w:szCs w:val="28"/>
        </w:rPr>
        <w:t>→</w:t>
      </w:r>
      <w:r w:rsidRPr="00444EE8">
        <w:t xml:space="preserve"> Lyckeby Vattenverk: 3 - 4 dagar. </w:t>
      </w:r>
    </w:p>
    <w:p w14:paraId="34735695" w14:textId="77777777" w:rsidR="00A548F4" w:rsidRPr="00444EE8" w:rsidRDefault="00A548F4" w:rsidP="00344F84"/>
    <w:p w14:paraId="5A42FC8E" w14:textId="77777777" w:rsidR="00344F84" w:rsidRPr="00444EE8" w:rsidRDefault="00344F84" w:rsidP="00344F84">
      <w:r w:rsidRPr="00444EE8">
        <w:t xml:space="preserve">Verktyg: </w:t>
      </w:r>
    </w:p>
    <w:p w14:paraId="56DFB9DD" w14:textId="0B5A5DE3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SMHI Vattenwebb, hydrologiskt nuläge. </w:t>
      </w:r>
    </w:p>
    <w:p w14:paraId="5FEA2ACD" w14:textId="3678D914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Nivågivare Törn, </w:t>
      </w:r>
      <w:r w:rsidR="00A548F4">
        <w:t>p</w:t>
      </w:r>
      <w:r w:rsidRPr="00444EE8">
        <w:t xml:space="preserve">egel </w:t>
      </w:r>
      <w:r w:rsidR="00A548F4">
        <w:t>samt</w:t>
      </w:r>
      <w:r w:rsidRPr="00444EE8">
        <w:t xml:space="preserve"> </w:t>
      </w:r>
      <w:r w:rsidR="00A548F4">
        <w:t>r</w:t>
      </w:r>
      <w:r w:rsidRPr="00444EE8">
        <w:t xml:space="preserve">egnmätare. </w:t>
      </w:r>
    </w:p>
    <w:p w14:paraId="3578DA4F" w14:textId="01256547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Lilla och stora luckan. </w:t>
      </w:r>
    </w:p>
    <w:p w14:paraId="785BC863" w14:textId="325EABFE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(Önskemål om flödesmätare i lilla utskovet). </w:t>
      </w:r>
    </w:p>
    <w:p w14:paraId="742366F0" w14:textId="5DB10374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Flödesmätare Fur. </w:t>
      </w:r>
    </w:p>
    <w:p w14:paraId="0D30F176" w14:textId="45919B81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Flödesmätare Mariefors. </w:t>
      </w:r>
    </w:p>
    <w:p w14:paraId="29AC017A" w14:textId="77777777" w:rsidR="00344F84" w:rsidRPr="00444EE8" w:rsidRDefault="00344F84" w:rsidP="00344F84"/>
    <w:p w14:paraId="46C17558" w14:textId="77777777" w:rsidR="00344F84" w:rsidRPr="00A548F4" w:rsidRDefault="00344F84" w:rsidP="00344F84">
      <w:pPr>
        <w:rPr>
          <w:b/>
          <w:bCs/>
          <w:i/>
          <w:iCs/>
        </w:rPr>
      </w:pPr>
      <w:r w:rsidRPr="00A548F4">
        <w:rPr>
          <w:b/>
          <w:bCs/>
          <w:i/>
          <w:iCs/>
        </w:rPr>
        <w:t xml:space="preserve">Lågvattenföringsgräns. </w:t>
      </w:r>
    </w:p>
    <w:p w14:paraId="06BF8A83" w14:textId="77777777" w:rsidR="00344F84" w:rsidRPr="00444EE8" w:rsidRDefault="00344F84" w:rsidP="00344F84">
      <w:r w:rsidRPr="00444EE8">
        <w:t xml:space="preserve">När vattennivån i Törn understiger 114,80m övergår Sommardriften till ” Lågvattenföring”. </w:t>
      </w:r>
    </w:p>
    <w:p w14:paraId="7D317963" w14:textId="77777777" w:rsidR="00344F84" w:rsidRPr="00444EE8" w:rsidRDefault="00344F84" w:rsidP="00344F84">
      <w:r w:rsidRPr="00444EE8">
        <w:t xml:space="preserve">Under Lågvattenföring skall daglig dialog föras mellan drift och arbetsledning och i samråd reglera vattenföringen utefter nedanstående text. </w:t>
      </w:r>
    </w:p>
    <w:p w14:paraId="6E0AB4D6" w14:textId="1302DC4F" w:rsidR="00344F84" w:rsidRDefault="00344F84" w:rsidP="00344F84">
      <w:r w:rsidRPr="00444EE8">
        <w:t xml:space="preserve">Detta innebär att Törn tappas minimalt och </w:t>
      </w:r>
      <w:proofErr w:type="spellStart"/>
      <w:r w:rsidRPr="00444EE8">
        <w:t>Rävsjön</w:t>
      </w:r>
      <w:proofErr w:type="spellEnd"/>
      <w:r w:rsidRPr="00444EE8">
        <w:t xml:space="preserve"> skall beskattas på vatten för att säkerställa driften vid Lyckeby vattenverk. </w:t>
      </w:r>
      <w:proofErr w:type="spellStart"/>
      <w:r w:rsidRPr="00444EE8">
        <w:t>Havsjön</w:t>
      </w:r>
      <w:proofErr w:type="spellEnd"/>
      <w:r w:rsidRPr="00444EE8">
        <w:t xml:space="preserve"> kan även beskattas för att stötta vattenflödet i </w:t>
      </w:r>
      <w:proofErr w:type="spellStart"/>
      <w:r w:rsidRPr="00444EE8">
        <w:t>Lyckebyån</w:t>
      </w:r>
      <w:proofErr w:type="spellEnd"/>
      <w:r w:rsidRPr="00444EE8">
        <w:t xml:space="preserve"> vid Mariefors. (Tänk på ”tidssläpet” mellan Törn och Mariefors så inte </w:t>
      </w:r>
      <w:proofErr w:type="spellStart"/>
      <w:r w:rsidRPr="00444EE8">
        <w:t>Rävsjön</w:t>
      </w:r>
      <w:proofErr w:type="spellEnd"/>
      <w:r w:rsidRPr="00444EE8">
        <w:t xml:space="preserve"> ”öppnas” för tidigt). Riktvärde: </w:t>
      </w:r>
      <w:r w:rsidR="00A548F4">
        <w:t>300</w:t>
      </w:r>
      <w:r w:rsidRPr="00444EE8">
        <w:t xml:space="preserve"> </w:t>
      </w:r>
      <w:r w:rsidR="00A548F4">
        <w:t>–</w:t>
      </w:r>
      <w:r w:rsidRPr="00444EE8">
        <w:t xml:space="preserve"> </w:t>
      </w:r>
      <w:r w:rsidR="00A548F4">
        <w:t>400 l</w:t>
      </w:r>
      <w:r w:rsidRPr="00444EE8">
        <w:t xml:space="preserve">/s i Mariefors dock max </w:t>
      </w:r>
      <w:r w:rsidR="00A548F4">
        <w:t>600 l</w:t>
      </w:r>
      <w:r w:rsidRPr="00444EE8">
        <w:t xml:space="preserve">/s. </w:t>
      </w:r>
    </w:p>
    <w:p w14:paraId="45696AEA" w14:textId="77777777" w:rsidR="00A548F4" w:rsidRPr="00444EE8" w:rsidRDefault="00A548F4" w:rsidP="00344F84"/>
    <w:p w14:paraId="2BC868E9" w14:textId="77777777" w:rsidR="00344F84" w:rsidRPr="00444EE8" w:rsidRDefault="00344F84" w:rsidP="00344F84">
      <w:r w:rsidRPr="00444EE8">
        <w:t xml:space="preserve">Verktyg: </w:t>
      </w:r>
    </w:p>
    <w:p w14:paraId="426D6D2A" w14:textId="6C853F84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>SMHI Vattenwebb, hydrologiskt nuläge</w:t>
      </w:r>
      <w:r w:rsidR="00A548F4">
        <w:t>.</w:t>
      </w:r>
      <w:r w:rsidRPr="00444EE8">
        <w:t xml:space="preserve"> </w:t>
      </w:r>
    </w:p>
    <w:p w14:paraId="7B01B8C6" w14:textId="5B720079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Nivågivare Törn, </w:t>
      </w:r>
      <w:r w:rsidR="00A548F4">
        <w:t>p</w:t>
      </w:r>
      <w:r w:rsidRPr="00444EE8">
        <w:t xml:space="preserve">egel </w:t>
      </w:r>
      <w:r w:rsidR="00A548F4">
        <w:t>samt</w:t>
      </w:r>
      <w:r w:rsidRPr="00444EE8">
        <w:t xml:space="preserve"> </w:t>
      </w:r>
      <w:r w:rsidR="00A548F4">
        <w:t>r</w:t>
      </w:r>
      <w:r w:rsidRPr="00444EE8">
        <w:t xml:space="preserve">egnmätare. </w:t>
      </w:r>
    </w:p>
    <w:p w14:paraId="0C1A7FF1" w14:textId="2A306955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Lilla och stora luckan. </w:t>
      </w:r>
    </w:p>
    <w:p w14:paraId="6FAAE557" w14:textId="2F1F0D34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(Önskemål om flödesmätare i lilla utskovet). </w:t>
      </w:r>
    </w:p>
    <w:p w14:paraId="0A2D1B91" w14:textId="210B7BAC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Flödesmätare Fur. </w:t>
      </w:r>
    </w:p>
    <w:p w14:paraId="7F873EF2" w14:textId="623B9B0A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Flödesmätare Mariefors. </w:t>
      </w:r>
    </w:p>
    <w:p w14:paraId="0286CFBD" w14:textId="676D1E77" w:rsidR="00344F84" w:rsidRPr="00444EE8" w:rsidRDefault="00344F84" w:rsidP="00A548F4">
      <w:pPr>
        <w:pStyle w:val="Liststycke"/>
        <w:numPr>
          <w:ilvl w:val="0"/>
          <w:numId w:val="30"/>
        </w:numPr>
      </w:pPr>
      <w:proofErr w:type="spellStart"/>
      <w:r w:rsidRPr="00444EE8">
        <w:t>Rävsjön</w:t>
      </w:r>
      <w:proofErr w:type="spellEnd"/>
      <w:r w:rsidRPr="00444EE8">
        <w:t xml:space="preserve">, </w:t>
      </w:r>
    </w:p>
    <w:p w14:paraId="08DC4906" w14:textId="30A939D2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Reglerlucka </w:t>
      </w:r>
      <w:proofErr w:type="spellStart"/>
      <w:r w:rsidRPr="00444EE8">
        <w:t>Havsjön</w:t>
      </w:r>
      <w:proofErr w:type="spellEnd"/>
      <w:r w:rsidRPr="00444EE8">
        <w:t xml:space="preserve">. </w:t>
      </w:r>
    </w:p>
    <w:p w14:paraId="05EA29FA" w14:textId="0DB28AAB" w:rsidR="00344F84" w:rsidRPr="00444EE8" w:rsidRDefault="00344F84" w:rsidP="00A548F4">
      <w:pPr>
        <w:pStyle w:val="Liststycke"/>
        <w:numPr>
          <w:ilvl w:val="0"/>
          <w:numId w:val="30"/>
        </w:numPr>
      </w:pPr>
      <w:r w:rsidRPr="00444EE8">
        <w:t xml:space="preserve">Utnyttja Johanneshusåsen som buffert, om nödvändigt vid </w:t>
      </w:r>
      <w:proofErr w:type="spellStart"/>
      <w:proofErr w:type="gramStart"/>
      <w:r w:rsidRPr="00444EE8">
        <w:t>prod.ökning</w:t>
      </w:r>
      <w:proofErr w:type="spellEnd"/>
      <w:proofErr w:type="gramEnd"/>
      <w:r w:rsidRPr="00444EE8">
        <w:t xml:space="preserve"> (</w:t>
      </w:r>
      <w:proofErr w:type="gramStart"/>
      <w:r w:rsidRPr="00444EE8">
        <w:t>2-3</w:t>
      </w:r>
      <w:proofErr w:type="gramEnd"/>
      <w:r w:rsidRPr="00444EE8">
        <w:t xml:space="preserve"> veckor). </w:t>
      </w:r>
    </w:p>
    <w:p w14:paraId="3E134F12" w14:textId="77777777" w:rsidR="00E9281F" w:rsidRPr="00344F84" w:rsidRDefault="00E9281F" w:rsidP="00BF1DE5"/>
    <w:sectPr w:rsidR="00E9281F" w:rsidRPr="00344F84" w:rsidSect="001C4C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531" w:bottom="1134" w:left="1531" w:header="794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55FA3" w14:textId="77777777" w:rsidR="001F58C7" w:rsidRPr="00782350" w:rsidRDefault="001F58C7" w:rsidP="00AA1834">
      <w:pPr>
        <w:pStyle w:val="Rubrik3"/>
        <w:rPr>
          <w:rFonts w:ascii="Times New Roman" w:hAnsi="Times New Roman"/>
        </w:rPr>
      </w:pPr>
      <w:r>
        <w:separator/>
      </w:r>
    </w:p>
  </w:endnote>
  <w:endnote w:type="continuationSeparator" w:id="0">
    <w:p w14:paraId="79683611" w14:textId="77777777" w:rsidR="001F58C7" w:rsidRPr="00782350" w:rsidRDefault="001F58C7" w:rsidP="00AA1834">
      <w:pPr>
        <w:pStyle w:val="Rubrik3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ap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E1F6" w14:textId="77777777" w:rsidR="0044329A" w:rsidRDefault="0044329A">
    <w:pPr>
      <w:pStyle w:val="Sidfot"/>
      <w:rPr>
        <w:sz w:val="2"/>
        <w:szCs w:val="2"/>
      </w:rPr>
    </w:pPr>
  </w:p>
  <w:p w14:paraId="623B39E9" w14:textId="77777777" w:rsidR="0044329A" w:rsidRPr="00E95ABF" w:rsidRDefault="004432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2803" w14:textId="77777777" w:rsidR="00405169" w:rsidRDefault="0040516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7A7A" w14:textId="77777777" w:rsidR="0044329A" w:rsidRDefault="0044329A" w:rsidP="00365BDE">
    <w:pPr>
      <w:pStyle w:val="Sidfot"/>
      <w:jc w:val="right"/>
      <w:rPr>
        <w:sz w:val="2"/>
        <w:szCs w:val="2"/>
      </w:rPr>
    </w:pPr>
  </w:p>
  <w:p w14:paraId="723A415B" w14:textId="77777777" w:rsidR="0044329A" w:rsidRDefault="0044329A" w:rsidP="008126D8">
    <w:pPr>
      <w:pStyle w:val="Sidfot"/>
      <w:rPr>
        <w:sz w:val="2"/>
        <w:szCs w:val="2"/>
      </w:rPr>
    </w:pPr>
  </w:p>
  <w:tbl>
    <w:tblPr>
      <w:tblStyle w:val="Tabellrutnt"/>
      <w:tblW w:w="1031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Karlskrona.se och logotyp i sidfoten"/>
    </w:tblPr>
    <w:tblGrid>
      <w:gridCol w:w="7934"/>
      <w:gridCol w:w="2381"/>
    </w:tblGrid>
    <w:tr w:rsidR="0044329A" w:rsidRPr="00570B1D" w14:paraId="29C01EED" w14:textId="77777777" w:rsidTr="00160323">
      <w:trPr>
        <w:tblHeader/>
      </w:trPr>
      <w:tc>
        <w:tcPr>
          <w:tcW w:w="7934" w:type="dxa"/>
          <w:vAlign w:val="bottom"/>
        </w:tcPr>
        <w:p w14:paraId="3FEA3240" w14:textId="77777777" w:rsidR="0044329A" w:rsidRPr="00344F84" w:rsidRDefault="0044329A" w:rsidP="00C966C7">
          <w:pPr>
            <w:pStyle w:val="Sidfotfrstasidan"/>
            <w:spacing w:after="80"/>
            <w:rPr>
              <w:rFonts w:cstheme="minorHAnsi"/>
              <w:b w:val="0"/>
              <w:bCs/>
              <w:color w:val="FFFFFF"/>
              <w:sz w:val="16"/>
              <w:szCs w:val="24"/>
            </w:rPr>
          </w:pPr>
          <w:r w:rsidRPr="00344F84">
            <w:rPr>
              <w:rFonts w:cstheme="minorHAnsi"/>
              <w:b w:val="0"/>
              <w:bCs/>
              <w:noProof/>
              <w:color w:val="FFFFFF"/>
              <w:sz w:val="16"/>
              <w:szCs w:val="24"/>
            </w:rPr>
            <w:t>karlskrona.se</w:t>
          </w:r>
        </w:p>
      </w:tc>
      <w:tc>
        <w:tcPr>
          <w:tcW w:w="2381" w:type="dxa"/>
          <w:vAlign w:val="bottom"/>
        </w:tcPr>
        <w:p w14:paraId="16969433" w14:textId="77777777" w:rsidR="0044329A" w:rsidRPr="00BF1DE5" w:rsidRDefault="0012482F" w:rsidP="00160323">
          <w:pPr>
            <w:spacing w:after="0"/>
            <w:jc w:val="right"/>
            <w:rPr>
              <w:rFonts w:cstheme="minorHAnsi"/>
              <w:b/>
              <w:bCs/>
              <w:color w:val="FFFFFF"/>
              <w:sz w:val="32"/>
              <w:szCs w:val="32"/>
            </w:rPr>
          </w:pPr>
          <w:r w:rsidRPr="00BF1DE5">
            <w:rPr>
              <w:noProof/>
              <w:color w:val="FFFFFF"/>
              <w:lang w:eastAsia="sv-SE"/>
            </w:rPr>
            <mc:AlternateContent>
              <mc:Choice Requires="wps">
                <w:drawing>
                  <wp:inline distT="0" distB="0" distL="0" distR="0" wp14:anchorId="15B4B361" wp14:editId="50525612">
                    <wp:extent cx="1404000" cy="356400"/>
                    <wp:effectExtent l="0" t="0" r="5715" b="5715"/>
                    <wp:docPr id="16" name="Frihandsfigur: Form 15" title="Karlskrona kommun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20F6443C-4E5F-4E43-9D20-6FD637547E3E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404000" cy="356400"/>
                            </a:xfrm>
                            <a:custGeom>
                              <a:avLst/>
                              <a:gdLst>
                                <a:gd name="connsiteX0" fmla="*/ 285790 w 5756276"/>
                                <a:gd name="connsiteY0" fmla="*/ 1178405 h 1456690"/>
                                <a:gd name="connsiteX1" fmla="*/ 287587 w 5756276"/>
                                <a:gd name="connsiteY1" fmla="*/ 1178405 h 1456690"/>
                                <a:gd name="connsiteX2" fmla="*/ 296379 w 5756276"/>
                                <a:gd name="connsiteY2" fmla="*/ 1182378 h 1456690"/>
                                <a:gd name="connsiteX3" fmla="*/ 414930 w 5756276"/>
                                <a:gd name="connsiteY3" fmla="*/ 1222674 h 1456690"/>
                                <a:gd name="connsiteX4" fmla="*/ 448868 w 5756276"/>
                                <a:gd name="connsiteY4" fmla="*/ 1238376 h 1456690"/>
                                <a:gd name="connsiteX5" fmla="*/ 428448 w 5756276"/>
                                <a:gd name="connsiteY5" fmla="*/ 1241119 h 1456690"/>
                                <a:gd name="connsiteX6" fmla="*/ 292219 w 5756276"/>
                                <a:gd name="connsiteY6" fmla="*/ 1189000 h 1456690"/>
                                <a:gd name="connsiteX7" fmla="*/ 285790 w 5756276"/>
                                <a:gd name="connsiteY7" fmla="*/ 1179541 h 1456690"/>
                                <a:gd name="connsiteX8" fmla="*/ 285790 w 5756276"/>
                                <a:gd name="connsiteY8" fmla="*/ 1178405 h 1456690"/>
                                <a:gd name="connsiteX9" fmla="*/ 121955 w 5756276"/>
                                <a:gd name="connsiteY9" fmla="*/ 1051655 h 1456690"/>
                                <a:gd name="connsiteX10" fmla="*/ 123563 w 5756276"/>
                                <a:gd name="connsiteY10" fmla="*/ 1052695 h 1456690"/>
                                <a:gd name="connsiteX11" fmla="*/ 126493 w 5756276"/>
                                <a:gd name="connsiteY11" fmla="*/ 1056952 h 1456690"/>
                                <a:gd name="connsiteX12" fmla="*/ 168185 w 5756276"/>
                                <a:gd name="connsiteY12" fmla="*/ 1128273 h 1456690"/>
                                <a:gd name="connsiteX13" fmla="*/ 231241 w 5756276"/>
                                <a:gd name="connsiteY13" fmla="*/ 1182000 h 1456690"/>
                                <a:gd name="connsiteX14" fmla="*/ 182555 w 5756276"/>
                                <a:gd name="connsiteY14" fmla="*/ 1198837 h 1456690"/>
                                <a:gd name="connsiteX15" fmla="*/ 238616 w 5756276"/>
                                <a:gd name="connsiteY15" fmla="*/ 1243862 h 1456690"/>
                                <a:gd name="connsiteX16" fmla="*/ 319635 w 5756276"/>
                                <a:gd name="connsiteY16" fmla="*/ 1265996 h 1456690"/>
                                <a:gd name="connsiteX17" fmla="*/ 369835 w 5756276"/>
                                <a:gd name="connsiteY17" fmla="*/ 1259848 h 1456690"/>
                                <a:gd name="connsiteX18" fmla="*/ 390633 w 5756276"/>
                                <a:gd name="connsiteY18" fmla="*/ 1247835 h 1456690"/>
                                <a:gd name="connsiteX19" fmla="*/ 462010 w 5756276"/>
                                <a:gd name="connsiteY19" fmla="*/ 1244051 h 1456690"/>
                                <a:gd name="connsiteX20" fmla="*/ 526202 w 5756276"/>
                                <a:gd name="connsiteY20" fmla="*/ 1247930 h 1456690"/>
                                <a:gd name="connsiteX21" fmla="*/ 547379 w 5756276"/>
                                <a:gd name="connsiteY21" fmla="*/ 1259848 h 1456690"/>
                                <a:gd name="connsiteX22" fmla="*/ 597578 w 5756276"/>
                                <a:gd name="connsiteY22" fmla="*/ 1265996 h 1456690"/>
                                <a:gd name="connsiteX23" fmla="*/ 678598 w 5756276"/>
                                <a:gd name="connsiteY23" fmla="*/ 1243862 h 1456690"/>
                                <a:gd name="connsiteX24" fmla="*/ 734564 w 5756276"/>
                                <a:gd name="connsiteY24" fmla="*/ 1198837 h 1456690"/>
                                <a:gd name="connsiteX25" fmla="*/ 686539 w 5756276"/>
                                <a:gd name="connsiteY25" fmla="*/ 1182000 h 1456690"/>
                                <a:gd name="connsiteX26" fmla="*/ 749596 w 5756276"/>
                                <a:gd name="connsiteY26" fmla="*/ 1128273 h 1456690"/>
                                <a:gd name="connsiteX27" fmla="*/ 791381 w 5756276"/>
                                <a:gd name="connsiteY27" fmla="*/ 1056952 h 1456690"/>
                                <a:gd name="connsiteX28" fmla="*/ 794124 w 5756276"/>
                                <a:gd name="connsiteY28" fmla="*/ 1052695 h 1456690"/>
                                <a:gd name="connsiteX29" fmla="*/ 795825 w 5756276"/>
                                <a:gd name="connsiteY29" fmla="*/ 1051655 h 1456690"/>
                                <a:gd name="connsiteX30" fmla="*/ 797716 w 5756276"/>
                                <a:gd name="connsiteY30" fmla="*/ 1053263 h 1456690"/>
                                <a:gd name="connsiteX31" fmla="*/ 800457 w 5756276"/>
                                <a:gd name="connsiteY31" fmla="*/ 1060262 h 1456690"/>
                                <a:gd name="connsiteX32" fmla="*/ 808587 w 5756276"/>
                                <a:gd name="connsiteY32" fmla="*/ 1124205 h 1456690"/>
                                <a:gd name="connsiteX33" fmla="*/ 806508 w 5756276"/>
                                <a:gd name="connsiteY33" fmla="*/ 1157407 h 1456690"/>
                                <a:gd name="connsiteX34" fmla="*/ 788545 w 5756276"/>
                                <a:gd name="connsiteY34" fmla="*/ 1233079 h 1456690"/>
                                <a:gd name="connsiteX35" fmla="*/ 780605 w 5756276"/>
                                <a:gd name="connsiteY35" fmla="*/ 1250672 h 1456690"/>
                                <a:gd name="connsiteX36" fmla="*/ 779091 w 5756276"/>
                                <a:gd name="connsiteY36" fmla="*/ 1253510 h 1456690"/>
                                <a:gd name="connsiteX37" fmla="*/ 759428 w 5756276"/>
                                <a:gd name="connsiteY37" fmla="*/ 1220498 h 1456690"/>
                                <a:gd name="connsiteX38" fmla="*/ 780887 w 5756276"/>
                                <a:gd name="connsiteY38" fmla="*/ 1162231 h 1456690"/>
                                <a:gd name="connsiteX39" fmla="*/ 794407 w 5756276"/>
                                <a:gd name="connsiteY39" fmla="*/ 1099139 h 1456690"/>
                                <a:gd name="connsiteX40" fmla="*/ 793178 w 5756276"/>
                                <a:gd name="connsiteY40" fmla="*/ 1098477 h 1456690"/>
                                <a:gd name="connsiteX41" fmla="*/ 777201 w 5756276"/>
                                <a:gd name="connsiteY41" fmla="*/ 1154190 h 1456690"/>
                                <a:gd name="connsiteX42" fmla="*/ 731823 w 5756276"/>
                                <a:gd name="connsiteY42" fmla="*/ 1234403 h 1456690"/>
                                <a:gd name="connsiteX43" fmla="*/ 541422 w 5756276"/>
                                <a:gd name="connsiteY43" fmla="*/ 1338452 h 1456690"/>
                                <a:gd name="connsiteX44" fmla="*/ 458607 w 5756276"/>
                                <a:gd name="connsiteY44" fmla="*/ 1394355 h 1456690"/>
                                <a:gd name="connsiteX45" fmla="*/ 375791 w 5756276"/>
                                <a:gd name="connsiteY45" fmla="*/ 1338452 h 1456690"/>
                                <a:gd name="connsiteX46" fmla="*/ 185296 w 5756276"/>
                                <a:gd name="connsiteY46" fmla="*/ 1234403 h 1456690"/>
                                <a:gd name="connsiteX47" fmla="*/ 139917 w 5756276"/>
                                <a:gd name="connsiteY47" fmla="*/ 1154190 h 1456690"/>
                                <a:gd name="connsiteX48" fmla="*/ 123846 w 5756276"/>
                                <a:gd name="connsiteY48" fmla="*/ 1098477 h 1456690"/>
                                <a:gd name="connsiteX49" fmla="*/ 122711 w 5756276"/>
                                <a:gd name="connsiteY49" fmla="*/ 1099139 h 1456690"/>
                                <a:gd name="connsiteX50" fmla="*/ 133205 w 5756276"/>
                                <a:gd name="connsiteY50" fmla="*/ 1161190 h 1456690"/>
                                <a:gd name="connsiteX51" fmla="*/ 157974 w 5756276"/>
                                <a:gd name="connsiteY51" fmla="*/ 1221066 h 1456690"/>
                                <a:gd name="connsiteX52" fmla="*/ 139067 w 5756276"/>
                                <a:gd name="connsiteY52" fmla="*/ 1253510 h 1456690"/>
                                <a:gd name="connsiteX53" fmla="*/ 138689 w 5756276"/>
                                <a:gd name="connsiteY53" fmla="*/ 1253605 h 1456690"/>
                                <a:gd name="connsiteX54" fmla="*/ 111273 w 5756276"/>
                                <a:gd name="connsiteY54" fmla="*/ 1157407 h 1456690"/>
                                <a:gd name="connsiteX55" fmla="*/ 109192 w 5756276"/>
                                <a:gd name="connsiteY55" fmla="*/ 1124205 h 1456690"/>
                                <a:gd name="connsiteX56" fmla="*/ 117417 w 5756276"/>
                                <a:gd name="connsiteY56" fmla="*/ 1060262 h 1456690"/>
                                <a:gd name="connsiteX57" fmla="*/ 120065 w 5756276"/>
                                <a:gd name="connsiteY57" fmla="*/ 1053263 h 1456690"/>
                                <a:gd name="connsiteX58" fmla="*/ 121955 w 5756276"/>
                                <a:gd name="connsiteY58" fmla="*/ 1051655 h 1456690"/>
                                <a:gd name="connsiteX59" fmla="*/ 656570 w 5756276"/>
                                <a:gd name="connsiteY59" fmla="*/ 967848 h 1456690"/>
                                <a:gd name="connsiteX60" fmla="*/ 699491 w 5756276"/>
                                <a:gd name="connsiteY60" fmla="*/ 967848 h 1456690"/>
                                <a:gd name="connsiteX61" fmla="*/ 699491 w 5756276"/>
                                <a:gd name="connsiteY61" fmla="*/ 969077 h 1456690"/>
                                <a:gd name="connsiteX62" fmla="*/ 694952 w 5756276"/>
                                <a:gd name="connsiteY62" fmla="*/ 972482 h 1456690"/>
                                <a:gd name="connsiteX63" fmla="*/ 694669 w 5756276"/>
                                <a:gd name="connsiteY63" fmla="*/ 972482 h 1456690"/>
                                <a:gd name="connsiteX64" fmla="*/ 692872 w 5756276"/>
                                <a:gd name="connsiteY64" fmla="*/ 979860 h 1456690"/>
                                <a:gd name="connsiteX65" fmla="*/ 692872 w 5756276"/>
                                <a:gd name="connsiteY65" fmla="*/ 1090058 h 1456690"/>
                                <a:gd name="connsiteX66" fmla="*/ 696370 w 5756276"/>
                                <a:gd name="connsiteY66" fmla="*/ 1108976 h 1456690"/>
                                <a:gd name="connsiteX67" fmla="*/ 704028 w 5756276"/>
                                <a:gd name="connsiteY67" fmla="*/ 1114935 h 1456690"/>
                                <a:gd name="connsiteX68" fmla="*/ 704028 w 5756276"/>
                                <a:gd name="connsiteY68" fmla="*/ 1116733 h 1456690"/>
                                <a:gd name="connsiteX69" fmla="*/ 651654 w 5756276"/>
                                <a:gd name="connsiteY69" fmla="*/ 1116733 h 1456690"/>
                                <a:gd name="connsiteX70" fmla="*/ 651654 w 5756276"/>
                                <a:gd name="connsiteY70" fmla="*/ 1114935 h 1456690"/>
                                <a:gd name="connsiteX71" fmla="*/ 659406 w 5756276"/>
                                <a:gd name="connsiteY71" fmla="*/ 1108976 h 1456690"/>
                                <a:gd name="connsiteX72" fmla="*/ 662904 w 5756276"/>
                                <a:gd name="connsiteY72" fmla="*/ 1090058 h 1456690"/>
                                <a:gd name="connsiteX73" fmla="*/ 662904 w 5756276"/>
                                <a:gd name="connsiteY73" fmla="*/ 979860 h 1456690"/>
                                <a:gd name="connsiteX74" fmla="*/ 661108 w 5756276"/>
                                <a:gd name="connsiteY74" fmla="*/ 972482 h 1456690"/>
                                <a:gd name="connsiteX75" fmla="*/ 656570 w 5756276"/>
                                <a:gd name="connsiteY75" fmla="*/ 969077 h 1456690"/>
                                <a:gd name="connsiteX76" fmla="*/ 284939 w 5756276"/>
                                <a:gd name="connsiteY76" fmla="*/ 966996 h 1456690"/>
                                <a:gd name="connsiteX77" fmla="*/ 314341 w 5756276"/>
                                <a:gd name="connsiteY77" fmla="*/ 966996 h 1456690"/>
                                <a:gd name="connsiteX78" fmla="*/ 314341 w 5756276"/>
                                <a:gd name="connsiteY78" fmla="*/ 968699 h 1456690"/>
                                <a:gd name="connsiteX79" fmla="*/ 312828 w 5756276"/>
                                <a:gd name="connsiteY79" fmla="*/ 969172 h 1456690"/>
                                <a:gd name="connsiteX80" fmla="*/ 309898 w 5756276"/>
                                <a:gd name="connsiteY80" fmla="*/ 971726 h 1456690"/>
                                <a:gd name="connsiteX81" fmla="*/ 301862 w 5756276"/>
                                <a:gd name="connsiteY81" fmla="*/ 982793 h 1456690"/>
                                <a:gd name="connsiteX82" fmla="*/ 265559 w 5756276"/>
                                <a:gd name="connsiteY82" fmla="*/ 1033871 h 1456690"/>
                                <a:gd name="connsiteX83" fmla="*/ 265559 w 5756276"/>
                                <a:gd name="connsiteY83" fmla="*/ 1035952 h 1456690"/>
                                <a:gd name="connsiteX84" fmla="*/ 302902 w 5756276"/>
                                <a:gd name="connsiteY84" fmla="*/ 1104814 h 1456690"/>
                                <a:gd name="connsiteX85" fmla="*/ 310370 w 5756276"/>
                                <a:gd name="connsiteY85" fmla="*/ 1112098 h 1456690"/>
                                <a:gd name="connsiteX86" fmla="*/ 315759 w 5756276"/>
                                <a:gd name="connsiteY86" fmla="*/ 1114368 h 1456690"/>
                                <a:gd name="connsiteX87" fmla="*/ 315759 w 5756276"/>
                                <a:gd name="connsiteY87" fmla="*/ 1116165 h 1456690"/>
                                <a:gd name="connsiteX88" fmla="*/ 259036 w 5756276"/>
                                <a:gd name="connsiteY88" fmla="*/ 1116165 h 1456690"/>
                                <a:gd name="connsiteX89" fmla="*/ 259036 w 5756276"/>
                                <a:gd name="connsiteY89" fmla="*/ 1114273 h 1456690"/>
                                <a:gd name="connsiteX90" fmla="*/ 260926 w 5756276"/>
                                <a:gd name="connsiteY90" fmla="*/ 1113138 h 1456690"/>
                                <a:gd name="connsiteX91" fmla="*/ 262628 w 5756276"/>
                                <a:gd name="connsiteY91" fmla="*/ 1109166 h 1456690"/>
                                <a:gd name="connsiteX92" fmla="*/ 261872 w 5756276"/>
                                <a:gd name="connsiteY92" fmla="*/ 1105950 h 1456690"/>
                                <a:gd name="connsiteX93" fmla="*/ 242965 w 5756276"/>
                                <a:gd name="connsiteY93" fmla="*/ 1066978 h 1456690"/>
                                <a:gd name="connsiteX94" fmla="*/ 241358 w 5756276"/>
                                <a:gd name="connsiteY94" fmla="*/ 1065843 h 1456690"/>
                                <a:gd name="connsiteX95" fmla="*/ 239467 w 5756276"/>
                                <a:gd name="connsiteY95" fmla="*/ 1066694 h 1456690"/>
                                <a:gd name="connsiteX96" fmla="*/ 215832 w 5756276"/>
                                <a:gd name="connsiteY96" fmla="*/ 1099139 h 1456690"/>
                                <a:gd name="connsiteX97" fmla="*/ 212806 w 5756276"/>
                                <a:gd name="connsiteY97" fmla="*/ 1108598 h 1456690"/>
                                <a:gd name="connsiteX98" fmla="*/ 213658 w 5756276"/>
                                <a:gd name="connsiteY98" fmla="*/ 1112760 h 1456690"/>
                                <a:gd name="connsiteX99" fmla="*/ 215170 w 5756276"/>
                                <a:gd name="connsiteY99" fmla="*/ 1114368 h 1456690"/>
                                <a:gd name="connsiteX100" fmla="*/ 215832 w 5756276"/>
                                <a:gd name="connsiteY100" fmla="*/ 1116165 h 1456690"/>
                                <a:gd name="connsiteX101" fmla="*/ 178016 w 5756276"/>
                                <a:gd name="connsiteY101" fmla="*/ 1116165 h 1456690"/>
                                <a:gd name="connsiteX102" fmla="*/ 178016 w 5756276"/>
                                <a:gd name="connsiteY102" fmla="*/ 1114462 h 1456690"/>
                                <a:gd name="connsiteX103" fmla="*/ 185485 w 5756276"/>
                                <a:gd name="connsiteY103" fmla="*/ 1110111 h 1456690"/>
                                <a:gd name="connsiteX104" fmla="*/ 188415 w 5756276"/>
                                <a:gd name="connsiteY104" fmla="*/ 1106422 h 1456690"/>
                                <a:gd name="connsiteX105" fmla="*/ 232565 w 5756276"/>
                                <a:gd name="connsiteY105" fmla="*/ 1047966 h 1456690"/>
                                <a:gd name="connsiteX106" fmla="*/ 232565 w 5756276"/>
                                <a:gd name="connsiteY106" fmla="*/ 1045885 h 1456690"/>
                                <a:gd name="connsiteX107" fmla="*/ 195222 w 5756276"/>
                                <a:gd name="connsiteY107" fmla="*/ 975793 h 1456690"/>
                                <a:gd name="connsiteX108" fmla="*/ 184918 w 5756276"/>
                                <a:gd name="connsiteY108" fmla="*/ 968604 h 1456690"/>
                                <a:gd name="connsiteX109" fmla="*/ 184918 w 5756276"/>
                                <a:gd name="connsiteY109" fmla="*/ 967091 h 1456690"/>
                                <a:gd name="connsiteX110" fmla="*/ 235590 w 5756276"/>
                                <a:gd name="connsiteY110" fmla="*/ 967091 h 1456690"/>
                                <a:gd name="connsiteX111" fmla="*/ 235590 w 5756276"/>
                                <a:gd name="connsiteY111" fmla="*/ 969456 h 1456690"/>
                                <a:gd name="connsiteX112" fmla="*/ 233794 w 5756276"/>
                                <a:gd name="connsiteY112" fmla="*/ 973523 h 1456690"/>
                                <a:gd name="connsiteX113" fmla="*/ 234928 w 5756276"/>
                                <a:gd name="connsiteY113" fmla="*/ 978063 h 1456690"/>
                                <a:gd name="connsiteX114" fmla="*/ 254403 w 5756276"/>
                                <a:gd name="connsiteY114" fmla="*/ 1014859 h 1456690"/>
                                <a:gd name="connsiteX115" fmla="*/ 255916 w 5756276"/>
                                <a:gd name="connsiteY115" fmla="*/ 1015899 h 1456690"/>
                                <a:gd name="connsiteX116" fmla="*/ 257712 w 5756276"/>
                                <a:gd name="connsiteY116" fmla="*/ 1015048 h 1456690"/>
                                <a:gd name="connsiteX117" fmla="*/ 284089 w 5756276"/>
                                <a:gd name="connsiteY117" fmla="*/ 978820 h 1456690"/>
                                <a:gd name="connsiteX118" fmla="*/ 286263 w 5756276"/>
                                <a:gd name="connsiteY118" fmla="*/ 973239 h 1456690"/>
                                <a:gd name="connsiteX119" fmla="*/ 284939 w 5756276"/>
                                <a:gd name="connsiteY119" fmla="*/ 969645 h 1456690"/>
                                <a:gd name="connsiteX120" fmla="*/ 278984 w 5756276"/>
                                <a:gd name="connsiteY120" fmla="*/ 947038 h 1456690"/>
                                <a:gd name="connsiteX121" fmla="*/ 280049 w 5756276"/>
                                <a:gd name="connsiteY121" fmla="*/ 947180 h 1456690"/>
                                <a:gd name="connsiteX122" fmla="*/ 278984 w 5756276"/>
                                <a:gd name="connsiteY122" fmla="*/ 947795 h 1456690"/>
                                <a:gd name="connsiteX123" fmla="*/ 278984 w 5756276"/>
                                <a:gd name="connsiteY123" fmla="*/ 947794 h 1456690"/>
                                <a:gd name="connsiteX124" fmla="*/ 278984 w 5756276"/>
                                <a:gd name="connsiteY124" fmla="*/ 947038 h 1456690"/>
                                <a:gd name="connsiteX125" fmla="*/ 280485 w 5756276"/>
                                <a:gd name="connsiteY125" fmla="*/ 946929 h 1456690"/>
                                <a:gd name="connsiteX126" fmla="*/ 280402 w 5756276"/>
                                <a:gd name="connsiteY126" fmla="*/ 947227 h 1456690"/>
                                <a:gd name="connsiteX127" fmla="*/ 280049 w 5756276"/>
                                <a:gd name="connsiteY127" fmla="*/ 947180 h 1456690"/>
                                <a:gd name="connsiteX128" fmla="*/ 1803779 w 5756276"/>
                                <a:gd name="connsiteY128" fmla="*/ 928493 h 1456690"/>
                                <a:gd name="connsiteX129" fmla="*/ 1659480 w 5756276"/>
                                <a:gd name="connsiteY129" fmla="*/ 1121041 h 1456690"/>
                                <a:gd name="connsiteX130" fmla="*/ 1804440 w 5756276"/>
                                <a:gd name="connsiteY130" fmla="*/ 1316329 h 1456690"/>
                                <a:gd name="connsiteX131" fmla="*/ 1804252 w 5756276"/>
                                <a:gd name="connsiteY131" fmla="*/ 1316423 h 1456690"/>
                                <a:gd name="connsiteX132" fmla="*/ 1947322 w 5756276"/>
                                <a:gd name="connsiteY132" fmla="*/ 1121041 h 1456690"/>
                                <a:gd name="connsiteX133" fmla="*/ 1803779 w 5756276"/>
                                <a:gd name="connsiteY133" fmla="*/ 928493 h 1456690"/>
                                <a:gd name="connsiteX134" fmla="*/ 461159 w 5756276"/>
                                <a:gd name="connsiteY134" fmla="*/ 906175 h 1456690"/>
                                <a:gd name="connsiteX135" fmla="*/ 490277 w 5756276"/>
                                <a:gd name="connsiteY135" fmla="*/ 929255 h 1456690"/>
                                <a:gd name="connsiteX136" fmla="*/ 489237 w 5756276"/>
                                <a:gd name="connsiteY136" fmla="*/ 929255 h 1456690"/>
                                <a:gd name="connsiteX137" fmla="*/ 489237 w 5756276"/>
                                <a:gd name="connsiteY137" fmla="*/ 1172352 h 1456690"/>
                                <a:gd name="connsiteX138" fmla="*/ 460876 w 5756276"/>
                                <a:gd name="connsiteY138" fmla="*/ 1198364 h 1456690"/>
                                <a:gd name="connsiteX139" fmla="*/ 426841 w 5756276"/>
                                <a:gd name="connsiteY139" fmla="*/ 1168190 h 1456690"/>
                                <a:gd name="connsiteX140" fmla="*/ 426841 w 5756276"/>
                                <a:gd name="connsiteY140" fmla="*/ 935025 h 1456690"/>
                                <a:gd name="connsiteX141" fmla="*/ 461159 w 5756276"/>
                                <a:gd name="connsiteY141" fmla="*/ 906175 h 1456690"/>
                                <a:gd name="connsiteX142" fmla="*/ 3825268 w 5756276"/>
                                <a:gd name="connsiteY142" fmla="*/ 897255 h 1456690"/>
                                <a:gd name="connsiteX143" fmla="*/ 3956363 w 5756276"/>
                                <a:gd name="connsiteY143" fmla="*/ 897255 h 1456690"/>
                                <a:gd name="connsiteX144" fmla="*/ 4213160 w 5756276"/>
                                <a:gd name="connsiteY144" fmla="*/ 1200017 h 1456690"/>
                                <a:gd name="connsiteX145" fmla="*/ 4213160 w 5756276"/>
                                <a:gd name="connsiteY145" fmla="*/ 994555 h 1456690"/>
                                <a:gd name="connsiteX146" fmla="*/ 4148464 w 5756276"/>
                                <a:gd name="connsiteY146" fmla="*/ 927957 h 1456690"/>
                                <a:gd name="connsiteX147" fmla="*/ 4148464 w 5756276"/>
                                <a:gd name="connsiteY147" fmla="*/ 897255 h 1456690"/>
                                <a:gd name="connsiteX148" fmla="*/ 4316731 w 5756276"/>
                                <a:gd name="connsiteY148" fmla="*/ 897255 h 1456690"/>
                                <a:gd name="connsiteX149" fmla="*/ 4316731 w 5756276"/>
                                <a:gd name="connsiteY149" fmla="*/ 927957 h 1456690"/>
                                <a:gd name="connsiteX150" fmla="*/ 4249954 w 5756276"/>
                                <a:gd name="connsiteY150" fmla="*/ 994555 h 1456690"/>
                                <a:gd name="connsiteX151" fmla="*/ 4249954 w 5756276"/>
                                <a:gd name="connsiteY151" fmla="*/ 1351916 h 1456690"/>
                                <a:gd name="connsiteX152" fmla="*/ 4219308 w 5756276"/>
                                <a:gd name="connsiteY152" fmla="*/ 1351916 h 1456690"/>
                                <a:gd name="connsiteX153" fmla="*/ 3924677 w 5756276"/>
                                <a:gd name="connsiteY153" fmla="*/ 1001357 h 1456690"/>
                                <a:gd name="connsiteX154" fmla="*/ 3924677 w 5756276"/>
                                <a:gd name="connsiteY154" fmla="*/ 1249705 h 1456690"/>
                                <a:gd name="connsiteX155" fmla="*/ 3992116 w 5756276"/>
                                <a:gd name="connsiteY155" fmla="*/ 1317059 h 1456690"/>
                                <a:gd name="connsiteX156" fmla="*/ 3992116 w 5756276"/>
                                <a:gd name="connsiteY156" fmla="*/ 1347665 h 1456690"/>
                                <a:gd name="connsiteX157" fmla="*/ 3824605 w 5756276"/>
                                <a:gd name="connsiteY157" fmla="*/ 1347665 h 1456690"/>
                                <a:gd name="connsiteX158" fmla="*/ 3824605 w 5756276"/>
                                <a:gd name="connsiteY158" fmla="*/ 1317059 h 1456690"/>
                                <a:gd name="connsiteX159" fmla="*/ 3887883 w 5756276"/>
                                <a:gd name="connsiteY159" fmla="*/ 1249705 h 1456690"/>
                                <a:gd name="connsiteX160" fmla="*/ 3887883 w 5756276"/>
                                <a:gd name="connsiteY160" fmla="*/ 1019777 h 1456690"/>
                                <a:gd name="connsiteX161" fmla="*/ 3825268 w 5756276"/>
                                <a:gd name="connsiteY161" fmla="*/ 927957 h 1456690"/>
                                <a:gd name="connsiteX162" fmla="*/ 1054100 w 5756276"/>
                                <a:gd name="connsiteY162" fmla="*/ 897255 h 1456690"/>
                                <a:gd name="connsiteX163" fmla="*/ 1279099 w 5756276"/>
                                <a:gd name="connsiteY163" fmla="*/ 897255 h 1456690"/>
                                <a:gd name="connsiteX164" fmla="*/ 1279099 w 5756276"/>
                                <a:gd name="connsiteY164" fmla="*/ 927961 h 1456690"/>
                                <a:gd name="connsiteX165" fmla="*/ 1213747 w 5756276"/>
                                <a:gd name="connsiteY165" fmla="*/ 980963 h 1456690"/>
                                <a:gd name="connsiteX166" fmla="*/ 1213747 w 5756276"/>
                                <a:gd name="connsiteY166" fmla="*/ 1117012 h 1456690"/>
                                <a:gd name="connsiteX167" fmla="*/ 1354099 w 5756276"/>
                                <a:gd name="connsiteY167" fmla="*/ 994191 h 1456690"/>
                                <a:gd name="connsiteX168" fmla="*/ 1381999 w 5756276"/>
                                <a:gd name="connsiteY168" fmla="*/ 951959 h 1456690"/>
                                <a:gd name="connsiteX169" fmla="*/ 1336318 w 5756276"/>
                                <a:gd name="connsiteY169" fmla="*/ 928150 h 1456690"/>
                                <a:gd name="connsiteX170" fmla="*/ 1336318 w 5756276"/>
                                <a:gd name="connsiteY170" fmla="*/ 897444 h 1456690"/>
                                <a:gd name="connsiteX171" fmla="*/ 1542685 w 5756276"/>
                                <a:gd name="connsiteY171" fmla="*/ 897444 h 1456690"/>
                                <a:gd name="connsiteX172" fmla="*/ 1542685 w 5756276"/>
                                <a:gd name="connsiteY172" fmla="*/ 928150 h 1456690"/>
                                <a:gd name="connsiteX173" fmla="*/ 1389471 w 5756276"/>
                                <a:gd name="connsiteY173" fmla="*/ 1013180 h 1456690"/>
                                <a:gd name="connsiteX174" fmla="*/ 1342182 w 5756276"/>
                                <a:gd name="connsiteY174" fmla="*/ 1053995 h 1456690"/>
                                <a:gd name="connsiteX175" fmla="*/ 1474589 w 5756276"/>
                                <a:gd name="connsiteY175" fmla="*/ 1242952 h 1456690"/>
                                <a:gd name="connsiteX176" fmla="*/ 1580516 w 5756276"/>
                                <a:gd name="connsiteY176" fmla="*/ 1317117 h 1456690"/>
                                <a:gd name="connsiteX177" fmla="*/ 1580516 w 5756276"/>
                                <a:gd name="connsiteY177" fmla="*/ 1347728 h 1456690"/>
                                <a:gd name="connsiteX178" fmla="*/ 1329887 w 5756276"/>
                                <a:gd name="connsiteY178" fmla="*/ 1347728 h 1456690"/>
                                <a:gd name="connsiteX179" fmla="*/ 1329887 w 5756276"/>
                                <a:gd name="connsiteY179" fmla="*/ 1317117 h 1456690"/>
                                <a:gd name="connsiteX180" fmla="*/ 1350411 w 5756276"/>
                                <a:gd name="connsiteY180" fmla="*/ 1317117 h 1456690"/>
                                <a:gd name="connsiteX181" fmla="*/ 1395240 w 5756276"/>
                                <a:gd name="connsiteY181" fmla="*/ 1302851 h 1456690"/>
                                <a:gd name="connsiteX182" fmla="*/ 1368097 w 5756276"/>
                                <a:gd name="connsiteY182" fmla="*/ 1253156 h 1456690"/>
                                <a:gd name="connsiteX183" fmla="*/ 1271344 w 5756276"/>
                                <a:gd name="connsiteY183" fmla="*/ 1116446 h 1456690"/>
                                <a:gd name="connsiteX184" fmla="*/ 1214125 w 5756276"/>
                                <a:gd name="connsiteY184" fmla="*/ 1166802 h 1456690"/>
                                <a:gd name="connsiteX185" fmla="*/ 1214125 w 5756276"/>
                                <a:gd name="connsiteY185" fmla="*/ 1264399 h 1456690"/>
                                <a:gd name="connsiteX186" fmla="*/ 1279478 w 5756276"/>
                                <a:gd name="connsiteY186" fmla="*/ 1317496 h 1456690"/>
                                <a:gd name="connsiteX187" fmla="*/ 1279478 w 5756276"/>
                                <a:gd name="connsiteY187" fmla="*/ 1348106 h 1456690"/>
                                <a:gd name="connsiteX188" fmla="*/ 1054100 w 5756276"/>
                                <a:gd name="connsiteY188" fmla="*/ 1348106 h 1456690"/>
                                <a:gd name="connsiteX189" fmla="*/ 1054100 w 5756276"/>
                                <a:gd name="connsiteY189" fmla="*/ 1317496 h 1456690"/>
                                <a:gd name="connsiteX190" fmla="*/ 1118791 w 5756276"/>
                                <a:gd name="connsiteY190" fmla="*/ 1264399 h 1456690"/>
                                <a:gd name="connsiteX191" fmla="*/ 1118791 w 5756276"/>
                                <a:gd name="connsiteY191" fmla="*/ 980963 h 1456690"/>
                                <a:gd name="connsiteX192" fmla="*/ 1054100 w 5756276"/>
                                <a:gd name="connsiteY192" fmla="*/ 927961 h 1456690"/>
                                <a:gd name="connsiteX193" fmla="*/ 2689225 w 5756276"/>
                                <a:gd name="connsiteY193" fmla="*/ 897255 h 1456690"/>
                                <a:gd name="connsiteX194" fmla="*/ 2853858 w 5756276"/>
                                <a:gd name="connsiteY194" fmla="*/ 897255 h 1456690"/>
                                <a:gd name="connsiteX195" fmla="*/ 3003645 w 5756276"/>
                                <a:gd name="connsiteY195" fmla="*/ 1215255 h 1456690"/>
                                <a:gd name="connsiteX196" fmla="*/ 3153430 w 5756276"/>
                                <a:gd name="connsiteY196" fmla="*/ 897255 h 1456690"/>
                                <a:gd name="connsiteX197" fmla="*/ 3541701 w 5756276"/>
                                <a:gd name="connsiteY197" fmla="*/ 897255 h 1456690"/>
                                <a:gd name="connsiteX198" fmla="*/ 3541701 w 5756276"/>
                                <a:gd name="connsiteY198" fmla="*/ 927978 h 1456690"/>
                                <a:gd name="connsiteX199" fmla="*/ 3475508 w 5756276"/>
                                <a:gd name="connsiteY199" fmla="*/ 981009 h 1456690"/>
                                <a:gd name="connsiteX200" fmla="*/ 3475508 w 5756276"/>
                                <a:gd name="connsiteY200" fmla="*/ 1168934 h 1456690"/>
                                <a:gd name="connsiteX201" fmla="*/ 3487139 w 5756276"/>
                                <a:gd name="connsiteY201" fmla="*/ 1257415 h 1456690"/>
                                <a:gd name="connsiteX202" fmla="*/ 3585200 w 5756276"/>
                                <a:gd name="connsiteY202" fmla="*/ 1316685 h 1456690"/>
                                <a:gd name="connsiteX203" fmla="*/ 3692150 w 5756276"/>
                                <a:gd name="connsiteY203" fmla="*/ 1255430 h 1456690"/>
                                <a:gd name="connsiteX204" fmla="*/ 3707090 w 5756276"/>
                                <a:gd name="connsiteY204" fmla="*/ 1156646 h 1456690"/>
                                <a:gd name="connsiteX205" fmla="*/ 3707090 w 5756276"/>
                                <a:gd name="connsiteY205" fmla="*/ 994621 h 1456690"/>
                                <a:gd name="connsiteX206" fmla="*/ 3640330 w 5756276"/>
                                <a:gd name="connsiteY206" fmla="*/ 927978 h 1456690"/>
                                <a:gd name="connsiteX207" fmla="*/ 3640330 w 5756276"/>
                                <a:gd name="connsiteY207" fmla="*/ 897255 h 1456690"/>
                                <a:gd name="connsiteX208" fmla="*/ 3806191 w 5756276"/>
                                <a:gd name="connsiteY208" fmla="*/ 897255 h 1456690"/>
                                <a:gd name="connsiteX209" fmla="*/ 3806191 w 5756276"/>
                                <a:gd name="connsiteY209" fmla="*/ 927978 h 1456690"/>
                                <a:gd name="connsiteX210" fmla="*/ 3743592 w 5756276"/>
                                <a:gd name="connsiteY210" fmla="*/ 994621 h 1456690"/>
                                <a:gd name="connsiteX211" fmla="*/ 3743592 w 5756276"/>
                                <a:gd name="connsiteY211" fmla="*/ 1160333 h 1456690"/>
                                <a:gd name="connsiteX212" fmla="*/ 3723828 w 5756276"/>
                                <a:gd name="connsiteY212" fmla="*/ 1276132 h 1456690"/>
                                <a:gd name="connsiteX213" fmla="*/ 3565814 w 5756276"/>
                                <a:gd name="connsiteY213" fmla="*/ 1355726 h 1456690"/>
                                <a:gd name="connsiteX214" fmla="*/ 3398346 w 5756276"/>
                                <a:gd name="connsiteY214" fmla="*/ 1272067 h 1456690"/>
                                <a:gd name="connsiteX215" fmla="*/ 3379907 w 5756276"/>
                                <a:gd name="connsiteY215" fmla="*/ 1168556 h 1456690"/>
                                <a:gd name="connsiteX216" fmla="*/ 3379244 w 5756276"/>
                                <a:gd name="connsiteY216" fmla="*/ 980631 h 1456690"/>
                                <a:gd name="connsiteX217" fmla="*/ 3314280 w 5756276"/>
                                <a:gd name="connsiteY217" fmla="*/ 927599 h 1456690"/>
                                <a:gd name="connsiteX218" fmla="*/ 3248654 w 5756276"/>
                                <a:gd name="connsiteY218" fmla="*/ 980631 h 1456690"/>
                                <a:gd name="connsiteX219" fmla="*/ 3248654 w 5756276"/>
                                <a:gd name="connsiteY219" fmla="*/ 1264221 h 1456690"/>
                                <a:gd name="connsiteX220" fmla="*/ 3314847 w 5756276"/>
                                <a:gd name="connsiteY220" fmla="*/ 1317347 h 1456690"/>
                                <a:gd name="connsiteX221" fmla="*/ 3314847 w 5756276"/>
                                <a:gd name="connsiteY221" fmla="*/ 1347974 h 1456690"/>
                                <a:gd name="connsiteX222" fmla="*/ 3088750 w 5756276"/>
                                <a:gd name="connsiteY222" fmla="*/ 1347974 h 1456690"/>
                                <a:gd name="connsiteX223" fmla="*/ 3088750 w 5756276"/>
                                <a:gd name="connsiteY223" fmla="*/ 1317347 h 1456690"/>
                                <a:gd name="connsiteX224" fmla="*/ 3153430 w 5756276"/>
                                <a:gd name="connsiteY224" fmla="*/ 1264221 h 1456690"/>
                                <a:gd name="connsiteX225" fmla="*/ 3153430 w 5756276"/>
                                <a:gd name="connsiteY225" fmla="*/ 981765 h 1456690"/>
                                <a:gd name="connsiteX226" fmla="*/ 2983218 w 5756276"/>
                                <a:gd name="connsiteY226" fmla="*/ 1347974 h 1456690"/>
                                <a:gd name="connsiteX227" fmla="*/ 2962982 w 5756276"/>
                                <a:gd name="connsiteY227" fmla="*/ 1347974 h 1456690"/>
                                <a:gd name="connsiteX228" fmla="*/ 2790691 w 5756276"/>
                                <a:gd name="connsiteY228" fmla="*/ 981765 h 1456690"/>
                                <a:gd name="connsiteX229" fmla="*/ 2790691 w 5756276"/>
                                <a:gd name="connsiteY229" fmla="*/ 1249853 h 1456690"/>
                                <a:gd name="connsiteX230" fmla="*/ 2856033 w 5756276"/>
                                <a:gd name="connsiteY230" fmla="*/ 1317252 h 1456690"/>
                                <a:gd name="connsiteX231" fmla="*/ 2856033 w 5756276"/>
                                <a:gd name="connsiteY231" fmla="*/ 1347880 h 1456690"/>
                                <a:gd name="connsiteX232" fmla="*/ 2689225 w 5756276"/>
                                <a:gd name="connsiteY232" fmla="*/ 1347880 h 1456690"/>
                                <a:gd name="connsiteX233" fmla="*/ 2689225 w 5756276"/>
                                <a:gd name="connsiteY233" fmla="*/ 1317252 h 1456690"/>
                                <a:gd name="connsiteX234" fmla="*/ 2753906 w 5756276"/>
                                <a:gd name="connsiteY234" fmla="*/ 1249853 h 1456690"/>
                                <a:gd name="connsiteX235" fmla="*/ 2753906 w 5756276"/>
                                <a:gd name="connsiteY235" fmla="*/ 994621 h 1456690"/>
                                <a:gd name="connsiteX236" fmla="*/ 2689225 w 5756276"/>
                                <a:gd name="connsiteY236" fmla="*/ 927978 h 1456690"/>
                                <a:gd name="connsiteX237" fmla="*/ 2510705 w 5756276"/>
                                <a:gd name="connsiteY237" fmla="*/ 896620 h 1456690"/>
                                <a:gd name="connsiteX238" fmla="*/ 2671446 w 5756276"/>
                                <a:gd name="connsiteY238" fmla="*/ 896620 h 1456690"/>
                                <a:gd name="connsiteX239" fmla="*/ 2671446 w 5756276"/>
                                <a:gd name="connsiteY239" fmla="*/ 927326 h 1456690"/>
                                <a:gd name="connsiteX240" fmla="*/ 2605259 w 5756276"/>
                                <a:gd name="connsiteY240" fmla="*/ 980328 h 1456690"/>
                                <a:gd name="connsiteX241" fmla="*/ 2605259 w 5756276"/>
                                <a:gd name="connsiteY241" fmla="*/ 1263764 h 1456690"/>
                                <a:gd name="connsiteX242" fmla="*/ 2671446 w 5756276"/>
                                <a:gd name="connsiteY242" fmla="*/ 1316861 h 1456690"/>
                                <a:gd name="connsiteX243" fmla="*/ 2671446 w 5756276"/>
                                <a:gd name="connsiteY243" fmla="*/ 1347471 h 1456690"/>
                                <a:gd name="connsiteX244" fmla="*/ 2446029 w 5756276"/>
                                <a:gd name="connsiteY244" fmla="*/ 1347471 h 1456690"/>
                                <a:gd name="connsiteX245" fmla="*/ 2446029 w 5756276"/>
                                <a:gd name="connsiteY245" fmla="*/ 1316861 h 1456690"/>
                                <a:gd name="connsiteX246" fmla="*/ 2510705 w 5756276"/>
                                <a:gd name="connsiteY246" fmla="*/ 1263764 h 1456690"/>
                                <a:gd name="connsiteX247" fmla="*/ 2510705 w 5756276"/>
                                <a:gd name="connsiteY247" fmla="*/ 981462 h 1456690"/>
                                <a:gd name="connsiteX248" fmla="*/ 2340507 w 5756276"/>
                                <a:gd name="connsiteY248" fmla="*/ 1347471 h 1456690"/>
                                <a:gd name="connsiteX249" fmla="*/ 2319704 w 5756276"/>
                                <a:gd name="connsiteY249" fmla="*/ 1347471 h 1456690"/>
                                <a:gd name="connsiteX250" fmla="*/ 2147427 w 5756276"/>
                                <a:gd name="connsiteY250" fmla="*/ 981462 h 1456690"/>
                                <a:gd name="connsiteX251" fmla="*/ 2147427 w 5756276"/>
                                <a:gd name="connsiteY251" fmla="*/ 1249403 h 1456690"/>
                                <a:gd name="connsiteX252" fmla="*/ 2212858 w 5756276"/>
                                <a:gd name="connsiteY252" fmla="*/ 1316766 h 1456690"/>
                                <a:gd name="connsiteX253" fmla="*/ 2212858 w 5756276"/>
                                <a:gd name="connsiteY253" fmla="*/ 1347376 h 1456690"/>
                                <a:gd name="connsiteX254" fmla="*/ 2045970 w 5756276"/>
                                <a:gd name="connsiteY254" fmla="*/ 1347376 h 1456690"/>
                                <a:gd name="connsiteX255" fmla="*/ 2045970 w 5756276"/>
                                <a:gd name="connsiteY255" fmla="*/ 1316766 h 1456690"/>
                                <a:gd name="connsiteX256" fmla="*/ 2110741 w 5756276"/>
                                <a:gd name="connsiteY256" fmla="*/ 1249403 h 1456690"/>
                                <a:gd name="connsiteX257" fmla="*/ 2110741 w 5756276"/>
                                <a:gd name="connsiteY257" fmla="*/ 994312 h 1456690"/>
                                <a:gd name="connsiteX258" fmla="*/ 2045970 w 5756276"/>
                                <a:gd name="connsiteY258" fmla="*/ 927704 h 1456690"/>
                                <a:gd name="connsiteX259" fmla="*/ 2045970 w 5756276"/>
                                <a:gd name="connsiteY259" fmla="*/ 896998 h 1456690"/>
                                <a:gd name="connsiteX260" fmla="*/ 2210778 w 5756276"/>
                                <a:gd name="connsiteY260" fmla="*/ 896998 h 1456690"/>
                                <a:gd name="connsiteX261" fmla="*/ 2360553 w 5756276"/>
                                <a:gd name="connsiteY261" fmla="*/ 1214823 h 1456690"/>
                                <a:gd name="connsiteX262" fmla="*/ 420035 w 5756276"/>
                                <a:gd name="connsiteY262" fmla="*/ 890378 h 1456690"/>
                                <a:gd name="connsiteX263" fmla="*/ 454257 w 5756276"/>
                                <a:gd name="connsiteY263" fmla="*/ 901351 h 1456690"/>
                                <a:gd name="connsiteX264" fmla="*/ 413701 w 5756276"/>
                                <a:gd name="connsiteY264" fmla="*/ 937484 h 1456690"/>
                                <a:gd name="connsiteX265" fmla="*/ 410959 w 5756276"/>
                                <a:gd name="connsiteY265" fmla="*/ 1166393 h 1456690"/>
                                <a:gd name="connsiteX266" fmla="*/ 453691 w 5756276"/>
                                <a:gd name="connsiteY266" fmla="*/ 1207350 h 1456690"/>
                                <a:gd name="connsiteX267" fmla="*/ 511264 w 5756276"/>
                                <a:gd name="connsiteY267" fmla="*/ 1223336 h 1456690"/>
                                <a:gd name="connsiteX268" fmla="*/ 626318 w 5756276"/>
                                <a:gd name="connsiteY268" fmla="*/ 1182568 h 1456690"/>
                                <a:gd name="connsiteX269" fmla="*/ 635205 w 5756276"/>
                                <a:gd name="connsiteY269" fmla="*/ 1178595 h 1456690"/>
                                <a:gd name="connsiteX270" fmla="*/ 636906 w 5756276"/>
                                <a:gd name="connsiteY270" fmla="*/ 1178595 h 1456690"/>
                                <a:gd name="connsiteX271" fmla="*/ 637378 w 5756276"/>
                                <a:gd name="connsiteY271" fmla="*/ 1179730 h 1456690"/>
                                <a:gd name="connsiteX272" fmla="*/ 630950 w 5756276"/>
                                <a:gd name="connsiteY272" fmla="*/ 1189189 h 1456690"/>
                                <a:gd name="connsiteX273" fmla="*/ 501243 w 5756276"/>
                                <a:gd name="connsiteY273" fmla="*/ 1241308 h 1456690"/>
                                <a:gd name="connsiteX274" fmla="*/ 501243 w 5756276"/>
                                <a:gd name="connsiteY274" fmla="*/ 1241875 h 1456690"/>
                                <a:gd name="connsiteX275" fmla="*/ 440644 w 5756276"/>
                                <a:gd name="connsiteY275" fmla="*/ 1229579 h 1456690"/>
                                <a:gd name="connsiteX276" fmla="*/ 391106 w 5756276"/>
                                <a:gd name="connsiteY276" fmla="*/ 1202053 h 1456690"/>
                                <a:gd name="connsiteX277" fmla="*/ 319540 w 5756276"/>
                                <a:gd name="connsiteY277" fmla="*/ 1059506 h 1456690"/>
                                <a:gd name="connsiteX278" fmla="*/ 383448 w 5756276"/>
                                <a:gd name="connsiteY278" fmla="*/ 913647 h 1456690"/>
                                <a:gd name="connsiteX279" fmla="*/ 420035 w 5756276"/>
                                <a:gd name="connsiteY279" fmla="*/ 890378 h 1456690"/>
                                <a:gd name="connsiteX280" fmla="*/ 1801039 w 5756276"/>
                                <a:gd name="connsiteY280" fmla="*/ 889000 h 1456690"/>
                                <a:gd name="connsiteX281" fmla="*/ 2054861 w 5756276"/>
                                <a:gd name="connsiteY281" fmla="*/ 1122363 h 1456690"/>
                                <a:gd name="connsiteX282" fmla="*/ 1803779 w 5756276"/>
                                <a:gd name="connsiteY282" fmla="*/ 1355726 h 1456690"/>
                                <a:gd name="connsiteX283" fmla="*/ 1551940 w 5756276"/>
                                <a:gd name="connsiteY283" fmla="*/ 1121702 h 1456690"/>
                                <a:gd name="connsiteX284" fmla="*/ 1801039 w 5756276"/>
                                <a:gd name="connsiteY284" fmla="*/ 889000 h 1456690"/>
                                <a:gd name="connsiteX285" fmla="*/ 499541 w 5756276"/>
                                <a:gd name="connsiteY285" fmla="*/ 870514 h 1456690"/>
                                <a:gd name="connsiteX286" fmla="*/ 595498 w 5756276"/>
                                <a:gd name="connsiteY286" fmla="*/ 894162 h 1456690"/>
                                <a:gd name="connsiteX287" fmla="*/ 601265 w 5756276"/>
                                <a:gd name="connsiteY287" fmla="*/ 897472 h 1456690"/>
                                <a:gd name="connsiteX288" fmla="*/ 605708 w 5756276"/>
                                <a:gd name="connsiteY288" fmla="*/ 898891 h 1456690"/>
                                <a:gd name="connsiteX289" fmla="*/ 610341 w 5756276"/>
                                <a:gd name="connsiteY289" fmla="*/ 897283 h 1456690"/>
                                <a:gd name="connsiteX290" fmla="*/ 612610 w 5756276"/>
                                <a:gd name="connsiteY290" fmla="*/ 892365 h 1456690"/>
                                <a:gd name="connsiteX291" fmla="*/ 613838 w 5756276"/>
                                <a:gd name="connsiteY291" fmla="*/ 890094 h 1456690"/>
                                <a:gd name="connsiteX292" fmla="*/ 615919 w 5756276"/>
                                <a:gd name="connsiteY292" fmla="*/ 891702 h 1456690"/>
                                <a:gd name="connsiteX293" fmla="*/ 618376 w 5756276"/>
                                <a:gd name="connsiteY293" fmla="*/ 895959 h 1456690"/>
                                <a:gd name="connsiteX294" fmla="*/ 641254 w 5756276"/>
                                <a:gd name="connsiteY294" fmla="*/ 944106 h 1456690"/>
                                <a:gd name="connsiteX295" fmla="*/ 642200 w 5756276"/>
                                <a:gd name="connsiteY295" fmla="*/ 947511 h 1456690"/>
                                <a:gd name="connsiteX296" fmla="*/ 642200 w 5756276"/>
                                <a:gd name="connsiteY296" fmla="*/ 948267 h 1456690"/>
                                <a:gd name="connsiteX297" fmla="*/ 642106 w 5756276"/>
                                <a:gd name="connsiteY297" fmla="*/ 948551 h 1456690"/>
                                <a:gd name="connsiteX298" fmla="*/ 637284 w 5756276"/>
                                <a:gd name="connsiteY298" fmla="*/ 945714 h 1456690"/>
                                <a:gd name="connsiteX299" fmla="*/ 511264 w 5756276"/>
                                <a:gd name="connsiteY299" fmla="*/ 884419 h 1456690"/>
                                <a:gd name="connsiteX300" fmla="*/ 504457 w 5756276"/>
                                <a:gd name="connsiteY300" fmla="*/ 884419 h 1456690"/>
                                <a:gd name="connsiteX301" fmla="*/ 472882 w 5756276"/>
                                <a:gd name="connsiteY301" fmla="*/ 872974 h 1456690"/>
                                <a:gd name="connsiteX302" fmla="*/ 499541 w 5756276"/>
                                <a:gd name="connsiteY302" fmla="*/ 870514 h 1456690"/>
                                <a:gd name="connsiteX303" fmla="*/ 423060 w 5756276"/>
                                <a:gd name="connsiteY303" fmla="*/ 870230 h 1456690"/>
                                <a:gd name="connsiteX304" fmla="*/ 539342 w 5756276"/>
                                <a:gd name="connsiteY304" fmla="*/ 913553 h 1456690"/>
                                <a:gd name="connsiteX305" fmla="*/ 603250 w 5756276"/>
                                <a:gd name="connsiteY305" fmla="*/ 1059411 h 1456690"/>
                                <a:gd name="connsiteX306" fmla="*/ 530078 w 5756276"/>
                                <a:gd name="connsiteY306" fmla="*/ 1201485 h 1456690"/>
                                <a:gd name="connsiteX307" fmla="*/ 505782 w 5756276"/>
                                <a:gd name="connsiteY307" fmla="*/ 1216904 h 1456690"/>
                                <a:gd name="connsiteX308" fmla="*/ 482714 w 5756276"/>
                                <a:gd name="connsiteY308" fmla="*/ 1213782 h 1456690"/>
                                <a:gd name="connsiteX309" fmla="*/ 467399 w 5756276"/>
                                <a:gd name="connsiteY309" fmla="*/ 1206972 h 1456690"/>
                                <a:gd name="connsiteX310" fmla="*/ 510319 w 5756276"/>
                                <a:gd name="connsiteY310" fmla="*/ 1165825 h 1456690"/>
                                <a:gd name="connsiteX311" fmla="*/ 507578 w 5756276"/>
                                <a:gd name="connsiteY311" fmla="*/ 936916 h 1456690"/>
                                <a:gd name="connsiteX312" fmla="*/ 409824 w 5756276"/>
                                <a:gd name="connsiteY312" fmla="*/ 883662 h 1456690"/>
                                <a:gd name="connsiteX313" fmla="*/ 283900 w 5756276"/>
                                <a:gd name="connsiteY313" fmla="*/ 944957 h 1456690"/>
                                <a:gd name="connsiteX314" fmla="*/ 280485 w 5756276"/>
                                <a:gd name="connsiteY314" fmla="*/ 946929 h 1456690"/>
                                <a:gd name="connsiteX315" fmla="*/ 281346 w 5756276"/>
                                <a:gd name="connsiteY315" fmla="*/ 943822 h 1456690"/>
                                <a:gd name="connsiteX316" fmla="*/ 304320 w 5756276"/>
                                <a:gd name="connsiteY316" fmla="*/ 895675 h 1456690"/>
                                <a:gd name="connsiteX317" fmla="*/ 306778 w 5756276"/>
                                <a:gd name="connsiteY317" fmla="*/ 891419 h 1456690"/>
                                <a:gd name="connsiteX318" fmla="*/ 308858 w 5756276"/>
                                <a:gd name="connsiteY318" fmla="*/ 889811 h 1456690"/>
                                <a:gd name="connsiteX319" fmla="*/ 309614 w 5756276"/>
                                <a:gd name="connsiteY319" fmla="*/ 890851 h 1456690"/>
                                <a:gd name="connsiteX320" fmla="*/ 311032 w 5756276"/>
                                <a:gd name="connsiteY320" fmla="*/ 895297 h 1456690"/>
                                <a:gd name="connsiteX321" fmla="*/ 316988 w 5756276"/>
                                <a:gd name="connsiteY321" fmla="*/ 898607 h 1456690"/>
                                <a:gd name="connsiteX322" fmla="*/ 321242 w 5756276"/>
                                <a:gd name="connsiteY322" fmla="*/ 897189 h 1456690"/>
                                <a:gd name="connsiteX323" fmla="*/ 353291 w 5756276"/>
                                <a:gd name="connsiteY323" fmla="*/ 881581 h 1456690"/>
                                <a:gd name="connsiteX324" fmla="*/ 423060 w 5756276"/>
                                <a:gd name="connsiteY324" fmla="*/ 870230 h 1456690"/>
                                <a:gd name="connsiteX325" fmla="*/ 459362 w 5756276"/>
                                <a:gd name="connsiteY325" fmla="*/ 815746 h 1456690"/>
                                <a:gd name="connsiteX326" fmla="*/ 470897 w 5756276"/>
                                <a:gd name="connsiteY326" fmla="*/ 827286 h 1456690"/>
                                <a:gd name="connsiteX327" fmla="*/ 459362 w 5756276"/>
                                <a:gd name="connsiteY327" fmla="*/ 838826 h 1456690"/>
                                <a:gd name="connsiteX328" fmla="*/ 447829 w 5756276"/>
                                <a:gd name="connsiteY328" fmla="*/ 827286 h 1456690"/>
                                <a:gd name="connsiteX329" fmla="*/ 459362 w 5756276"/>
                                <a:gd name="connsiteY329" fmla="*/ 815746 h 1456690"/>
                                <a:gd name="connsiteX330" fmla="*/ 458323 w 5756276"/>
                                <a:gd name="connsiteY330" fmla="*/ 810639 h 1456690"/>
                                <a:gd name="connsiteX331" fmla="*/ 441684 w 5756276"/>
                                <a:gd name="connsiteY331" fmla="*/ 827287 h 1456690"/>
                                <a:gd name="connsiteX332" fmla="*/ 458323 w 5756276"/>
                                <a:gd name="connsiteY332" fmla="*/ 843935 h 1456690"/>
                                <a:gd name="connsiteX333" fmla="*/ 474961 w 5756276"/>
                                <a:gd name="connsiteY333" fmla="*/ 827287 h 1456690"/>
                                <a:gd name="connsiteX334" fmla="*/ 458323 w 5756276"/>
                                <a:gd name="connsiteY334" fmla="*/ 810639 h 1456690"/>
                                <a:gd name="connsiteX335" fmla="*/ 627074 w 5756276"/>
                                <a:gd name="connsiteY335" fmla="*/ 801842 h 1456690"/>
                                <a:gd name="connsiteX336" fmla="*/ 663660 w 5756276"/>
                                <a:gd name="connsiteY336" fmla="*/ 807706 h 1456690"/>
                                <a:gd name="connsiteX337" fmla="*/ 666308 w 5756276"/>
                                <a:gd name="connsiteY337" fmla="*/ 811868 h 1456690"/>
                                <a:gd name="connsiteX338" fmla="*/ 666308 w 5756276"/>
                                <a:gd name="connsiteY338" fmla="*/ 827665 h 1456690"/>
                                <a:gd name="connsiteX339" fmla="*/ 665740 w 5756276"/>
                                <a:gd name="connsiteY339" fmla="*/ 843178 h 1456690"/>
                                <a:gd name="connsiteX340" fmla="*/ 663093 w 5756276"/>
                                <a:gd name="connsiteY340" fmla="*/ 846205 h 1456690"/>
                                <a:gd name="connsiteX341" fmla="*/ 658271 w 5756276"/>
                                <a:gd name="connsiteY341" fmla="*/ 848759 h 1456690"/>
                                <a:gd name="connsiteX342" fmla="*/ 651654 w 5756276"/>
                                <a:gd name="connsiteY342" fmla="*/ 849799 h 1456690"/>
                                <a:gd name="connsiteX343" fmla="*/ 627168 w 5756276"/>
                                <a:gd name="connsiteY343" fmla="*/ 852826 h 1456690"/>
                                <a:gd name="connsiteX344" fmla="*/ 297513 w 5756276"/>
                                <a:gd name="connsiteY344" fmla="*/ 801842 h 1456690"/>
                                <a:gd name="connsiteX345" fmla="*/ 297513 w 5756276"/>
                                <a:gd name="connsiteY345" fmla="*/ 853110 h 1456690"/>
                                <a:gd name="connsiteX346" fmla="*/ 282954 w 5756276"/>
                                <a:gd name="connsiteY346" fmla="*/ 851312 h 1456690"/>
                                <a:gd name="connsiteX347" fmla="*/ 271326 w 5756276"/>
                                <a:gd name="connsiteY347" fmla="*/ 849799 h 1456690"/>
                                <a:gd name="connsiteX348" fmla="*/ 264708 w 5756276"/>
                                <a:gd name="connsiteY348" fmla="*/ 848759 h 1456690"/>
                                <a:gd name="connsiteX349" fmla="*/ 259508 w 5756276"/>
                                <a:gd name="connsiteY349" fmla="*/ 843178 h 1456690"/>
                                <a:gd name="connsiteX350" fmla="*/ 259414 w 5756276"/>
                                <a:gd name="connsiteY350" fmla="*/ 843178 h 1456690"/>
                                <a:gd name="connsiteX351" fmla="*/ 258846 w 5756276"/>
                                <a:gd name="connsiteY351" fmla="*/ 827665 h 1456690"/>
                                <a:gd name="connsiteX352" fmla="*/ 258846 w 5756276"/>
                                <a:gd name="connsiteY352" fmla="*/ 811868 h 1456690"/>
                                <a:gd name="connsiteX353" fmla="*/ 261399 w 5756276"/>
                                <a:gd name="connsiteY353" fmla="*/ 807706 h 1456690"/>
                                <a:gd name="connsiteX354" fmla="*/ 297513 w 5756276"/>
                                <a:gd name="connsiteY354" fmla="*/ 801842 h 1456690"/>
                                <a:gd name="connsiteX355" fmla="*/ 347334 w 5756276"/>
                                <a:gd name="connsiteY355" fmla="*/ 800234 h 1456690"/>
                                <a:gd name="connsiteX356" fmla="*/ 347334 w 5756276"/>
                                <a:gd name="connsiteY356" fmla="*/ 853488 h 1456690"/>
                                <a:gd name="connsiteX357" fmla="*/ 325591 w 5756276"/>
                                <a:gd name="connsiteY357" fmla="*/ 853488 h 1456690"/>
                                <a:gd name="connsiteX358" fmla="*/ 325591 w 5756276"/>
                                <a:gd name="connsiteY358" fmla="*/ 801085 h 1456690"/>
                                <a:gd name="connsiteX359" fmla="*/ 574795 w 5756276"/>
                                <a:gd name="connsiteY359" fmla="*/ 800139 h 1456690"/>
                                <a:gd name="connsiteX360" fmla="*/ 597672 w 5756276"/>
                                <a:gd name="connsiteY360" fmla="*/ 801085 h 1456690"/>
                                <a:gd name="connsiteX361" fmla="*/ 597672 w 5756276"/>
                                <a:gd name="connsiteY361" fmla="*/ 853866 h 1456690"/>
                                <a:gd name="connsiteX362" fmla="*/ 574795 w 5756276"/>
                                <a:gd name="connsiteY362" fmla="*/ 853866 h 1456690"/>
                                <a:gd name="connsiteX363" fmla="*/ 303658 w 5756276"/>
                                <a:gd name="connsiteY363" fmla="*/ 794369 h 1456690"/>
                                <a:gd name="connsiteX364" fmla="*/ 320391 w 5756276"/>
                                <a:gd name="connsiteY364" fmla="*/ 794369 h 1456690"/>
                                <a:gd name="connsiteX365" fmla="*/ 321147 w 5756276"/>
                                <a:gd name="connsiteY365" fmla="*/ 796923 h 1456690"/>
                                <a:gd name="connsiteX366" fmla="*/ 321147 w 5756276"/>
                                <a:gd name="connsiteY366" fmla="*/ 858785 h 1456690"/>
                                <a:gd name="connsiteX367" fmla="*/ 320675 w 5756276"/>
                                <a:gd name="connsiteY367" fmla="*/ 861055 h 1456690"/>
                                <a:gd name="connsiteX368" fmla="*/ 304414 w 5756276"/>
                                <a:gd name="connsiteY368" fmla="*/ 861055 h 1456690"/>
                                <a:gd name="connsiteX369" fmla="*/ 303658 w 5756276"/>
                                <a:gd name="connsiteY369" fmla="*/ 858407 h 1456690"/>
                                <a:gd name="connsiteX370" fmla="*/ 303658 w 5756276"/>
                                <a:gd name="connsiteY370" fmla="*/ 796545 h 1456690"/>
                                <a:gd name="connsiteX371" fmla="*/ 303658 w 5756276"/>
                                <a:gd name="connsiteY371" fmla="*/ 794369 h 1456690"/>
                                <a:gd name="connsiteX372" fmla="*/ 354141 w 5756276"/>
                                <a:gd name="connsiteY372" fmla="*/ 794085 h 1456690"/>
                                <a:gd name="connsiteX373" fmla="*/ 370781 w 5756276"/>
                                <a:gd name="connsiteY373" fmla="*/ 794085 h 1456690"/>
                                <a:gd name="connsiteX374" fmla="*/ 371631 w 5756276"/>
                                <a:gd name="connsiteY374" fmla="*/ 796639 h 1456690"/>
                                <a:gd name="connsiteX375" fmla="*/ 371631 w 5756276"/>
                                <a:gd name="connsiteY375" fmla="*/ 858501 h 1456690"/>
                                <a:gd name="connsiteX376" fmla="*/ 371631 w 5756276"/>
                                <a:gd name="connsiteY376" fmla="*/ 860771 h 1456690"/>
                                <a:gd name="connsiteX377" fmla="*/ 371158 w 5756276"/>
                                <a:gd name="connsiteY377" fmla="*/ 860771 h 1456690"/>
                                <a:gd name="connsiteX378" fmla="*/ 370970 w 5756276"/>
                                <a:gd name="connsiteY378" fmla="*/ 860677 h 1456690"/>
                                <a:gd name="connsiteX379" fmla="*/ 354425 w 5756276"/>
                                <a:gd name="connsiteY379" fmla="*/ 860677 h 1456690"/>
                                <a:gd name="connsiteX380" fmla="*/ 353575 w 5756276"/>
                                <a:gd name="connsiteY380" fmla="*/ 858123 h 1456690"/>
                                <a:gd name="connsiteX381" fmla="*/ 353575 w 5756276"/>
                                <a:gd name="connsiteY381" fmla="*/ 796261 h 1456690"/>
                                <a:gd name="connsiteX382" fmla="*/ 354141 w 5756276"/>
                                <a:gd name="connsiteY382" fmla="*/ 794085 h 1456690"/>
                                <a:gd name="connsiteX383" fmla="*/ 603534 w 5756276"/>
                                <a:gd name="connsiteY383" fmla="*/ 793612 h 1456690"/>
                                <a:gd name="connsiteX384" fmla="*/ 620172 w 5756276"/>
                                <a:gd name="connsiteY384" fmla="*/ 793613 h 1456690"/>
                                <a:gd name="connsiteX385" fmla="*/ 620929 w 5756276"/>
                                <a:gd name="connsiteY385" fmla="*/ 796166 h 1456690"/>
                                <a:gd name="connsiteX386" fmla="*/ 620929 w 5756276"/>
                                <a:gd name="connsiteY386" fmla="*/ 858028 h 1456690"/>
                                <a:gd name="connsiteX387" fmla="*/ 620456 w 5756276"/>
                                <a:gd name="connsiteY387" fmla="*/ 860299 h 1456690"/>
                                <a:gd name="connsiteX388" fmla="*/ 603818 w 5756276"/>
                                <a:gd name="connsiteY388" fmla="*/ 860299 h 1456690"/>
                                <a:gd name="connsiteX389" fmla="*/ 602966 w 5756276"/>
                                <a:gd name="connsiteY389" fmla="*/ 857650 h 1456690"/>
                                <a:gd name="connsiteX390" fmla="*/ 602966 w 5756276"/>
                                <a:gd name="connsiteY390" fmla="*/ 795788 h 1456690"/>
                                <a:gd name="connsiteX391" fmla="*/ 603534 w 5756276"/>
                                <a:gd name="connsiteY391" fmla="*/ 793612 h 1456690"/>
                                <a:gd name="connsiteX392" fmla="*/ 551916 w 5756276"/>
                                <a:gd name="connsiteY392" fmla="*/ 793234 h 1456690"/>
                                <a:gd name="connsiteX393" fmla="*/ 568649 w 5756276"/>
                                <a:gd name="connsiteY393" fmla="*/ 793234 h 1456690"/>
                                <a:gd name="connsiteX394" fmla="*/ 569406 w 5756276"/>
                                <a:gd name="connsiteY394" fmla="*/ 795788 h 1456690"/>
                                <a:gd name="connsiteX395" fmla="*/ 569406 w 5756276"/>
                                <a:gd name="connsiteY395" fmla="*/ 857650 h 1456690"/>
                                <a:gd name="connsiteX396" fmla="*/ 568838 w 5756276"/>
                                <a:gd name="connsiteY396" fmla="*/ 859920 h 1456690"/>
                                <a:gd name="connsiteX397" fmla="*/ 552105 w 5756276"/>
                                <a:gd name="connsiteY397" fmla="*/ 859920 h 1456690"/>
                                <a:gd name="connsiteX398" fmla="*/ 551254 w 5756276"/>
                                <a:gd name="connsiteY398" fmla="*/ 857272 h 1456690"/>
                                <a:gd name="connsiteX399" fmla="*/ 551254 w 5756276"/>
                                <a:gd name="connsiteY399" fmla="*/ 795409 h 1456690"/>
                                <a:gd name="connsiteX400" fmla="*/ 551916 w 5756276"/>
                                <a:gd name="connsiteY400" fmla="*/ 793234 h 1456690"/>
                                <a:gd name="connsiteX401" fmla="*/ 448586 w 5756276"/>
                                <a:gd name="connsiteY401" fmla="*/ 733547 h 1456690"/>
                                <a:gd name="connsiteX402" fmla="*/ 470424 w 5756276"/>
                                <a:gd name="connsiteY402" fmla="*/ 733547 h 1456690"/>
                                <a:gd name="connsiteX403" fmla="*/ 488197 w 5756276"/>
                                <a:gd name="connsiteY403" fmla="*/ 743006 h 1456690"/>
                                <a:gd name="connsiteX404" fmla="*/ 493208 w 5756276"/>
                                <a:gd name="connsiteY404" fmla="*/ 757573 h 1456690"/>
                                <a:gd name="connsiteX405" fmla="*/ 493208 w 5756276"/>
                                <a:gd name="connsiteY405" fmla="*/ 799382 h 1456690"/>
                                <a:gd name="connsiteX406" fmla="*/ 544731 w 5756276"/>
                                <a:gd name="connsiteY406" fmla="*/ 799382 h 1456690"/>
                                <a:gd name="connsiteX407" fmla="*/ 544731 w 5756276"/>
                                <a:gd name="connsiteY407" fmla="*/ 854339 h 1456690"/>
                                <a:gd name="connsiteX408" fmla="*/ 489237 w 5756276"/>
                                <a:gd name="connsiteY408" fmla="*/ 854339 h 1456690"/>
                                <a:gd name="connsiteX409" fmla="*/ 489237 w 5756276"/>
                                <a:gd name="connsiteY409" fmla="*/ 863041 h 1456690"/>
                                <a:gd name="connsiteX410" fmla="*/ 460119 w 5756276"/>
                                <a:gd name="connsiteY410" fmla="*/ 867203 h 1456690"/>
                                <a:gd name="connsiteX411" fmla="*/ 425802 w 5756276"/>
                                <a:gd name="connsiteY411" fmla="*/ 862852 h 1456690"/>
                                <a:gd name="connsiteX412" fmla="*/ 425802 w 5756276"/>
                                <a:gd name="connsiteY412" fmla="*/ 854339 h 1456690"/>
                                <a:gd name="connsiteX413" fmla="*/ 376452 w 5756276"/>
                                <a:gd name="connsiteY413" fmla="*/ 854339 h 1456690"/>
                                <a:gd name="connsiteX414" fmla="*/ 377682 w 5756276"/>
                                <a:gd name="connsiteY414" fmla="*/ 799382 h 1456690"/>
                                <a:gd name="connsiteX415" fmla="*/ 425802 w 5756276"/>
                                <a:gd name="connsiteY415" fmla="*/ 799382 h 1456690"/>
                                <a:gd name="connsiteX416" fmla="*/ 425802 w 5756276"/>
                                <a:gd name="connsiteY416" fmla="*/ 757573 h 1456690"/>
                                <a:gd name="connsiteX417" fmla="*/ 430907 w 5756276"/>
                                <a:gd name="connsiteY417" fmla="*/ 743006 h 1456690"/>
                                <a:gd name="connsiteX418" fmla="*/ 448586 w 5756276"/>
                                <a:gd name="connsiteY418" fmla="*/ 733547 h 1456690"/>
                                <a:gd name="connsiteX419" fmla="*/ 466182 w 5756276"/>
                                <a:gd name="connsiteY419" fmla="*/ 666352 h 1456690"/>
                                <a:gd name="connsiteX420" fmla="*/ 510936 w 5756276"/>
                                <a:gd name="connsiteY420" fmla="*/ 690081 h 1456690"/>
                                <a:gd name="connsiteX421" fmla="*/ 502094 w 5756276"/>
                                <a:gd name="connsiteY421" fmla="*/ 783302 h 1456690"/>
                                <a:gd name="connsiteX422" fmla="*/ 502094 w 5756276"/>
                                <a:gd name="connsiteY422" fmla="*/ 748682 h 1456690"/>
                                <a:gd name="connsiteX423" fmla="*/ 505119 w 5756276"/>
                                <a:gd name="connsiteY423" fmla="*/ 732507 h 1456690"/>
                                <a:gd name="connsiteX424" fmla="*/ 502284 w 5756276"/>
                                <a:gd name="connsiteY424" fmla="*/ 716618 h 1456690"/>
                                <a:gd name="connsiteX425" fmla="*/ 444285 w 5756276"/>
                                <a:gd name="connsiteY425" fmla="*/ 690084 h 1456690"/>
                                <a:gd name="connsiteX426" fmla="*/ 417765 w 5756276"/>
                                <a:gd name="connsiteY426" fmla="*/ 748114 h 1456690"/>
                                <a:gd name="connsiteX427" fmla="*/ 417765 w 5756276"/>
                                <a:gd name="connsiteY427" fmla="*/ 783302 h 1456690"/>
                                <a:gd name="connsiteX428" fmla="*/ 408925 w 5756276"/>
                                <a:gd name="connsiteY428" fmla="*/ 774456 h 1456690"/>
                                <a:gd name="connsiteX429" fmla="*/ 417765 w 5756276"/>
                                <a:gd name="connsiteY429" fmla="*/ 681235 h 1456690"/>
                                <a:gd name="connsiteX430" fmla="*/ 466182 w 5756276"/>
                                <a:gd name="connsiteY430" fmla="*/ 666352 h 1456690"/>
                                <a:gd name="connsiteX431" fmla="*/ 420413 w 5756276"/>
                                <a:gd name="connsiteY431" fmla="*/ 636121 h 1456690"/>
                                <a:gd name="connsiteX432" fmla="*/ 415214 w 5756276"/>
                                <a:gd name="connsiteY432" fmla="*/ 641512 h 1456690"/>
                                <a:gd name="connsiteX433" fmla="*/ 420602 w 5756276"/>
                                <a:gd name="connsiteY433" fmla="*/ 646714 h 1456690"/>
                                <a:gd name="connsiteX434" fmla="*/ 420698 w 5756276"/>
                                <a:gd name="connsiteY434" fmla="*/ 646713 h 1456690"/>
                                <a:gd name="connsiteX435" fmla="*/ 425802 w 5756276"/>
                                <a:gd name="connsiteY435" fmla="*/ 641417 h 1456690"/>
                                <a:gd name="connsiteX436" fmla="*/ 425801 w 5756276"/>
                                <a:gd name="connsiteY436" fmla="*/ 641323 h 1456690"/>
                                <a:gd name="connsiteX437" fmla="*/ 420413 w 5756276"/>
                                <a:gd name="connsiteY437" fmla="*/ 636121 h 1456690"/>
                                <a:gd name="connsiteX438" fmla="*/ 572620 w 5756276"/>
                                <a:gd name="connsiteY438" fmla="*/ 636120 h 1456690"/>
                                <a:gd name="connsiteX439" fmla="*/ 567326 w 5756276"/>
                                <a:gd name="connsiteY439" fmla="*/ 641417 h 1456690"/>
                                <a:gd name="connsiteX440" fmla="*/ 572620 w 5756276"/>
                                <a:gd name="connsiteY440" fmla="*/ 646714 h 1456690"/>
                                <a:gd name="connsiteX441" fmla="*/ 572811 w 5756276"/>
                                <a:gd name="connsiteY441" fmla="*/ 646714 h 1456690"/>
                                <a:gd name="connsiteX442" fmla="*/ 577914 w 5756276"/>
                                <a:gd name="connsiteY442" fmla="*/ 641417 h 1456690"/>
                                <a:gd name="connsiteX443" fmla="*/ 572620 w 5756276"/>
                                <a:gd name="connsiteY443" fmla="*/ 636120 h 1456690"/>
                                <a:gd name="connsiteX444" fmla="*/ 496422 w 5756276"/>
                                <a:gd name="connsiteY444" fmla="*/ 636120 h 1456690"/>
                                <a:gd name="connsiteX445" fmla="*/ 491128 w 5756276"/>
                                <a:gd name="connsiteY445" fmla="*/ 641417 h 1456690"/>
                                <a:gd name="connsiteX446" fmla="*/ 496422 w 5756276"/>
                                <a:gd name="connsiteY446" fmla="*/ 646714 h 1456690"/>
                                <a:gd name="connsiteX447" fmla="*/ 501716 w 5756276"/>
                                <a:gd name="connsiteY447" fmla="*/ 641417 h 1456690"/>
                                <a:gd name="connsiteX448" fmla="*/ 496422 w 5756276"/>
                                <a:gd name="connsiteY448" fmla="*/ 636120 h 1456690"/>
                                <a:gd name="connsiteX449" fmla="*/ 342419 w 5756276"/>
                                <a:gd name="connsiteY449" fmla="*/ 636120 h 1456690"/>
                                <a:gd name="connsiteX450" fmla="*/ 337125 w 5756276"/>
                                <a:gd name="connsiteY450" fmla="*/ 641417 h 1456690"/>
                                <a:gd name="connsiteX451" fmla="*/ 342419 w 5756276"/>
                                <a:gd name="connsiteY451" fmla="*/ 646714 h 1456690"/>
                                <a:gd name="connsiteX452" fmla="*/ 347713 w 5756276"/>
                                <a:gd name="connsiteY452" fmla="*/ 641417 h 1456690"/>
                                <a:gd name="connsiteX453" fmla="*/ 342419 w 5756276"/>
                                <a:gd name="connsiteY453" fmla="*/ 636120 h 1456690"/>
                                <a:gd name="connsiteX454" fmla="*/ 515613 w 5756276"/>
                                <a:gd name="connsiteY454" fmla="*/ 625620 h 1456690"/>
                                <a:gd name="connsiteX455" fmla="*/ 512210 w 5756276"/>
                                <a:gd name="connsiteY455" fmla="*/ 628741 h 1456690"/>
                                <a:gd name="connsiteX456" fmla="*/ 512210 w 5756276"/>
                                <a:gd name="connsiteY456" fmla="*/ 639336 h 1456690"/>
                                <a:gd name="connsiteX457" fmla="*/ 515613 w 5756276"/>
                                <a:gd name="connsiteY457" fmla="*/ 642457 h 1456690"/>
                                <a:gd name="connsiteX458" fmla="*/ 553428 w 5756276"/>
                                <a:gd name="connsiteY458" fmla="*/ 642457 h 1456690"/>
                                <a:gd name="connsiteX459" fmla="*/ 553530 w 5756276"/>
                                <a:gd name="connsiteY459" fmla="*/ 642462 h 1456690"/>
                                <a:gd name="connsiteX460" fmla="*/ 556832 w 5756276"/>
                                <a:gd name="connsiteY460" fmla="*/ 639336 h 1456690"/>
                                <a:gd name="connsiteX461" fmla="*/ 556832 w 5756276"/>
                                <a:gd name="connsiteY461" fmla="*/ 628741 h 1456690"/>
                                <a:gd name="connsiteX462" fmla="*/ 553428 w 5756276"/>
                                <a:gd name="connsiteY462" fmla="*/ 625620 h 1456690"/>
                                <a:gd name="connsiteX463" fmla="*/ 363123 w 5756276"/>
                                <a:gd name="connsiteY463" fmla="*/ 625620 h 1456690"/>
                                <a:gd name="connsiteX464" fmla="*/ 359719 w 5756276"/>
                                <a:gd name="connsiteY464" fmla="*/ 628741 h 1456690"/>
                                <a:gd name="connsiteX465" fmla="*/ 359719 w 5756276"/>
                                <a:gd name="connsiteY465" fmla="*/ 639336 h 1456690"/>
                                <a:gd name="connsiteX466" fmla="*/ 359724 w 5756276"/>
                                <a:gd name="connsiteY466" fmla="*/ 639437 h 1456690"/>
                                <a:gd name="connsiteX467" fmla="*/ 363123 w 5756276"/>
                                <a:gd name="connsiteY467" fmla="*/ 642457 h 1456690"/>
                                <a:gd name="connsiteX468" fmla="*/ 400938 w 5756276"/>
                                <a:gd name="connsiteY468" fmla="*/ 642457 h 1456690"/>
                                <a:gd name="connsiteX469" fmla="*/ 400949 w 5756276"/>
                                <a:gd name="connsiteY469" fmla="*/ 642458 h 1456690"/>
                                <a:gd name="connsiteX470" fmla="*/ 404436 w 5756276"/>
                                <a:gd name="connsiteY470" fmla="*/ 639336 h 1456690"/>
                                <a:gd name="connsiteX471" fmla="*/ 404436 w 5756276"/>
                                <a:gd name="connsiteY471" fmla="*/ 628741 h 1456690"/>
                                <a:gd name="connsiteX472" fmla="*/ 400938 w 5756276"/>
                                <a:gd name="connsiteY472" fmla="*/ 625620 h 1456690"/>
                                <a:gd name="connsiteX473" fmla="*/ 602211 w 5756276"/>
                                <a:gd name="connsiteY473" fmla="*/ 625336 h 1456690"/>
                                <a:gd name="connsiteX474" fmla="*/ 584721 w 5756276"/>
                                <a:gd name="connsiteY474" fmla="*/ 633755 h 1456690"/>
                                <a:gd name="connsiteX475" fmla="*/ 602589 w 5756276"/>
                                <a:gd name="connsiteY475" fmla="*/ 643214 h 1456690"/>
                                <a:gd name="connsiteX476" fmla="*/ 602211 w 5756276"/>
                                <a:gd name="connsiteY476" fmla="*/ 642835 h 1456690"/>
                                <a:gd name="connsiteX477" fmla="*/ 602211 w 5756276"/>
                                <a:gd name="connsiteY477" fmla="*/ 625336 h 1456690"/>
                                <a:gd name="connsiteX478" fmla="*/ 314057 w 5756276"/>
                                <a:gd name="connsiteY478" fmla="*/ 625336 h 1456690"/>
                                <a:gd name="connsiteX479" fmla="*/ 314057 w 5756276"/>
                                <a:gd name="connsiteY479" fmla="*/ 642835 h 1456690"/>
                                <a:gd name="connsiteX480" fmla="*/ 313679 w 5756276"/>
                                <a:gd name="connsiteY480" fmla="*/ 643214 h 1456690"/>
                                <a:gd name="connsiteX481" fmla="*/ 331452 w 5756276"/>
                                <a:gd name="connsiteY481" fmla="*/ 633755 h 1456690"/>
                                <a:gd name="connsiteX482" fmla="*/ 314057 w 5756276"/>
                                <a:gd name="connsiteY482" fmla="*/ 625336 h 1456690"/>
                                <a:gd name="connsiteX483" fmla="*/ 458228 w 5756276"/>
                                <a:gd name="connsiteY483" fmla="*/ 624958 h 1456690"/>
                                <a:gd name="connsiteX484" fmla="*/ 435066 w 5756276"/>
                                <a:gd name="connsiteY484" fmla="*/ 633376 h 1456690"/>
                                <a:gd name="connsiteX485" fmla="*/ 457944 w 5756276"/>
                                <a:gd name="connsiteY485" fmla="*/ 642835 h 1456690"/>
                                <a:gd name="connsiteX486" fmla="*/ 480918 w 5756276"/>
                                <a:gd name="connsiteY486" fmla="*/ 633376 h 1456690"/>
                                <a:gd name="connsiteX487" fmla="*/ 458228 w 5756276"/>
                                <a:gd name="connsiteY487" fmla="*/ 624958 h 1456690"/>
                                <a:gd name="connsiteX488" fmla="*/ 420413 w 5756276"/>
                                <a:gd name="connsiteY488" fmla="*/ 621744 h 1456690"/>
                                <a:gd name="connsiteX489" fmla="*/ 415214 w 5756276"/>
                                <a:gd name="connsiteY489" fmla="*/ 627134 h 1456690"/>
                                <a:gd name="connsiteX490" fmla="*/ 420602 w 5756276"/>
                                <a:gd name="connsiteY490" fmla="*/ 632336 h 1456690"/>
                                <a:gd name="connsiteX491" fmla="*/ 420698 w 5756276"/>
                                <a:gd name="connsiteY491" fmla="*/ 632335 h 1456690"/>
                                <a:gd name="connsiteX492" fmla="*/ 425802 w 5756276"/>
                                <a:gd name="connsiteY492" fmla="*/ 627039 h 1456690"/>
                                <a:gd name="connsiteX493" fmla="*/ 425801 w 5756276"/>
                                <a:gd name="connsiteY493" fmla="*/ 626945 h 1456690"/>
                                <a:gd name="connsiteX494" fmla="*/ 420413 w 5756276"/>
                                <a:gd name="connsiteY494" fmla="*/ 621744 h 1456690"/>
                                <a:gd name="connsiteX495" fmla="*/ 572620 w 5756276"/>
                                <a:gd name="connsiteY495" fmla="*/ 621742 h 1456690"/>
                                <a:gd name="connsiteX496" fmla="*/ 567326 w 5756276"/>
                                <a:gd name="connsiteY496" fmla="*/ 627039 h 1456690"/>
                                <a:gd name="connsiteX497" fmla="*/ 572620 w 5756276"/>
                                <a:gd name="connsiteY497" fmla="*/ 632336 h 1456690"/>
                                <a:gd name="connsiteX498" fmla="*/ 572811 w 5756276"/>
                                <a:gd name="connsiteY498" fmla="*/ 632336 h 1456690"/>
                                <a:gd name="connsiteX499" fmla="*/ 577914 w 5756276"/>
                                <a:gd name="connsiteY499" fmla="*/ 627039 h 1456690"/>
                                <a:gd name="connsiteX500" fmla="*/ 572620 w 5756276"/>
                                <a:gd name="connsiteY500" fmla="*/ 621742 h 1456690"/>
                                <a:gd name="connsiteX501" fmla="*/ 496422 w 5756276"/>
                                <a:gd name="connsiteY501" fmla="*/ 621742 h 1456690"/>
                                <a:gd name="connsiteX502" fmla="*/ 491128 w 5756276"/>
                                <a:gd name="connsiteY502" fmla="*/ 627039 h 1456690"/>
                                <a:gd name="connsiteX503" fmla="*/ 496422 w 5756276"/>
                                <a:gd name="connsiteY503" fmla="*/ 632336 h 1456690"/>
                                <a:gd name="connsiteX504" fmla="*/ 501716 w 5756276"/>
                                <a:gd name="connsiteY504" fmla="*/ 627039 h 1456690"/>
                                <a:gd name="connsiteX505" fmla="*/ 496422 w 5756276"/>
                                <a:gd name="connsiteY505" fmla="*/ 621742 h 1456690"/>
                                <a:gd name="connsiteX506" fmla="*/ 342419 w 5756276"/>
                                <a:gd name="connsiteY506" fmla="*/ 621742 h 1456690"/>
                                <a:gd name="connsiteX507" fmla="*/ 337125 w 5756276"/>
                                <a:gd name="connsiteY507" fmla="*/ 627039 h 1456690"/>
                                <a:gd name="connsiteX508" fmla="*/ 342419 w 5756276"/>
                                <a:gd name="connsiteY508" fmla="*/ 632336 h 1456690"/>
                                <a:gd name="connsiteX509" fmla="*/ 347713 w 5756276"/>
                                <a:gd name="connsiteY509" fmla="*/ 627039 h 1456690"/>
                                <a:gd name="connsiteX510" fmla="*/ 342419 w 5756276"/>
                                <a:gd name="connsiteY510" fmla="*/ 621742 h 1456690"/>
                                <a:gd name="connsiteX511" fmla="*/ 457661 w 5756276"/>
                                <a:gd name="connsiteY511" fmla="*/ 593743 h 1456690"/>
                                <a:gd name="connsiteX512" fmla="*/ 418333 w 5756276"/>
                                <a:gd name="connsiteY512" fmla="*/ 609729 h 1456690"/>
                                <a:gd name="connsiteX513" fmla="*/ 388648 w 5756276"/>
                                <a:gd name="connsiteY513" fmla="*/ 601216 h 1456690"/>
                                <a:gd name="connsiteX514" fmla="*/ 388647 w 5756276"/>
                                <a:gd name="connsiteY514" fmla="*/ 601216 h 1456690"/>
                                <a:gd name="connsiteX515" fmla="*/ 374373 w 5756276"/>
                                <a:gd name="connsiteY515" fmla="*/ 594027 h 1456690"/>
                                <a:gd name="connsiteX516" fmla="*/ 362460 w 5756276"/>
                                <a:gd name="connsiteY516" fmla="*/ 606229 h 1456690"/>
                                <a:gd name="connsiteX517" fmla="*/ 338070 w 5756276"/>
                                <a:gd name="connsiteY517" fmla="*/ 608405 h 1456690"/>
                                <a:gd name="connsiteX518" fmla="*/ 307534 w 5756276"/>
                                <a:gd name="connsiteY518" fmla="*/ 595919 h 1456690"/>
                                <a:gd name="connsiteX519" fmla="*/ 312923 w 5756276"/>
                                <a:gd name="connsiteY519" fmla="*/ 605378 h 1456690"/>
                                <a:gd name="connsiteX520" fmla="*/ 319445 w 5756276"/>
                                <a:gd name="connsiteY520" fmla="*/ 614837 h 1456690"/>
                                <a:gd name="connsiteX521" fmla="*/ 597105 w 5756276"/>
                                <a:gd name="connsiteY521" fmla="*/ 614837 h 1456690"/>
                                <a:gd name="connsiteX522" fmla="*/ 603628 w 5756276"/>
                                <a:gd name="connsiteY522" fmla="*/ 605378 h 1456690"/>
                                <a:gd name="connsiteX523" fmla="*/ 603912 w 5756276"/>
                                <a:gd name="connsiteY523" fmla="*/ 605378 h 1456690"/>
                                <a:gd name="connsiteX524" fmla="*/ 609301 w 5756276"/>
                                <a:gd name="connsiteY524" fmla="*/ 595919 h 1456690"/>
                                <a:gd name="connsiteX525" fmla="*/ 577914 w 5756276"/>
                                <a:gd name="connsiteY525" fmla="*/ 608405 h 1456690"/>
                                <a:gd name="connsiteX526" fmla="*/ 553618 w 5756276"/>
                                <a:gd name="connsiteY526" fmla="*/ 606229 h 1456690"/>
                                <a:gd name="connsiteX527" fmla="*/ 541801 w 5756276"/>
                                <a:gd name="connsiteY527" fmla="*/ 594027 h 1456690"/>
                                <a:gd name="connsiteX528" fmla="*/ 527430 w 5756276"/>
                                <a:gd name="connsiteY528" fmla="*/ 601216 h 1456690"/>
                                <a:gd name="connsiteX529" fmla="*/ 497745 w 5756276"/>
                                <a:gd name="connsiteY529" fmla="*/ 609729 h 1456690"/>
                                <a:gd name="connsiteX530" fmla="*/ 458417 w 5756276"/>
                                <a:gd name="connsiteY530" fmla="*/ 593743 h 1456690"/>
                                <a:gd name="connsiteX531" fmla="*/ 335896 w 5756276"/>
                                <a:gd name="connsiteY531" fmla="*/ 587216 h 1456690"/>
                                <a:gd name="connsiteX532" fmla="*/ 331169 w 5756276"/>
                                <a:gd name="connsiteY532" fmla="*/ 589392 h 1456690"/>
                                <a:gd name="connsiteX533" fmla="*/ 333343 w 5756276"/>
                                <a:gd name="connsiteY533" fmla="*/ 593838 h 1456690"/>
                                <a:gd name="connsiteX534" fmla="*/ 328049 w 5756276"/>
                                <a:gd name="connsiteY534" fmla="*/ 596581 h 1456690"/>
                                <a:gd name="connsiteX535" fmla="*/ 340244 w 5756276"/>
                                <a:gd name="connsiteY535" fmla="*/ 601310 h 1456690"/>
                                <a:gd name="connsiteX536" fmla="*/ 362083 w 5756276"/>
                                <a:gd name="connsiteY536" fmla="*/ 598473 h 1456690"/>
                                <a:gd name="connsiteX537" fmla="*/ 349604 w 5756276"/>
                                <a:gd name="connsiteY537" fmla="*/ 597811 h 1456690"/>
                                <a:gd name="connsiteX538" fmla="*/ 341190 w 5756276"/>
                                <a:gd name="connsiteY538" fmla="*/ 595351 h 1456690"/>
                                <a:gd name="connsiteX539" fmla="*/ 343647 w 5756276"/>
                                <a:gd name="connsiteY539" fmla="*/ 591000 h 1456690"/>
                                <a:gd name="connsiteX540" fmla="*/ 581128 w 5756276"/>
                                <a:gd name="connsiteY540" fmla="*/ 586176 h 1456690"/>
                                <a:gd name="connsiteX541" fmla="*/ 573470 w 5756276"/>
                                <a:gd name="connsiteY541" fmla="*/ 589959 h 1456690"/>
                                <a:gd name="connsiteX542" fmla="*/ 575740 w 5756276"/>
                                <a:gd name="connsiteY542" fmla="*/ 594311 h 1456690"/>
                                <a:gd name="connsiteX543" fmla="*/ 567420 w 5756276"/>
                                <a:gd name="connsiteY543" fmla="*/ 596770 h 1456690"/>
                                <a:gd name="connsiteX544" fmla="*/ 554941 w 5756276"/>
                                <a:gd name="connsiteY544" fmla="*/ 597432 h 1456690"/>
                                <a:gd name="connsiteX545" fmla="*/ 576780 w 5756276"/>
                                <a:gd name="connsiteY545" fmla="*/ 600270 h 1456690"/>
                                <a:gd name="connsiteX546" fmla="*/ 588975 w 5756276"/>
                                <a:gd name="connsiteY546" fmla="*/ 595540 h 1456690"/>
                                <a:gd name="connsiteX547" fmla="*/ 583681 w 5756276"/>
                                <a:gd name="connsiteY547" fmla="*/ 592797 h 1456690"/>
                                <a:gd name="connsiteX548" fmla="*/ 585855 w 5756276"/>
                                <a:gd name="connsiteY548" fmla="*/ 588352 h 1456690"/>
                                <a:gd name="connsiteX549" fmla="*/ 416726 w 5756276"/>
                                <a:gd name="connsiteY549" fmla="*/ 582392 h 1456690"/>
                                <a:gd name="connsiteX550" fmla="*/ 407272 w 5756276"/>
                                <a:gd name="connsiteY550" fmla="*/ 591851 h 1456690"/>
                                <a:gd name="connsiteX551" fmla="*/ 404530 w 5756276"/>
                                <a:gd name="connsiteY551" fmla="*/ 597716 h 1456690"/>
                                <a:gd name="connsiteX552" fmla="*/ 399520 w 5756276"/>
                                <a:gd name="connsiteY552" fmla="*/ 600080 h 1456690"/>
                                <a:gd name="connsiteX553" fmla="*/ 419090 w 5756276"/>
                                <a:gd name="connsiteY553" fmla="*/ 603770 h 1456690"/>
                                <a:gd name="connsiteX554" fmla="*/ 436768 w 5756276"/>
                                <a:gd name="connsiteY554" fmla="*/ 599891 h 1456690"/>
                                <a:gd name="connsiteX555" fmla="*/ 428827 w 5756276"/>
                                <a:gd name="connsiteY555" fmla="*/ 597527 h 1456690"/>
                                <a:gd name="connsiteX556" fmla="*/ 426180 w 5756276"/>
                                <a:gd name="connsiteY556" fmla="*/ 591946 h 1456690"/>
                                <a:gd name="connsiteX557" fmla="*/ 426180 w 5756276"/>
                                <a:gd name="connsiteY557" fmla="*/ 591851 h 1456690"/>
                                <a:gd name="connsiteX558" fmla="*/ 416726 w 5756276"/>
                                <a:gd name="connsiteY558" fmla="*/ 582392 h 1456690"/>
                                <a:gd name="connsiteX559" fmla="*/ 499163 w 5756276"/>
                                <a:gd name="connsiteY559" fmla="*/ 581163 h 1456690"/>
                                <a:gd name="connsiteX560" fmla="*/ 489710 w 5756276"/>
                                <a:gd name="connsiteY560" fmla="*/ 590622 h 1456690"/>
                                <a:gd name="connsiteX561" fmla="*/ 487062 w 5756276"/>
                                <a:gd name="connsiteY561" fmla="*/ 596202 h 1456690"/>
                                <a:gd name="connsiteX562" fmla="*/ 486967 w 5756276"/>
                                <a:gd name="connsiteY562" fmla="*/ 596297 h 1456690"/>
                                <a:gd name="connsiteX563" fmla="*/ 478837 w 5756276"/>
                                <a:gd name="connsiteY563" fmla="*/ 598662 h 1456690"/>
                                <a:gd name="connsiteX564" fmla="*/ 496706 w 5756276"/>
                                <a:gd name="connsiteY564" fmla="*/ 602540 h 1456690"/>
                                <a:gd name="connsiteX565" fmla="*/ 516369 w 5756276"/>
                                <a:gd name="connsiteY565" fmla="*/ 598756 h 1456690"/>
                                <a:gd name="connsiteX566" fmla="*/ 511359 w 5756276"/>
                                <a:gd name="connsiteY566" fmla="*/ 596486 h 1456690"/>
                                <a:gd name="connsiteX567" fmla="*/ 508617 w 5756276"/>
                                <a:gd name="connsiteY567" fmla="*/ 590622 h 1456690"/>
                                <a:gd name="connsiteX568" fmla="*/ 499163 w 5756276"/>
                                <a:gd name="connsiteY568" fmla="*/ 581163 h 1456690"/>
                                <a:gd name="connsiteX569" fmla="*/ 389688 w 5756276"/>
                                <a:gd name="connsiteY569" fmla="*/ 570190 h 1456690"/>
                                <a:gd name="connsiteX570" fmla="*/ 382219 w 5756276"/>
                                <a:gd name="connsiteY570" fmla="*/ 572650 h 1456690"/>
                                <a:gd name="connsiteX571" fmla="*/ 384772 w 5756276"/>
                                <a:gd name="connsiteY571" fmla="*/ 581163 h 1456690"/>
                                <a:gd name="connsiteX572" fmla="*/ 381274 w 5756276"/>
                                <a:gd name="connsiteY572" fmla="*/ 589770 h 1456690"/>
                                <a:gd name="connsiteX573" fmla="*/ 390728 w 5756276"/>
                                <a:gd name="connsiteY573" fmla="*/ 592324 h 1456690"/>
                                <a:gd name="connsiteX574" fmla="*/ 400182 w 5756276"/>
                                <a:gd name="connsiteY574" fmla="*/ 591757 h 1456690"/>
                                <a:gd name="connsiteX575" fmla="*/ 398670 w 5756276"/>
                                <a:gd name="connsiteY575" fmla="*/ 586649 h 1456690"/>
                                <a:gd name="connsiteX576" fmla="*/ 410127 w 5756276"/>
                                <a:gd name="connsiteY576" fmla="*/ 580738 h 1456690"/>
                                <a:gd name="connsiteX577" fmla="*/ 410203 w 5756276"/>
                                <a:gd name="connsiteY577" fmla="*/ 580784 h 1456690"/>
                                <a:gd name="connsiteX578" fmla="*/ 410770 w 5756276"/>
                                <a:gd name="connsiteY578" fmla="*/ 580406 h 1456690"/>
                                <a:gd name="connsiteX579" fmla="*/ 410127 w 5756276"/>
                                <a:gd name="connsiteY579" fmla="*/ 580738 h 1456690"/>
                                <a:gd name="connsiteX580" fmla="*/ 404105 w 5756276"/>
                                <a:gd name="connsiteY580" fmla="*/ 577048 h 1456690"/>
                                <a:gd name="connsiteX581" fmla="*/ 397724 w 5756276"/>
                                <a:gd name="connsiteY581" fmla="*/ 575866 h 1456690"/>
                                <a:gd name="connsiteX582" fmla="*/ 399993 w 5756276"/>
                                <a:gd name="connsiteY582" fmla="*/ 570190 h 1456690"/>
                                <a:gd name="connsiteX583" fmla="*/ 389688 w 5756276"/>
                                <a:gd name="connsiteY583" fmla="*/ 570190 h 1456690"/>
                                <a:gd name="connsiteX584" fmla="*/ 316326 w 5756276"/>
                                <a:gd name="connsiteY584" fmla="*/ 569906 h 1456690"/>
                                <a:gd name="connsiteX585" fmla="*/ 312261 w 5756276"/>
                                <a:gd name="connsiteY585" fmla="*/ 578325 h 1456690"/>
                                <a:gd name="connsiteX586" fmla="*/ 311883 w 5756276"/>
                                <a:gd name="connsiteY586" fmla="*/ 578041 h 1456690"/>
                                <a:gd name="connsiteX587" fmla="*/ 311883 w 5756276"/>
                                <a:gd name="connsiteY587" fmla="*/ 585514 h 1456690"/>
                                <a:gd name="connsiteX588" fmla="*/ 309803 w 5756276"/>
                                <a:gd name="connsiteY588" fmla="*/ 590149 h 1456690"/>
                                <a:gd name="connsiteX589" fmla="*/ 315948 w 5756276"/>
                                <a:gd name="connsiteY589" fmla="*/ 592419 h 1456690"/>
                                <a:gd name="connsiteX590" fmla="*/ 323795 w 5756276"/>
                                <a:gd name="connsiteY590" fmla="*/ 591851 h 1456690"/>
                                <a:gd name="connsiteX591" fmla="*/ 320959 w 5756276"/>
                                <a:gd name="connsiteY591" fmla="*/ 586743 h 1456690"/>
                                <a:gd name="connsiteX592" fmla="*/ 330412 w 5756276"/>
                                <a:gd name="connsiteY592" fmla="*/ 580500 h 1456690"/>
                                <a:gd name="connsiteX593" fmla="*/ 320959 w 5756276"/>
                                <a:gd name="connsiteY593" fmla="*/ 575866 h 1456690"/>
                                <a:gd name="connsiteX594" fmla="*/ 322282 w 5756276"/>
                                <a:gd name="connsiteY594" fmla="*/ 569906 h 1456690"/>
                                <a:gd name="connsiteX595" fmla="*/ 316326 w 5756276"/>
                                <a:gd name="connsiteY595" fmla="*/ 569906 h 1456690"/>
                                <a:gd name="connsiteX596" fmla="*/ 356978 w 5756276"/>
                                <a:gd name="connsiteY596" fmla="*/ 569623 h 1456690"/>
                                <a:gd name="connsiteX597" fmla="*/ 350077 w 5756276"/>
                                <a:gd name="connsiteY597" fmla="*/ 570852 h 1456690"/>
                                <a:gd name="connsiteX598" fmla="*/ 351116 w 5756276"/>
                                <a:gd name="connsiteY598" fmla="*/ 576149 h 1456690"/>
                                <a:gd name="connsiteX599" fmla="*/ 339015 w 5756276"/>
                                <a:gd name="connsiteY599" fmla="*/ 580595 h 1456690"/>
                                <a:gd name="connsiteX600" fmla="*/ 349887 w 5756276"/>
                                <a:gd name="connsiteY600" fmla="*/ 586838 h 1456690"/>
                                <a:gd name="connsiteX601" fmla="*/ 347997 w 5756276"/>
                                <a:gd name="connsiteY601" fmla="*/ 592986 h 1456690"/>
                                <a:gd name="connsiteX602" fmla="*/ 360192 w 5756276"/>
                                <a:gd name="connsiteY602" fmla="*/ 591757 h 1456690"/>
                                <a:gd name="connsiteX603" fmla="*/ 367377 w 5756276"/>
                                <a:gd name="connsiteY603" fmla="*/ 588635 h 1456690"/>
                                <a:gd name="connsiteX604" fmla="*/ 364540 w 5756276"/>
                                <a:gd name="connsiteY604" fmla="*/ 581163 h 1456690"/>
                                <a:gd name="connsiteX605" fmla="*/ 366431 w 5756276"/>
                                <a:gd name="connsiteY605" fmla="*/ 573595 h 1456690"/>
                                <a:gd name="connsiteX606" fmla="*/ 356978 w 5756276"/>
                                <a:gd name="connsiteY606" fmla="*/ 569623 h 1456690"/>
                                <a:gd name="connsiteX607" fmla="*/ 516369 w 5756276"/>
                                <a:gd name="connsiteY607" fmla="*/ 568960 h 1456690"/>
                                <a:gd name="connsiteX608" fmla="*/ 518638 w 5756276"/>
                                <a:gd name="connsiteY608" fmla="*/ 574636 h 1456690"/>
                                <a:gd name="connsiteX609" fmla="*/ 506159 w 5756276"/>
                                <a:gd name="connsiteY609" fmla="*/ 579555 h 1456690"/>
                                <a:gd name="connsiteX610" fmla="*/ 518260 w 5756276"/>
                                <a:gd name="connsiteY610" fmla="*/ 585797 h 1456690"/>
                                <a:gd name="connsiteX611" fmla="*/ 516847 w 5756276"/>
                                <a:gd name="connsiteY611" fmla="*/ 590567 h 1456690"/>
                                <a:gd name="connsiteX612" fmla="*/ 516181 w 5756276"/>
                                <a:gd name="connsiteY612" fmla="*/ 590527 h 1456690"/>
                                <a:gd name="connsiteX613" fmla="*/ 516747 w 5756276"/>
                                <a:gd name="connsiteY613" fmla="*/ 590905 h 1456690"/>
                                <a:gd name="connsiteX614" fmla="*/ 516847 w 5756276"/>
                                <a:gd name="connsiteY614" fmla="*/ 590567 h 1456690"/>
                                <a:gd name="connsiteX615" fmla="*/ 525634 w 5756276"/>
                                <a:gd name="connsiteY615" fmla="*/ 591094 h 1456690"/>
                                <a:gd name="connsiteX616" fmla="*/ 535089 w 5756276"/>
                                <a:gd name="connsiteY616" fmla="*/ 588541 h 1456690"/>
                                <a:gd name="connsiteX617" fmla="*/ 531685 w 5756276"/>
                                <a:gd name="connsiteY617" fmla="*/ 579933 h 1456690"/>
                                <a:gd name="connsiteX618" fmla="*/ 534143 w 5756276"/>
                                <a:gd name="connsiteY618" fmla="*/ 571420 h 1456690"/>
                                <a:gd name="connsiteX619" fmla="*/ 526768 w 5756276"/>
                                <a:gd name="connsiteY619" fmla="*/ 568960 h 1456690"/>
                                <a:gd name="connsiteX620" fmla="*/ 516369 w 5756276"/>
                                <a:gd name="connsiteY620" fmla="*/ 568960 h 1456690"/>
                                <a:gd name="connsiteX621" fmla="*/ 593608 w 5756276"/>
                                <a:gd name="connsiteY621" fmla="*/ 568393 h 1456690"/>
                                <a:gd name="connsiteX622" fmla="*/ 594553 w 5756276"/>
                                <a:gd name="connsiteY622" fmla="*/ 574636 h 1456690"/>
                                <a:gd name="connsiteX623" fmla="*/ 585099 w 5756276"/>
                                <a:gd name="connsiteY623" fmla="*/ 579271 h 1456690"/>
                                <a:gd name="connsiteX624" fmla="*/ 594553 w 5756276"/>
                                <a:gd name="connsiteY624" fmla="*/ 585514 h 1456690"/>
                                <a:gd name="connsiteX625" fmla="*/ 591717 w 5756276"/>
                                <a:gd name="connsiteY625" fmla="*/ 590621 h 1456690"/>
                                <a:gd name="connsiteX626" fmla="*/ 599563 w 5756276"/>
                                <a:gd name="connsiteY626" fmla="*/ 591189 h 1456690"/>
                                <a:gd name="connsiteX627" fmla="*/ 605803 w 5756276"/>
                                <a:gd name="connsiteY627" fmla="*/ 588919 h 1456690"/>
                                <a:gd name="connsiteX628" fmla="*/ 603628 w 5756276"/>
                                <a:gd name="connsiteY628" fmla="*/ 584284 h 1456690"/>
                                <a:gd name="connsiteX629" fmla="*/ 603628 w 5756276"/>
                                <a:gd name="connsiteY629" fmla="*/ 576811 h 1456690"/>
                                <a:gd name="connsiteX630" fmla="*/ 599563 w 5756276"/>
                                <a:gd name="connsiteY630" fmla="*/ 568393 h 1456690"/>
                                <a:gd name="connsiteX631" fmla="*/ 593608 w 5756276"/>
                                <a:gd name="connsiteY631" fmla="*/ 568393 h 1456690"/>
                                <a:gd name="connsiteX632" fmla="*/ 474206 w 5756276"/>
                                <a:gd name="connsiteY632" fmla="*/ 567920 h 1456690"/>
                                <a:gd name="connsiteX633" fmla="*/ 465163 w 5756276"/>
                                <a:gd name="connsiteY633" fmla="*/ 571358 h 1456690"/>
                                <a:gd name="connsiteX634" fmla="*/ 465130 w 5756276"/>
                                <a:gd name="connsiteY634" fmla="*/ 571231 h 1456690"/>
                                <a:gd name="connsiteX635" fmla="*/ 464751 w 5756276"/>
                                <a:gd name="connsiteY635" fmla="*/ 571514 h 1456690"/>
                                <a:gd name="connsiteX636" fmla="*/ 465163 w 5756276"/>
                                <a:gd name="connsiteY636" fmla="*/ 571358 h 1456690"/>
                                <a:gd name="connsiteX637" fmla="*/ 467115 w 5756276"/>
                                <a:gd name="connsiteY637" fmla="*/ 578893 h 1456690"/>
                                <a:gd name="connsiteX638" fmla="*/ 465130 w 5756276"/>
                                <a:gd name="connsiteY638" fmla="*/ 587122 h 1456690"/>
                                <a:gd name="connsiteX639" fmla="*/ 472788 w 5756276"/>
                                <a:gd name="connsiteY639" fmla="*/ 590716 h 1456690"/>
                                <a:gd name="connsiteX640" fmla="*/ 483092 w 5756276"/>
                                <a:gd name="connsiteY640" fmla="*/ 590149 h 1456690"/>
                                <a:gd name="connsiteX641" fmla="*/ 481012 w 5756276"/>
                                <a:gd name="connsiteY641" fmla="*/ 585325 h 1456690"/>
                                <a:gd name="connsiteX642" fmla="*/ 493491 w 5756276"/>
                                <a:gd name="connsiteY642" fmla="*/ 579460 h 1456690"/>
                                <a:gd name="connsiteX643" fmla="*/ 481296 w 5756276"/>
                                <a:gd name="connsiteY643" fmla="*/ 573312 h 1456690"/>
                                <a:gd name="connsiteX644" fmla="*/ 482809 w 5756276"/>
                                <a:gd name="connsiteY644" fmla="*/ 567920 h 1456690"/>
                                <a:gd name="connsiteX645" fmla="*/ 474206 w 5756276"/>
                                <a:gd name="connsiteY645" fmla="*/ 567920 h 1456690"/>
                                <a:gd name="connsiteX646" fmla="*/ 558817 w 5756276"/>
                                <a:gd name="connsiteY646" fmla="*/ 567825 h 1456690"/>
                                <a:gd name="connsiteX647" fmla="*/ 549363 w 5756276"/>
                                <a:gd name="connsiteY647" fmla="*/ 571798 h 1456690"/>
                                <a:gd name="connsiteX648" fmla="*/ 551254 w 5756276"/>
                                <a:gd name="connsiteY648" fmla="*/ 579366 h 1456690"/>
                                <a:gd name="connsiteX649" fmla="*/ 548513 w 5756276"/>
                                <a:gd name="connsiteY649" fmla="*/ 586838 h 1456690"/>
                                <a:gd name="connsiteX650" fmla="*/ 555603 w 5756276"/>
                                <a:gd name="connsiteY650" fmla="*/ 589959 h 1456690"/>
                                <a:gd name="connsiteX651" fmla="*/ 567799 w 5756276"/>
                                <a:gd name="connsiteY651" fmla="*/ 591189 h 1456690"/>
                                <a:gd name="connsiteX652" fmla="*/ 565908 w 5756276"/>
                                <a:gd name="connsiteY652" fmla="*/ 585041 h 1456690"/>
                                <a:gd name="connsiteX653" fmla="*/ 576780 w 5756276"/>
                                <a:gd name="connsiteY653" fmla="*/ 578798 h 1456690"/>
                                <a:gd name="connsiteX654" fmla="*/ 576591 w 5756276"/>
                                <a:gd name="connsiteY654" fmla="*/ 578798 h 1456690"/>
                                <a:gd name="connsiteX655" fmla="*/ 564490 w 5756276"/>
                                <a:gd name="connsiteY655" fmla="*/ 574352 h 1456690"/>
                                <a:gd name="connsiteX656" fmla="*/ 565719 w 5756276"/>
                                <a:gd name="connsiteY656" fmla="*/ 569055 h 1456690"/>
                                <a:gd name="connsiteX657" fmla="*/ 558817 w 5756276"/>
                                <a:gd name="connsiteY657" fmla="*/ 567825 h 1456690"/>
                                <a:gd name="connsiteX658" fmla="*/ 433459 w 5756276"/>
                                <a:gd name="connsiteY658" fmla="*/ 567542 h 1456690"/>
                                <a:gd name="connsiteX659" fmla="*/ 435161 w 5756276"/>
                                <a:gd name="connsiteY659" fmla="*/ 573217 h 1456690"/>
                                <a:gd name="connsiteX660" fmla="*/ 423060 w 5756276"/>
                                <a:gd name="connsiteY660" fmla="*/ 579365 h 1456690"/>
                                <a:gd name="connsiteX661" fmla="*/ 435444 w 5756276"/>
                                <a:gd name="connsiteY661" fmla="*/ 585230 h 1456690"/>
                                <a:gd name="connsiteX662" fmla="*/ 433459 w 5756276"/>
                                <a:gd name="connsiteY662" fmla="*/ 590054 h 1456690"/>
                                <a:gd name="connsiteX663" fmla="*/ 443764 w 5756276"/>
                                <a:gd name="connsiteY663" fmla="*/ 590622 h 1456690"/>
                                <a:gd name="connsiteX664" fmla="*/ 451422 w 5756276"/>
                                <a:gd name="connsiteY664" fmla="*/ 587027 h 1456690"/>
                                <a:gd name="connsiteX665" fmla="*/ 449341 w 5756276"/>
                                <a:gd name="connsiteY665" fmla="*/ 578798 h 1456690"/>
                                <a:gd name="connsiteX666" fmla="*/ 451421 w 5756276"/>
                                <a:gd name="connsiteY666" fmla="*/ 571136 h 1456690"/>
                                <a:gd name="connsiteX667" fmla="*/ 441967 w 5756276"/>
                                <a:gd name="connsiteY667" fmla="*/ 567542 h 1456690"/>
                                <a:gd name="connsiteX668" fmla="*/ 433459 w 5756276"/>
                                <a:gd name="connsiteY668" fmla="*/ 567542 h 1456690"/>
                                <a:gd name="connsiteX669" fmla="*/ 282860 w 5756276"/>
                                <a:gd name="connsiteY669" fmla="*/ 546448 h 1456690"/>
                                <a:gd name="connsiteX670" fmla="*/ 292313 w 5756276"/>
                                <a:gd name="connsiteY670" fmla="*/ 560542 h 1456690"/>
                                <a:gd name="connsiteX671" fmla="*/ 297608 w 5756276"/>
                                <a:gd name="connsiteY671" fmla="*/ 572650 h 1456690"/>
                                <a:gd name="connsiteX672" fmla="*/ 301956 w 5756276"/>
                                <a:gd name="connsiteY672" fmla="*/ 571420 h 1456690"/>
                                <a:gd name="connsiteX673" fmla="*/ 307251 w 5756276"/>
                                <a:gd name="connsiteY673" fmla="*/ 573028 h 1456690"/>
                                <a:gd name="connsiteX674" fmla="*/ 311315 w 5756276"/>
                                <a:gd name="connsiteY674" fmla="*/ 558650 h 1456690"/>
                                <a:gd name="connsiteX675" fmla="*/ 307912 w 5756276"/>
                                <a:gd name="connsiteY675" fmla="*/ 547394 h 1456690"/>
                                <a:gd name="connsiteX676" fmla="*/ 301389 w 5756276"/>
                                <a:gd name="connsiteY676" fmla="*/ 554677 h 1456690"/>
                                <a:gd name="connsiteX677" fmla="*/ 294488 w 5756276"/>
                                <a:gd name="connsiteY677" fmla="*/ 548434 h 1456690"/>
                                <a:gd name="connsiteX678" fmla="*/ 294393 w 5756276"/>
                                <a:gd name="connsiteY678" fmla="*/ 548434 h 1456690"/>
                                <a:gd name="connsiteX679" fmla="*/ 282860 w 5756276"/>
                                <a:gd name="connsiteY679" fmla="*/ 546448 h 1456690"/>
                                <a:gd name="connsiteX680" fmla="*/ 634542 w 5756276"/>
                                <a:gd name="connsiteY680" fmla="*/ 545407 h 1456690"/>
                                <a:gd name="connsiteX681" fmla="*/ 623104 w 5756276"/>
                                <a:gd name="connsiteY681" fmla="*/ 547394 h 1456690"/>
                                <a:gd name="connsiteX682" fmla="*/ 616108 w 5756276"/>
                                <a:gd name="connsiteY682" fmla="*/ 553637 h 1456690"/>
                                <a:gd name="connsiteX683" fmla="*/ 609585 w 5756276"/>
                                <a:gd name="connsiteY683" fmla="*/ 546353 h 1456690"/>
                                <a:gd name="connsiteX684" fmla="*/ 609490 w 5756276"/>
                                <a:gd name="connsiteY684" fmla="*/ 546353 h 1456690"/>
                                <a:gd name="connsiteX685" fmla="*/ 606087 w 5756276"/>
                                <a:gd name="connsiteY685" fmla="*/ 557609 h 1456690"/>
                                <a:gd name="connsiteX686" fmla="*/ 610151 w 5756276"/>
                                <a:gd name="connsiteY686" fmla="*/ 571987 h 1456690"/>
                                <a:gd name="connsiteX687" fmla="*/ 615445 w 5756276"/>
                                <a:gd name="connsiteY687" fmla="*/ 570379 h 1456690"/>
                                <a:gd name="connsiteX688" fmla="*/ 619795 w 5756276"/>
                                <a:gd name="connsiteY688" fmla="*/ 571609 h 1456690"/>
                                <a:gd name="connsiteX689" fmla="*/ 625089 w 5756276"/>
                                <a:gd name="connsiteY689" fmla="*/ 559501 h 1456690"/>
                                <a:gd name="connsiteX690" fmla="*/ 634542 w 5756276"/>
                                <a:gd name="connsiteY690" fmla="*/ 545407 h 1456690"/>
                                <a:gd name="connsiteX691" fmla="*/ 375318 w 5756276"/>
                                <a:gd name="connsiteY691" fmla="*/ 543799 h 1456690"/>
                                <a:gd name="connsiteX692" fmla="*/ 369079 w 5756276"/>
                                <a:gd name="connsiteY692" fmla="*/ 554961 h 1456690"/>
                                <a:gd name="connsiteX693" fmla="*/ 364730 w 5756276"/>
                                <a:gd name="connsiteY693" fmla="*/ 553731 h 1456690"/>
                                <a:gd name="connsiteX694" fmla="*/ 363501 w 5756276"/>
                                <a:gd name="connsiteY694" fmla="*/ 558083 h 1456690"/>
                                <a:gd name="connsiteX695" fmla="*/ 365770 w 5756276"/>
                                <a:gd name="connsiteY695" fmla="*/ 563853 h 1456690"/>
                                <a:gd name="connsiteX696" fmla="*/ 375224 w 5756276"/>
                                <a:gd name="connsiteY696" fmla="*/ 566974 h 1456690"/>
                                <a:gd name="connsiteX697" fmla="*/ 386096 w 5756276"/>
                                <a:gd name="connsiteY697" fmla="*/ 564042 h 1456690"/>
                                <a:gd name="connsiteX698" fmla="*/ 387703 w 5756276"/>
                                <a:gd name="connsiteY698" fmla="*/ 559785 h 1456690"/>
                                <a:gd name="connsiteX699" fmla="*/ 386851 w 5756276"/>
                                <a:gd name="connsiteY699" fmla="*/ 560258 h 1456690"/>
                                <a:gd name="connsiteX700" fmla="*/ 386851 w 5756276"/>
                                <a:gd name="connsiteY700" fmla="*/ 553731 h 1456690"/>
                                <a:gd name="connsiteX701" fmla="*/ 380612 w 5756276"/>
                                <a:gd name="connsiteY701" fmla="*/ 555245 h 1456690"/>
                                <a:gd name="connsiteX702" fmla="*/ 375318 w 5756276"/>
                                <a:gd name="connsiteY702" fmla="*/ 543799 h 1456690"/>
                                <a:gd name="connsiteX703" fmla="*/ 459362 w 5756276"/>
                                <a:gd name="connsiteY703" fmla="*/ 542381 h 1456690"/>
                                <a:gd name="connsiteX704" fmla="*/ 453407 w 5756276"/>
                                <a:gd name="connsiteY704" fmla="*/ 553637 h 1456690"/>
                                <a:gd name="connsiteX705" fmla="*/ 448113 w 5756276"/>
                                <a:gd name="connsiteY705" fmla="*/ 552691 h 1456690"/>
                                <a:gd name="connsiteX706" fmla="*/ 446884 w 5756276"/>
                                <a:gd name="connsiteY706" fmla="*/ 557988 h 1456690"/>
                                <a:gd name="connsiteX707" fmla="*/ 447734 w 5756276"/>
                                <a:gd name="connsiteY707" fmla="*/ 563947 h 1456690"/>
                                <a:gd name="connsiteX708" fmla="*/ 458985 w 5756276"/>
                                <a:gd name="connsiteY708" fmla="*/ 568109 h 1456690"/>
                                <a:gd name="connsiteX709" fmla="*/ 469006 w 5756276"/>
                                <a:gd name="connsiteY709" fmla="*/ 563569 h 1456690"/>
                                <a:gd name="connsiteX710" fmla="*/ 470802 w 5756276"/>
                                <a:gd name="connsiteY710" fmla="*/ 558556 h 1456690"/>
                                <a:gd name="connsiteX711" fmla="*/ 469006 w 5756276"/>
                                <a:gd name="connsiteY711" fmla="*/ 552975 h 1456690"/>
                                <a:gd name="connsiteX712" fmla="*/ 463806 w 5756276"/>
                                <a:gd name="connsiteY712" fmla="*/ 554394 h 1456690"/>
                                <a:gd name="connsiteX713" fmla="*/ 459362 w 5756276"/>
                                <a:gd name="connsiteY713" fmla="*/ 542381 h 1456690"/>
                                <a:gd name="connsiteX714" fmla="*/ 541328 w 5756276"/>
                                <a:gd name="connsiteY714" fmla="*/ 542286 h 1456690"/>
                                <a:gd name="connsiteX715" fmla="*/ 536033 w 5756276"/>
                                <a:gd name="connsiteY715" fmla="*/ 553731 h 1456690"/>
                                <a:gd name="connsiteX716" fmla="*/ 529699 w 5756276"/>
                                <a:gd name="connsiteY716" fmla="*/ 552218 h 1456690"/>
                                <a:gd name="connsiteX717" fmla="*/ 529699 w 5756276"/>
                                <a:gd name="connsiteY717" fmla="*/ 558745 h 1456690"/>
                                <a:gd name="connsiteX718" fmla="*/ 531685 w 5756276"/>
                                <a:gd name="connsiteY718" fmla="*/ 563001 h 1456690"/>
                                <a:gd name="connsiteX719" fmla="*/ 542273 w 5756276"/>
                                <a:gd name="connsiteY719" fmla="*/ 565934 h 1456690"/>
                                <a:gd name="connsiteX720" fmla="*/ 551727 w 5756276"/>
                                <a:gd name="connsiteY720" fmla="*/ 562812 h 1456690"/>
                                <a:gd name="connsiteX721" fmla="*/ 551632 w 5756276"/>
                                <a:gd name="connsiteY721" fmla="*/ 562812 h 1456690"/>
                                <a:gd name="connsiteX722" fmla="*/ 553145 w 5756276"/>
                                <a:gd name="connsiteY722" fmla="*/ 556569 h 1456690"/>
                                <a:gd name="connsiteX723" fmla="*/ 551821 w 5756276"/>
                                <a:gd name="connsiteY723" fmla="*/ 552218 h 1456690"/>
                                <a:gd name="connsiteX724" fmla="*/ 547472 w 5756276"/>
                                <a:gd name="connsiteY724" fmla="*/ 553448 h 1456690"/>
                                <a:gd name="connsiteX725" fmla="*/ 541328 w 5756276"/>
                                <a:gd name="connsiteY725" fmla="*/ 542286 h 1456690"/>
                                <a:gd name="connsiteX726" fmla="*/ 453596 w 5756276"/>
                                <a:gd name="connsiteY726" fmla="*/ 541056 h 1456690"/>
                                <a:gd name="connsiteX727" fmla="*/ 447829 w 5756276"/>
                                <a:gd name="connsiteY727" fmla="*/ 542097 h 1456690"/>
                                <a:gd name="connsiteX728" fmla="*/ 445749 w 5756276"/>
                                <a:gd name="connsiteY728" fmla="*/ 546732 h 1456690"/>
                                <a:gd name="connsiteX729" fmla="*/ 450571 w 5756276"/>
                                <a:gd name="connsiteY729" fmla="*/ 547583 h 1456690"/>
                                <a:gd name="connsiteX730" fmla="*/ 534710 w 5756276"/>
                                <a:gd name="connsiteY730" fmla="*/ 538408 h 1456690"/>
                                <a:gd name="connsiteX731" fmla="*/ 529037 w 5756276"/>
                                <a:gd name="connsiteY731" fmla="*/ 539259 h 1456690"/>
                                <a:gd name="connsiteX732" fmla="*/ 525823 w 5756276"/>
                                <a:gd name="connsiteY732" fmla="*/ 545597 h 1456690"/>
                                <a:gd name="connsiteX733" fmla="*/ 533008 w 5756276"/>
                                <a:gd name="connsiteY733" fmla="*/ 547110 h 1456690"/>
                                <a:gd name="connsiteX734" fmla="*/ 600130 w 5756276"/>
                                <a:gd name="connsiteY734" fmla="*/ 531881 h 1456690"/>
                                <a:gd name="connsiteX735" fmla="*/ 592756 w 5756276"/>
                                <a:gd name="connsiteY735" fmla="*/ 539165 h 1456690"/>
                                <a:gd name="connsiteX736" fmla="*/ 599941 w 5756276"/>
                                <a:gd name="connsiteY736" fmla="*/ 546447 h 1456690"/>
                                <a:gd name="connsiteX737" fmla="*/ 607315 w 5756276"/>
                                <a:gd name="connsiteY737" fmla="*/ 539258 h 1456690"/>
                                <a:gd name="connsiteX738" fmla="*/ 600130 w 5756276"/>
                                <a:gd name="connsiteY738" fmla="*/ 531881 h 1456690"/>
                                <a:gd name="connsiteX739" fmla="*/ 312449 w 5756276"/>
                                <a:gd name="connsiteY739" fmla="*/ 531313 h 1456690"/>
                                <a:gd name="connsiteX740" fmla="*/ 305738 w 5756276"/>
                                <a:gd name="connsiteY740" fmla="*/ 538029 h 1456690"/>
                                <a:gd name="connsiteX741" fmla="*/ 312544 w 5756276"/>
                                <a:gd name="connsiteY741" fmla="*/ 544840 h 1456690"/>
                                <a:gd name="connsiteX742" fmla="*/ 319351 w 5756276"/>
                                <a:gd name="connsiteY742" fmla="*/ 538029 h 1456690"/>
                                <a:gd name="connsiteX743" fmla="*/ 319350 w 5756276"/>
                                <a:gd name="connsiteY743" fmla="*/ 537934 h 1456690"/>
                                <a:gd name="connsiteX744" fmla="*/ 312544 w 5756276"/>
                                <a:gd name="connsiteY744" fmla="*/ 531314 h 1456690"/>
                                <a:gd name="connsiteX745" fmla="*/ 312449 w 5756276"/>
                                <a:gd name="connsiteY745" fmla="*/ 531313 h 1456690"/>
                                <a:gd name="connsiteX746" fmla="*/ 371536 w 5756276"/>
                                <a:gd name="connsiteY746" fmla="*/ 530273 h 1456690"/>
                                <a:gd name="connsiteX747" fmla="*/ 344877 w 5756276"/>
                                <a:gd name="connsiteY747" fmla="*/ 541813 h 1456690"/>
                                <a:gd name="connsiteX748" fmla="*/ 344499 w 5756276"/>
                                <a:gd name="connsiteY748" fmla="*/ 541813 h 1456690"/>
                                <a:gd name="connsiteX749" fmla="*/ 318311 w 5756276"/>
                                <a:gd name="connsiteY749" fmla="*/ 562150 h 1456690"/>
                                <a:gd name="connsiteX750" fmla="*/ 326442 w 5756276"/>
                                <a:gd name="connsiteY750" fmla="*/ 564042 h 1456690"/>
                                <a:gd name="connsiteX751" fmla="*/ 328900 w 5756276"/>
                                <a:gd name="connsiteY751" fmla="*/ 571798 h 1456690"/>
                                <a:gd name="connsiteX752" fmla="*/ 335423 w 5756276"/>
                                <a:gd name="connsiteY752" fmla="*/ 574541 h 1456690"/>
                                <a:gd name="connsiteX753" fmla="*/ 342702 w 5756276"/>
                                <a:gd name="connsiteY753" fmla="*/ 570852 h 1456690"/>
                                <a:gd name="connsiteX754" fmla="*/ 343837 w 5756276"/>
                                <a:gd name="connsiteY754" fmla="*/ 565555 h 1456690"/>
                                <a:gd name="connsiteX755" fmla="*/ 356032 w 5756276"/>
                                <a:gd name="connsiteY755" fmla="*/ 562150 h 1456690"/>
                                <a:gd name="connsiteX756" fmla="*/ 356032 w 5756276"/>
                                <a:gd name="connsiteY756" fmla="*/ 553353 h 1456690"/>
                                <a:gd name="connsiteX757" fmla="*/ 361043 w 5756276"/>
                                <a:gd name="connsiteY757" fmla="*/ 546826 h 1456690"/>
                                <a:gd name="connsiteX758" fmla="*/ 363879 w 5756276"/>
                                <a:gd name="connsiteY758" fmla="*/ 539637 h 1456690"/>
                                <a:gd name="connsiteX759" fmla="*/ 371536 w 5756276"/>
                                <a:gd name="connsiteY759" fmla="*/ 533489 h 1456690"/>
                                <a:gd name="connsiteX760" fmla="*/ 544258 w 5756276"/>
                                <a:gd name="connsiteY760" fmla="*/ 528665 h 1456690"/>
                                <a:gd name="connsiteX761" fmla="*/ 543029 w 5756276"/>
                                <a:gd name="connsiteY761" fmla="*/ 532070 h 1456690"/>
                                <a:gd name="connsiteX762" fmla="*/ 552484 w 5756276"/>
                                <a:gd name="connsiteY762" fmla="*/ 537746 h 1456690"/>
                                <a:gd name="connsiteX763" fmla="*/ 555698 w 5756276"/>
                                <a:gd name="connsiteY763" fmla="*/ 545786 h 1456690"/>
                                <a:gd name="connsiteX764" fmla="*/ 560708 w 5756276"/>
                                <a:gd name="connsiteY764" fmla="*/ 552313 h 1456690"/>
                                <a:gd name="connsiteX765" fmla="*/ 560708 w 5756276"/>
                                <a:gd name="connsiteY765" fmla="*/ 561110 h 1456690"/>
                                <a:gd name="connsiteX766" fmla="*/ 572904 w 5756276"/>
                                <a:gd name="connsiteY766" fmla="*/ 564515 h 1456690"/>
                                <a:gd name="connsiteX767" fmla="*/ 574038 w 5756276"/>
                                <a:gd name="connsiteY767" fmla="*/ 569812 h 1456690"/>
                                <a:gd name="connsiteX768" fmla="*/ 581317 w 5756276"/>
                                <a:gd name="connsiteY768" fmla="*/ 573501 h 1456690"/>
                                <a:gd name="connsiteX769" fmla="*/ 587840 w 5756276"/>
                                <a:gd name="connsiteY769" fmla="*/ 570758 h 1456690"/>
                                <a:gd name="connsiteX770" fmla="*/ 590299 w 5756276"/>
                                <a:gd name="connsiteY770" fmla="*/ 563001 h 1456690"/>
                                <a:gd name="connsiteX771" fmla="*/ 598429 w 5756276"/>
                                <a:gd name="connsiteY771" fmla="*/ 561110 h 1456690"/>
                                <a:gd name="connsiteX772" fmla="*/ 598902 w 5756276"/>
                                <a:gd name="connsiteY772" fmla="*/ 561109 h 1456690"/>
                                <a:gd name="connsiteX773" fmla="*/ 572620 w 5756276"/>
                                <a:gd name="connsiteY773" fmla="*/ 540773 h 1456690"/>
                                <a:gd name="connsiteX774" fmla="*/ 544258 w 5756276"/>
                                <a:gd name="connsiteY774" fmla="*/ 528665 h 1456690"/>
                                <a:gd name="connsiteX775" fmla="*/ 425896 w 5756276"/>
                                <a:gd name="connsiteY775" fmla="*/ 516841 h 1456690"/>
                                <a:gd name="connsiteX776" fmla="*/ 426085 w 5756276"/>
                                <a:gd name="connsiteY776" fmla="*/ 517503 h 1456690"/>
                                <a:gd name="connsiteX777" fmla="*/ 402923 w 5756276"/>
                                <a:gd name="connsiteY777" fmla="*/ 521476 h 1456690"/>
                                <a:gd name="connsiteX778" fmla="*/ 401032 w 5756276"/>
                                <a:gd name="connsiteY778" fmla="*/ 533867 h 1456690"/>
                                <a:gd name="connsiteX779" fmla="*/ 393847 w 5756276"/>
                                <a:gd name="connsiteY779" fmla="*/ 540016 h 1456690"/>
                                <a:gd name="connsiteX780" fmla="*/ 396684 w 5756276"/>
                                <a:gd name="connsiteY780" fmla="*/ 551367 h 1456690"/>
                                <a:gd name="connsiteX781" fmla="*/ 392902 w 5756276"/>
                                <a:gd name="connsiteY781" fmla="*/ 563096 h 1456690"/>
                                <a:gd name="connsiteX782" fmla="*/ 406043 w 5756276"/>
                                <a:gd name="connsiteY782" fmla="*/ 566879 h 1456690"/>
                                <a:gd name="connsiteX783" fmla="*/ 406894 w 5756276"/>
                                <a:gd name="connsiteY783" fmla="*/ 571893 h 1456690"/>
                                <a:gd name="connsiteX784" fmla="*/ 416347 w 5756276"/>
                                <a:gd name="connsiteY784" fmla="*/ 580595 h 1456690"/>
                                <a:gd name="connsiteX785" fmla="*/ 426369 w 5756276"/>
                                <a:gd name="connsiteY785" fmla="*/ 572555 h 1456690"/>
                                <a:gd name="connsiteX786" fmla="*/ 427220 w 5756276"/>
                                <a:gd name="connsiteY786" fmla="*/ 567731 h 1456690"/>
                                <a:gd name="connsiteX787" fmla="*/ 440172 w 5756276"/>
                                <a:gd name="connsiteY787" fmla="*/ 563947 h 1456690"/>
                                <a:gd name="connsiteX788" fmla="*/ 440172 w 5756276"/>
                                <a:gd name="connsiteY788" fmla="*/ 552123 h 1456690"/>
                                <a:gd name="connsiteX789" fmla="*/ 446600 w 5756276"/>
                                <a:gd name="connsiteY789" fmla="*/ 537273 h 1456690"/>
                                <a:gd name="connsiteX790" fmla="*/ 443102 w 5756276"/>
                                <a:gd name="connsiteY790" fmla="*/ 527814 h 1456690"/>
                                <a:gd name="connsiteX791" fmla="*/ 446033 w 5756276"/>
                                <a:gd name="connsiteY791" fmla="*/ 516841 h 1456690"/>
                                <a:gd name="connsiteX792" fmla="*/ 425896 w 5756276"/>
                                <a:gd name="connsiteY792" fmla="*/ 516841 h 1456690"/>
                                <a:gd name="connsiteX793" fmla="*/ 525350 w 5756276"/>
                                <a:gd name="connsiteY793" fmla="*/ 516557 h 1456690"/>
                                <a:gd name="connsiteX794" fmla="*/ 518544 w 5756276"/>
                                <a:gd name="connsiteY794" fmla="*/ 523368 h 1456690"/>
                                <a:gd name="connsiteX795" fmla="*/ 525350 w 5756276"/>
                                <a:gd name="connsiteY795" fmla="*/ 530178 h 1456690"/>
                                <a:gd name="connsiteX796" fmla="*/ 532157 w 5756276"/>
                                <a:gd name="connsiteY796" fmla="*/ 523368 h 1456690"/>
                                <a:gd name="connsiteX797" fmla="*/ 525350 w 5756276"/>
                                <a:gd name="connsiteY797" fmla="*/ 516557 h 1456690"/>
                                <a:gd name="connsiteX798" fmla="*/ 385245 w 5756276"/>
                                <a:gd name="connsiteY798" fmla="*/ 516462 h 1456690"/>
                                <a:gd name="connsiteX799" fmla="*/ 378438 w 5756276"/>
                                <a:gd name="connsiteY799" fmla="*/ 523272 h 1456690"/>
                                <a:gd name="connsiteX800" fmla="*/ 385244 w 5756276"/>
                                <a:gd name="connsiteY800" fmla="*/ 530083 h 1456690"/>
                                <a:gd name="connsiteX801" fmla="*/ 392051 w 5756276"/>
                                <a:gd name="connsiteY801" fmla="*/ 523274 h 1456690"/>
                                <a:gd name="connsiteX802" fmla="*/ 392051 w 5756276"/>
                                <a:gd name="connsiteY802" fmla="*/ 523274 h 1456690"/>
                                <a:gd name="connsiteX803" fmla="*/ 392051 w 5756276"/>
                                <a:gd name="connsiteY803" fmla="*/ 523273 h 1456690"/>
                                <a:gd name="connsiteX804" fmla="*/ 392051 w 5756276"/>
                                <a:gd name="connsiteY804" fmla="*/ 523274 h 1456690"/>
                                <a:gd name="connsiteX805" fmla="*/ 385339 w 5756276"/>
                                <a:gd name="connsiteY805" fmla="*/ 516463 h 1456690"/>
                                <a:gd name="connsiteX806" fmla="*/ 385245 w 5756276"/>
                                <a:gd name="connsiteY806" fmla="*/ 516462 h 1456690"/>
                                <a:gd name="connsiteX807" fmla="*/ 455109 w 5756276"/>
                                <a:gd name="connsiteY807" fmla="*/ 516368 h 1456690"/>
                                <a:gd name="connsiteX808" fmla="*/ 448396 w 5756276"/>
                                <a:gd name="connsiteY808" fmla="*/ 523084 h 1456690"/>
                                <a:gd name="connsiteX809" fmla="*/ 448396 w 5756276"/>
                                <a:gd name="connsiteY809" fmla="*/ 523085 h 1456690"/>
                                <a:gd name="connsiteX810" fmla="*/ 455109 w 5756276"/>
                                <a:gd name="connsiteY810" fmla="*/ 529989 h 1456690"/>
                                <a:gd name="connsiteX811" fmla="*/ 461915 w 5756276"/>
                                <a:gd name="connsiteY811" fmla="*/ 523084 h 1456690"/>
                                <a:gd name="connsiteX812" fmla="*/ 461915 w 5756276"/>
                                <a:gd name="connsiteY812" fmla="*/ 522989 h 1456690"/>
                                <a:gd name="connsiteX813" fmla="*/ 455109 w 5756276"/>
                                <a:gd name="connsiteY813" fmla="*/ 516368 h 1456690"/>
                                <a:gd name="connsiteX814" fmla="*/ 332302 w 5756276"/>
                                <a:gd name="connsiteY814" fmla="*/ 515328 h 1456690"/>
                                <a:gd name="connsiteX815" fmla="*/ 325402 w 5756276"/>
                                <a:gd name="connsiteY815" fmla="*/ 522044 h 1456690"/>
                                <a:gd name="connsiteX816" fmla="*/ 332303 w 5756276"/>
                                <a:gd name="connsiteY816" fmla="*/ 528949 h 1456690"/>
                                <a:gd name="connsiteX817" fmla="*/ 332305 w 5756276"/>
                                <a:gd name="connsiteY817" fmla="*/ 528949 h 1456690"/>
                                <a:gd name="connsiteX818" fmla="*/ 339015 w 5756276"/>
                                <a:gd name="connsiteY818" fmla="*/ 522044 h 1456690"/>
                                <a:gd name="connsiteX819" fmla="*/ 332303 w 5756276"/>
                                <a:gd name="connsiteY819" fmla="*/ 515328 h 1456690"/>
                                <a:gd name="connsiteX820" fmla="*/ 332302 w 5756276"/>
                                <a:gd name="connsiteY820" fmla="*/ 515328 h 1456690"/>
                                <a:gd name="connsiteX821" fmla="*/ 578575 w 5756276"/>
                                <a:gd name="connsiteY821" fmla="*/ 514855 h 1456690"/>
                                <a:gd name="connsiteX822" fmla="*/ 571769 w 5756276"/>
                                <a:gd name="connsiteY822" fmla="*/ 521665 h 1456690"/>
                                <a:gd name="connsiteX823" fmla="*/ 578575 w 5756276"/>
                                <a:gd name="connsiteY823" fmla="*/ 528476 h 1456690"/>
                                <a:gd name="connsiteX824" fmla="*/ 585383 w 5756276"/>
                                <a:gd name="connsiteY824" fmla="*/ 521665 h 1456690"/>
                                <a:gd name="connsiteX825" fmla="*/ 578575 w 5756276"/>
                                <a:gd name="connsiteY825" fmla="*/ 514855 h 1456690"/>
                                <a:gd name="connsiteX826" fmla="*/ 469667 w 5756276"/>
                                <a:gd name="connsiteY826" fmla="*/ 514003 h 1456690"/>
                                <a:gd name="connsiteX827" fmla="*/ 469573 w 5756276"/>
                                <a:gd name="connsiteY827" fmla="*/ 514382 h 1456690"/>
                                <a:gd name="connsiteX828" fmla="*/ 469769 w 5756276"/>
                                <a:gd name="connsiteY828" fmla="*/ 514382 h 1456690"/>
                                <a:gd name="connsiteX829" fmla="*/ 472598 w 5756276"/>
                                <a:gd name="connsiteY829" fmla="*/ 524976 h 1456690"/>
                                <a:gd name="connsiteX830" fmla="*/ 469100 w 5756276"/>
                                <a:gd name="connsiteY830" fmla="*/ 534435 h 1456690"/>
                                <a:gd name="connsiteX831" fmla="*/ 475623 w 5756276"/>
                                <a:gd name="connsiteY831" fmla="*/ 549286 h 1456690"/>
                                <a:gd name="connsiteX832" fmla="*/ 475623 w 5756276"/>
                                <a:gd name="connsiteY832" fmla="*/ 561110 h 1456690"/>
                                <a:gd name="connsiteX833" fmla="*/ 488576 w 5756276"/>
                                <a:gd name="connsiteY833" fmla="*/ 564893 h 1456690"/>
                                <a:gd name="connsiteX834" fmla="*/ 489521 w 5756276"/>
                                <a:gd name="connsiteY834" fmla="*/ 569717 h 1456690"/>
                                <a:gd name="connsiteX835" fmla="*/ 499541 w 5756276"/>
                                <a:gd name="connsiteY835" fmla="*/ 578230 h 1456690"/>
                                <a:gd name="connsiteX836" fmla="*/ 508996 w 5756276"/>
                                <a:gd name="connsiteY836" fmla="*/ 568771 h 1456690"/>
                                <a:gd name="connsiteX837" fmla="*/ 509941 w 5756276"/>
                                <a:gd name="connsiteY837" fmla="*/ 563758 h 1456690"/>
                                <a:gd name="connsiteX838" fmla="*/ 522987 w 5756276"/>
                                <a:gd name="connsiteY838" fmla="*/ 559974 h 1456690"/>
                                <a:gd name="connsiteX839" fmla="*/ 519206 w 5756276"/>
                                <a:gd name="connsiteY839" fmla="*/ 548245 h 1456690"/>
                                <a:gd name="connsiteX840" fmla="*/ 522042 w 5756276"/>
                                <a:gd name="connsiteY840" fmla="*/ 536894 h 1456690"/>
                                <a:gd name="connsiteX841" fmla="*/ 514385 w 5756276"/>
                                <a:gd name="connsiteY841" fmla="*/ 530368 h 1456690"/>
                                <a:gd name="connsiteX842" fmla="*/ 512210 w 5756276"/>
                                <a:gd name="connsiteY842" fmla="*/ 518165 h 1456690"/>
                                <a:gd name="connsiteX843" fmla="*/ 489710 w 5756276"/>
                                <a:gd name="connsiteY843" fmla="*/ 514382 h 1456690"/>
                                <a:gd name="connsiteX844" fmla="*/ 469769 w 5756276"/>
                                <a:gd name="connsiteY844" fmla="*/ 514382 h 1456690"/>
                                <a:gd name="connsiteX845" fmla="*/ 5496325 w 5756276"/>
                                <a:gd name="connsiteY845" fmla="*/ 506804 h 1456690"/>
                                <a:gd name="connsiteX846" fmla="*/ 5437078 w 5756276"/>
                                <a:gd name="connsiteY846" fmla="*/ 664092 h 1456690"/>
                                <a:gd name="connsiteX847" fmla="*/ 5558218 w 5756276"/>
                                <a:gd name="connsiteY847" fmla="*/ 664092 h 1456690"/>
                                <a:gd name="connsiteX848" fmla="*/ 1777263 w 5756276"/>
                                <a:gd name="connsiteY848" fmla="*/ 506620 h 1456690"/>
                                <a:gd name="connsiteX849" fmla="*/ 1718047 w 5756276"/>
                                <a:gd name="connsiteY849" fmla="*/ 663812 h 1456690"/>
                                <a:gd name="connsiteX850" fmla="*/ 1839220 w 5756276"/>
                                <a:gd name="connsiteY850" fmla="*/ 663812 h 1456690"/>
                                <a:gd name="connsiteX851" fmla="*/ 385434 w 5756276"/>
                                <a:gd name="connsiteY851" fmla="*/ 502747 h 1456690"/>
                                <a:gd name="connsiteX852" fmla="*/ 357073 w 5756276"/>
                                <a:gd name="connsiteY852" fmla="*/ 517692 h 1456690"/>
                                <a:gd name="connsiteX853" fmla="*/ 357073 w 5756276"/>
                                <a:gd name="connsiteY853" fmla="*/ 517503 h 1456690"/>
                                <a:gd name="connsiteX854" fmla="*/ 338921 w 5756276"/>
                                <a:gd name="connsiteY854" fmla="*/ 534813 h 1456690"/>
                                <a:gd name="connsiteX855" fmla="*/ 371442 w 5756276"/>
                                <a:gd name="connsiteY855" fmla="*/ 521665 h 1456690"/>
                                <a:gd name="connsiteX856" fmla="*/ 385434 w 5756276"/>
                                <a:gd name="connsiteY856" fmla="*/ 502747 h 1456690"/>
                                <a:gd name="connsiteX857" fmla="*/ 528187 w 5756276"/>
                                <a:gd name="connsiteY857" fmla="*/ 502274 h 1456690"/>
                                <a:gd name="connsiteX858" fmla="*/ 543124 w 5756276"/>
                                <a:gd name="connsiteY858" fmla="*/ 521192 h 1456690"/>
                                <a:gd name="connsiteX859" fmla="*/ 572904 w 5756276"/>
                                <a:gd name="connsiteY859" fmla="*/ 535665 h 1456690"/>
                                <a:gd name="connsiteX860" fmla="*/ 554846 w 5756276"/>
                                <a:gd name="connsiteY860" fmla="*/ 518355 h 1456690"/>
                                <a:gd name="connsiteX861" fmla="*/ 555225 w 5756276"/>
                                <a:gd name="connsiteY861" fmla="*/ 516652 h 1456690"/>
                                <a:gd name="connsiteX862" fmla="*/ 528187 w 5756276"/>
                                <a:gd name="connsiteY862" fmla="*/ 502274 h 1456690"/>
                                <a:gd name="connsiteX863" fmla="*/ 454919 w 5756276"/>
                                <a:gd name="connsiteY863" fmla="*/ 500572 h 1456690"/>
                                <a:gd name="connsiteX864" fmla="*/ 448868 w 5756276"/>
                                <a:gd name="connsiteY864" fmla="*/ 506625 h 1456690"/>
                                <a:gd name="connsiteX865" fmla="*/ 448868 w 5756276"/>
                                <a:gd name="connsiteY865" fmla="*/ 508148 h 1456690"/>
                                <a:gd name="connsiteX866" fmla="*/ 455728 w 5756276"/>
                                <a:gd name="connsiteY866" fmla="*/ 513488 h 1456690"/>
                                <a:gd name="connsiteX867" fmla="*/ 461064 w 5756276"/>
                                <a:gd name="connsiteY867" fmla="*/ 506625 h 1456690"/>
                                <a:gd name="connsiteX868" fmla="*/ 454919 w 5756276"/>
                                <a:gd name="connsiteY868" fmla="*/ 500572 h 1456690"/>
                                <a:gd name="connsiteX869" fmla="*/ 513249 w 5756276"/>
                                <a:gd name="connsiteY869" fmla="*/ 500477 h 1456690"/>
                                <a:gd name="connsiteX870" fmla="*/ 507105 w 5756276"/>
                                <a:gd name="connsiteY870" fmla="*/ 506625 h 1456690"/>
                                <a:gd name="connsiteX871" fmla="*/ 513249 w 5756276"/>
                                <a:gd name="connsiteY871" fmla="*/ 512774 h 1456690"/>
                                <a:gd name="connsiteX872" fmla="*/ 519395 w 5756276"/>
                                <a:gd name="connsiteY872" fmla="*/ 506625 h 1456690"/>
                                <a:gd name="connsiteX873" fmla="*/ 513249 w 5756276"/>
                                <a:gd name="connsiteY873" fmla="*/ 500477 h 1456690"/>
                                <a:gd name="connsiteX874" fmla="*/ 395446 w 5756276"/>
                                <a:gd name="connsiteY874" fmla="*/ 499910 h 1456690"/>
                                <a:gd name="connsiteX875" fmla="*/ 390108 w 5756276"/>
                                <a:gd name="connsiteY875" fmla="*/ 506772 h 1456690"/>
                                <a:gd name="connsiteX876" fmla="*/ 396968 w 5756276"/>
                                <a:gd name="connsiteY876" fmla="*/ 512112 h 1456690"/>
                                <a:gd name="connsiteX877" fmla="*/ 403018 w 5756276"/>
                                <a:gd name="connsiteY877" fmla="*/ 506058 h 1456690"/>
                                <a:gd name="connsiteX878" fmla="*/ 396968 w 5756276"/>
                                <a:gd name="connsiteY878" fmla="*/ 499910 h 1456690"/>
                                <a:gd name="connsiteX879" fmla="*/ 395446 w 5756276"/>
                                <a:gd name="connsiteY879" fmla="*/ 499910 h 1456690"/>
                                <a:gd name="connsiteX880" fmla="*/ 559572 w 5756276"/>
                                <a:gd name="connsiteY880" fmla="*/ 499720 h 1456690"/>
                                <a:gd name="connsiteX881" fmla="*/ 552861 w 5756276"/>
                                <a:gd name="connsiteY881" fmla="*/ 506436 h 1456690"/>
                                <a:gd name="connsiteX882" fmla="*/ 559668 w 5756276"/>
                                <a:gd name="connsiteY882" fmla="*/ 513247 h 1456690"/>
                                <a:gd name="connsiteX883" fmla="*/ 566474 w 5756276"/>
                                <a:gd name="connsiteY883" fmla="*/ 506436 h 1456690"/>
                                <a:gd name="connsiteX884" fmla="*/ 566474 w 5756276"/>
                                <a:gd name="connsiteY884" fmla="*/ 506341 h 1456690"/>
                                <a:gd name="connsiteX885" fmla="*/ 559668 w 5756276"/>
                                <a:gd name="connsiteY885" fmla="*/ 499720 h 1456690"/>
                                <a:gd name="connsiteX886" fmla="*/ 559668 w 5756276"/>
                                <a:gd name="connsiteY886" fmla="*/ 499721 h 1456690"/>
                                <a:gd name="connsiteX887" fmla="*/ 559572 w 5756276"/>
                                <a:gd name="connsiteY887" fmla="*/ 499720 h 1456690"/>
                                <a:gd name="connsiteX888" fmla="*/ 352629 w 5756276"/>
                                <a:gd name="connsiteY888" fmla="*/ 499437 h 1456690"/>
                                <a:gd name="connsiteX889" fmla="*/ 346295 w 5756276"/>
                                <a:gd name="connsiteY889" fmla="*/ 505774 h 1456690"/>
                                <a:gd name="connsiteX890" fmla="*/ 352629 w 5756276"/>
                                <a:gd name="connsiteY890" fmla="*/ 512112 h 1456690"/>
                                <a:gd name="connsiteX891" fmla="*/ 358963 w 5756276"/>
                                <a:gd name="connsiteY891" fmla="*/ 505774 h 1456690"/>
                                <a:gd name="connsiteX892" fmla="*/ 352629 w 5756276"/>
                                <a:gd name="connsiteY892" fmla="*/ 499437 h 1456690"/>
                                <a:gd name="connsiteX893" fmla="*/ 373143 w 5756276"/>
                                <a:gd name="connsiteY893" fmla="*/ 489978 h 1456690"/>
                                <a:gd name="connsiteX894" fmla="*/ 367566 w 5756276"/>
                                <a:gd name="connsiteY894" fmla="*/ 495558 h 1456690"/>
                                <a:gd name="connsiteX895" fmla="*/ 373143 w 5756276"/>
                                <a:gd name="connsiteY895" fmla="*/ 501139 h 1456690"/>
                                <a:gd name="connsiteX896" fmla="*/ 378721 w 5756276"/>
                                <a:gd name="connsiteY896" fmla="*/ 495558 h 1456690"/>
                                <a:gd name="connsiteX897" fmla="*/ 373143 w 5756276"/>
                                <a:gd name="connsiteY897" fmla="*/ 489978 h 1456690"/>
                                <a:gd name="connsiteX898" fmla="*/ 538964 w 5756276"/>
                                <a:gd name="connsiteY898" fmla="*/ 489126 h 1456690"/>
                                <a:gd name="connsiteX899" fmla="*/ 533103 w 5756276"/>
                                <a:gd name="connsiteY899" fmla="*/ 495086 h 1456690"/>
                                <a:gd name="connsiteX900" fmla="*/ 538964 w 5756276"/>
                                <a:gd name="connsiteY900" fmla="*/ 500950 h 1456690"/>
                                <a:gd name="connsiteX901" fmla="*/ 544825 w 5756276"/>
                                <a:gd name="connsiteY901" fmla="*/ 495086 h 1456690"/>
                                <a:gd name="connsiteX902" fmla="*/ 538964 w 5756276"/>
                                <a:gd name="connsiteY902" fmla="*/ 489126 h 1456690"/>
                                <a:gd name="connsiteX903" fmla="*/ 442251 w 5756276"/>
                                <a:gd name="connsiteY903" fmla="*/ 485626 h 1456690"/>
                                <a:gd name="connsiteX904" fmla="*/ 442251 w 5756276"/>
                                <a:gd name="connsiteY904" fmla="*/ 485816 h 1456690"/>
                                <a:gd name="connsiteX905" fmla="*/ 411242 w 5756276"/>
                                <a:gd name="connsiteY905" fmla="*/ 513720 h 1456690"/>
                                <a:gd name="connsiteX906" fmla="*/ 427030 w 5756276"/>
                                <a:gd name="connsiteY906" fmla="*/ 510977 h 1456690"/>
                                <a:gd name="connsiteX907" fmla="*/ 443858 w 5756276"/>
                                <a:gd name="connsiteY907" fmla="*/ 510314 h 1456690"/>
                                <a:gd name="connsiteX908" fmla="*/ 447829 w 5756276"/>
                                <a:gd name="connsiteY908" fmla="*/ 489315 h 1456690"/>
                                <a:gd name="connsiteX909" fmla="*/ 442251 w 5756276"/>
                                <a:gd name="connsiteY909" fmla="*/ 485626 h 1456690"/>
                                <a:gd name="connsiteX910" fmla="*/ 502756 w 5756276"/>
                                <a:gd name="connsiteY910" fmla="*/ 485153 h 1456690"/>
                                <a:gd name="connsiteX911" fmla="*/ 496989 w 5756276"/>
                                <a:gd name="connsiteY911" fmla="*/ 490923 h 1456690"/>
                                <a:gd name="connsiteX912" fmla="*/ 502756 w 5756276"/>
                                <a:gd name="connsiteY912" fmla="*/ 496693 h 1456690"/>
                                <a:gd name="connsiteX913" fmla="*/ 508523 w 5756276"/>
                                <a:gd name="connsiteY913" fmla="*/ 490923 h 1456690"/>
                                <a:gd name="connsiteX914" fmla="*/ 502756 w 5756276"/>
                                <a:gd name="connsiteY914" fmla="*/ 485153 h 1456690"/>
                                <a:gd name="connsiteX915" fmla="*/ 473638 w 5756276"/>
                                <a:gd name="connsiteY915" fmla="*/ 485059 h 1456690"/>
                                <a:gd name="connsiteX916" fmla="*/ 467872 w 5756276"/>
                                <a:gd name="connsiteY916" fmla="*/ 489315 h 1456690"/>
                                <a:gd name="connsiteX917" fmla="*/ 471936 w 5756276"/>
                                <a:gd name="connsiteY917" fmla="*/ 510598 h 1456690"/>
                                <a:gd name="connsiteX918" fmla="*/ 488858 w 5756276"/>
                                <a:gd name="connsiteY918" fmla="*/ 511260 h 1456690"/>
                                <a:gd name="connsiteX919" fmla="*/ 504741 w 5756276"/>
                                <a:gd name="connsiteY919" fmla="*/ 514003 h 1456690"/>
                                <a:gd name="connsiteX920" fmla="*/ 504930 w 5756276"/>
                                <a:gd name="connsiteY920" fmla="*/ 513436 h 1456690"/>
                                <a:gd name="connsiteX921" fmla="*/ 473638 w 5756276"/>
                                <a:gd name="connsiteY921" fmla="*/ 485059 h 1456690"/>
                                <a:gd name="connsiteX922" fmla="*/ 456716 w 5756276"/>
                                <a:gd name="connsiteY922" fmla="*/ 484113 h 1456690"/>
                                <a:gd name="connsiteX923" fmla="*/ 450949 w 5756276"/>
                                <a:gd name="connsiteY923" fmla="*/ 489883 h 1456690"/>
                                <a:gd name="connsiteX924" fmla="*/ 450949 w 5756276"/>
                                <a:gd name="connsiteY924" fmla="*/ 490074 h 1456690"/>
                                <a:gd name="connsiteX925" fmla="*/ 456716 w 5756276"/>
                                <a:gd name="connsiteY925" fmla="*/ 495653 h 1456690"/>
                                <a:gd name="connsiteX926" fmla="*/ 462483 w 5756276"/>
                                <a:gd name="connsiteY926" fmla="*/ 489883 h 1456690"/>
                                <a:gd name="connsiteX927" fmla="*/ 456716 w 5756276"/>
                                <a:gd name="connsiteY927" fmla="*/ 484113 h 1456690"/>
                                <a:gd name="connsiteX928" fmla="*/ 394132 w 5756276"/>
                                <a:gd name="connsiteY928" fmla="*/ 483734 h 1456690"/>
                                <a:gd name="connsiteX929" fmla="*/ 388553 w 5756276"/>
                                <a:gd name="connsiteY929" fmla="*/ 489314 h 1456690"/>
                                <a:gd name="connsiteX930" fmla="*/ 394130 w 5756276"/>
                                <a:gd name="connsiteY930" fmla="*/ 494895 h 1456690"/>
                                <a:gd name="connsiteX931" fmla="*/ 399709 w 5756276"/>
                                <a:gd name="connsiteY931" fmla="*/ 489315 h 1456690"/>
                                <a:gd name="connsiteX932" fmla="*/ 399710 w 5756276"/>
                                <a:gd name="connsiteY932" fmla="*/ 489220 h 1456690"/>
                                <a:gd name="connsiteX933" fmla="*/ 394226 w 5756276"/>
                                <a:gd name="connsiteY933" fmla="*/ 483735 h 1456690"/>
                                <a:gd name="connsiteX934" fmla="*/ 394132 w 5756276"/>
                                <a:gd name="connsiteY934" fmla="*/ 483734 h 1456690"/>
                                <a:gd name="connsiteX935" fmla="*/ 519458 w 5756276"/>
                                <a:gd name="connsiteY935" fmla="*/ 483640 h 1456690"/>
                                <a:gd name="connsiteX936" fmla="*/ 514652 w 5756276"/>
                                <a:gd name="connsiteY936" fmla="*/ 489899 h 1456690"/>
                                <a:gd name="connsiteX937" fmla="*/ 520907 w 5756276"/>
                                <a:gd name="connsiteY937" fmla="*/ 494707 h 1456690"/>
                                <a:gd name="connsiteX938" fmla="*/ 525713 w 5756276"/>
                                <a:gd name="connsiteY938" fmla="*/ 489899 h 1456690"/>
                                <a:gd name="connsiteX939" fmla="*/ 520907 w 5756276"/>
                                <a:gd name="connsiteY939" fmla="*/ 483640 h 1456690"/>
                                <a:gd name="connsiteX940" fmla="*/ 519458 w 5756276"/>
                                <a:gd name="connsiteY940" fmla="*/ 483640 h 1456690"/>
                                <a:gd name="connsiteX941" fmla="*/ 412377 w 5756276"/>
                                <a:gd name="connsiteY941" fmla="*/ 481464 h 1456690"/>
                                <a:gd name="connsiteX942" fmla="*/ 406705 w 5756276"/>
                                <a:gd name="connsiteY942" fmla="*/ 487140 h 1456690"/>
                                <a:gd name="connsiteX943" fmla="*/ 406704 w 5756276"/>
                                <a:gd name="connsiteY943" fmla="*/ 487234 h 1456690"/>
                                <a:gd name="connsiteX944" fmla="*/ 412471 w 5756276"/>
                                <a:gd name="connsiteY944" fmla="*/ 493004 h 1456690"/>
                                <a:gd name="connsiteX945" fmla="*/ 418238 w 5756276"/>
                                <a:gd name="connsiteY945" fmla="*/ 487235 h 1456690"/>
                                <a:gd name="connsiteX946" fmla="*/ 412472 w 5756276"/>
                                <a:gd name="connsiteY946" fmla="*/ 481464 h 1456690"/>
                                <a:gd name="connsiteX947" fmla="*/ 412377 w 5756276"/>
                                <a:gd name="connsiteY947" fmla="*/ 481464 h 1456690"/>
                                <a:gd name="connsiteX948" fmla="*/ 423911 w 5756276"/>
                                <a:gd name="connsiteY948" fmla="*/ 478532 h 1456690"/>
                                <a:gd name="connsiteX949" fmla="*/ 420508 w 5756276"/>
                                <a:gd name="connsiteY949" fmla="*/ 482032 h 1456690"/>
                                <a:gd name="connsiteX950" fmla="*/ 423911 w 5756276"/>
                                <a:gd name="connsiteY950" fmla="*/ 485437 h 1456690"/>
                                <a:gd name="connsiteX951" fmla="*/ 427409 w 5756276"/>
                                <a:gd name="connsiteY951" fmla="*/ 482032 h 1456690"/>
                                <a:gd name="connsiteX952" fmla="*/ 423911 w 5756276"/>
                                <a:gd name="connsiteY952" fmla="*/ 478532 h 1456690"/>
                                <a:gd name="connsiteX953" fmla="*/ 490465 w 5756276"/>
                                <a:gd name="connsiteY953" fmla="*/ 478438 h 1456690"/>
                                <a:gd name="connsiteX954" fmla="*/ 487062 w 5756276"/>
                                <a:gd name="connsiteY954" fmla="*/ 481937 h 1456690"/>
                                <a:gd name="connsiteX955" fmla="*/ 490465 w 5756276"/>
                                <a:gd name="connsiteY955" fmla="*/ 485343 h 1456690"/>
                                <a:gd name="connsiteX956" fmla="*/ 493869 w 5756276"/>
                                <a:gd name="connsiteY956" fmla="*/ 481937 h 1456690"/>
                                <a:gd name="connsiteX957" fmla="*/ 490465 w 5756276"/>
                                <a:gd name="connsiteY957" fmla="*/ 478438 h 1456690"/>
                                <a:gd name="connsiteX958" fmla="*/ 457944 w 5756276"/>
                                <a:gd name="connsiteY958" fmla="*/ 475411 h 1456690"/>
                                <a:gd name="connsiteX959" fmla="*/ 445560 w 5756276"/>
                                <a:gd name="connsiteY959" fmla="*/ 478059 h 1456690"/>
                                <a:gd name="connsiteX960" fmla="*/ 450287 w 5756276"/>
                                <a:gd name="connsiteY960" fmla="*/ 480613 h 1456690"/>
                                <a:gd name="connsiteX961" fmla="*/ 457566 w 5756276"/>
                                <a:gd name="connsiteY961" fmla="*/ 480613 h 1456690"/>
                                <a:gd name="connsiteX962" fmla="*/ 457566 w 5756276"/>
                                <a:gd name="connsiteY962" fmla="*/ 480235 h 1456690"/>
                                <a:gd name="connsiteX963" fmla="*/ 465981 w 5756276"/>
                                <a:gd name="connsiteY963" fmla="*/ 482127 h 1456690"/>
                                <a:gd name="connsiteX964" fmla="*/ 470424 w 5756276"/>
                                <a:gd name="connsiteY964" fmla="*/ 478816 h 1456690"/>
                                <a:gd name="connsiteX965" fmla="*/ 457944 w 5756276"/>
                                <a:gd name="connsiteY965" fmla="*/ 475411 h 1456690"/>
                                <a:gd name="connsiteX966" fmla="*/ 434594 w 5756276"/>
                                <a:gd name="connsiteY966" fmla="*/ 473897 h 1456690"/>
                                <a:gd name="connsiteX967" fmla="*/ 431716 w 5756276"/>
                                <a:gd name="connsiteY967" fmla="*/ 476776 h 1456690"/>
                                <a:gd name="connsiteX968" fmla="*/ 434594 w 5756276"/>
                                <a:gd name="connsiteY968" fmla="*/ 480802 h 1456690"/>
                                <a:gd name="connsiteX969" fmla="*/ 435740 w 5756276"/>
                                <a:gd name="connsiteY969" fmla="*/ 480802 h 1456690"/>
                                <a:gd name="connsiteX970" fmla="*/ 438617 w 5756276"/>
                                <a:gd name="connsiteY970" fmla="*/ 476776 h 1456690"/>
                                <a:gd name="connsiteX971" fmla="*/ 434594 w 5756276"/>
                                <a:gd name="connsiteY971" fmla="*/ 473897 h 1456690"/>
                                <a:gd name="connsiteX972" fmla="*/ 466926 w 5756276"/>
                                <a:gd name="connsiteY972" fmla="*/ 454317 h 1456690"/>
                                <a:gd name="connsiteX973" fmla="*/ 466926 w 5756276"/>
                                <a:gd name="connsiteY973" fmla="*/ 461411 h 1456690"/>
                                <a:gd name="connsiteX974" fmla="*/ 473449 w 5756276"/>
                                <a:gd name="connsiteY974" fmla="*/ 462546 h 1456690"/>
                                <a:gd name="connsiteX975" fmla="*/ 470802 w 5756276"/>
                                <a:gd name="connsiteY975" fmla="*/ 457249 h 1456690"/>
                                <a:gd name="connsiteX976" fmla="*/ 471086 w 5756276"/>
                                <a:gd name="connsiteY976" fmla="*/ 457249 h 1456690"/>
                                <a:gd name="connsiteX977" fmla="*/ 466926 w 5756276"/>
                                <a:gd name="connsiteY977" fmla="*/ 454317 h 1456690"/>
                                <a:gd name="connsiteX978" fmla="*/ 448680 w 5756276"/>
                                <a:gd name="connsiteY978" fmla="*/ 454317 h 1456690"/>
                                <a:gd name="connsiteX979" fmla="*/ 444615 w 5756276"/>
                                <a:gd name="connsiteY979" fmla="*/ 457249 h 1456690"/>
                                <a:gd name="connsiteX980" fmla="*/ 444804 w 5756276"/>
                                <a:gd name="connsiteY980" fmla="*/ 457249 h 1456690"/>
                                <a:gd name="connsiteX981" fmla="*/ 442156 w 5756276"/>
                                <a:gd name="connsiteY981" fmla="*/ 462546 h 1456690"/>
                                <a:gd name="connsiteX982" fmla="*/ 448680 w 5756276"/>
                                <a:gd name="connsiteY982" fmla="*/ 461411 h 1456690"/>
                                <a:gd name="connsiteX983" fmla="*/ 454446 w 5756276"/>
                                <a:gd name="connsiteY983" fmla="*/ 452898 h 1456690"/>
                                <a:gd name="connsiteX984" fmla="*/ 454446 w 5756276"/>
                                <a:gd name="connsiteY984" fmla="*/ 466141 h 1456690"/>
                                <a:gd name="connsiteX985" fmla="*/ 454068 w 5756276"/>
                                <a:gd name="connsiteY985" fmla="*/ 466141 h 1456690"/>
                                <a:gd name="connsiteX986" fmla="*/ 441779 w 5756276"/>
                                <a:gd name="connsiteY986" fmla="*/ 468884 h 1456690"/>
                                <a:gd name="connsiteX987" fmla="*/ 442346 w 5756276"/>
                                <a:gd name="connsiteY987" fmla="*/ 473235 h 1456690"/>
                                <a:gd name="connsiteX988" fmla="*/ 457944 w 5756276"/>
                                <a:gd name="connsiteY988" fmla="*/ 471438 h 1456690"/>
                                <a:gd name="connsiteX989" fmla="*/ 472125 w 5756276"/>
                                <a:gd name="connsiteY989" fmla="*/ 474086 h 1456690"/>
                                <a:gd name="connsiteX990" fmla="*/ 473261 w 5756276"/>
                                <a:gd name="connsiteY990" fmla="*/ 469168 h 1456690"/>
                                <a:gd name="connsiteX991" fmla="*/ 460969 w 5756276"/>
                                <a:gd name="connsiteY991" fmla="*/ 466425 h 1456690"/>
                                <a:gd name="connsiteX992" fmla="*/ 460969 w 5756276"/>
                                <a:gd name="connsiteY992" fmla="*/ 452898 h 1456690"/>
                                <a:gd name="connsiteX993" fmla="*/ 453880 w 5756276"/>
                                <a:gd name="connsiteY993" fmla="*/ 420075 h 1456690"/>
                                <a:gd name="connsiteX994" fmla="*/ 454636 w 5756276"/>
                                <a:gd name="connsiteY994" fmla="*/ 433223 h 1456690"/>
                                <a:gd name="connsiteX995" fmla="*/ 442913 w 5756276"/>
                                <a:gd name="connsiteY995" fmla="*/ 433223 h 1456690"/>
                                <a:gd name="connsiteX996" fmla="*/ 442913 w 5756276"/>
                                <a:gd name="connsiteY996" fmla="*/ 441642 h 1456690"/>
                                <a:gd name="connsiteX997" fmla="*/ 454730 w 5756276"/>
                                <a:gd name="connsiteY997" fmla="*/ 436818 h 1456690"/>
                                <a:gd name="connsiteX998" fmla="*/ 454730 w 5756276"/>
                                <a:gd name="connsiteY998" fmla="*/ 444574 h 1456690"/>
                                <a:gd name="connsiteX999" fmla="*/ 460781 w 5756276"/>
                                <a:gd name="connsiteY999" fmla="*/ 444574 h 1456690"/>
                                <a:gd name="connsiteX1000" fmla="*/ 460781 w 5756276"/>
                                <a:gd name="connsiteY1000" fmla="*/ 438520 h 1456690"/>
                                <a:gd name="connsiteX1001" fmla="*/ 472693 w 5756276"/>
                                <a:gd name="connsiteY1001" fmla="*/ 441642 h 1456690"/>
                                <a:gd name="connsiteX1002" fmla="*/ 472693 w 5756276"/>
                                <a:gd name="connsiteY1002" fmla="*/ 433223 h 1456690"/>
                                <a:gd name="connsiteX1003" fmla="*/ 460969 w 5756276"/>
                                <a:gd name="connsiteY1003" fmla="*/ 433223 h 1456690"/>
                                <a:gd name="connsiteX1004" fmla="*/ 461726 w 5756276"/>
                                <a:gd name="connsiteY1004" fmla="*/ 420075 h 1456690"/>
                                <a:gd name="connsiteX1005" fmla="*/ 448586 w 5756276"/>
                                <a:gd name="connsiteY1005" fmla="*/ 414778 h 1456690"/>
                                <a:gd name="connsiteX1006" fmla="*/ 467020 w 5756276"/>
                                <a:gd name="connsiteY1006" fmla="*/ 414778 h 1456690"/>
                                <a:gd name="connsiteX1007" fmla="*/ 465792 w 5756276"/>
                                <a:gd name="connsiteY1007" fmla="*/ 427832 h 1456690"/>
                                <a:gd name="connsiteX1008" fmla="*/ 477325 w 5756276"/>
                                <a:gd name="connsiteY1008" fmla="*/ 427832 h 1456690"/>
                                <a:gd name="connsiteX1009" fmla="*/ 477325 w 5756276"/>
                                <a:gd name="connsiteY1009" fmla="*/ 442399 h 1456690"/>
                                <a:gd name="connsiteX1010" fmla="*/ 469100 w 5756276"/>
                                <a:gd name="connsiteY1010" fmla="*/ 449115 h 1456690"/>
                                <a:gd name="connsiteX1011" fmla="*/ 479500 w 5756276"/>
                                <a:gd name="connsiteY1011" fmla="*/ 468033 h 1456690"/>
                                <a:gd name="connsiteX1012" fmla="*/ 479500 w 5756276"/>
                                <a:gd name="connsiteY1012" fmla="*/ 470492 h 1456690"/>
                                <a:gd name="connsiteX1013" fmla="*/ 485739 w 5756276"/>
                                <a:gd name="connsiteY1013" fmla="*/ 470492 h 1456690"/>
                                <a:gd name="connsiteX1014" fmla="*/ 488858 w 5756276"/>
                                <a:gd name="connsiteY1014" fmla="*/ 474465 h 1456690"/>
                                <a:gd name="connsiteX1015" fmla="*/ 493113 w 5756276"/>
                                <a:gd name="connsiteY1015" fmla="*/ 473519 h 1456690"/>
                                <a:gd name="connsiteX1016" fmla="*/ 497272 w 5756276"/>
                                <a:gd name="connsiteY1016" fmla="*/ 476546 h 1456690"/>
                                <a:gd name="connsiteX1017" fmla="*/ 505592 w 5756276"/>
                                <a:gd name="connsiteY1017" fmla="*/ 477302 h 1456690"/>
                                <a:gd name="connsiteX1018" fmla="*/ 512210 w 5756276"/>
                                <a:gd name="connsiteY1018" fmla="*/ 481654 h 1456690"/>
                                <a:gd name="connsiteX1019" fmla="*/ 523365 w 5756276"/>
                                <a:gd name="connsiteY1019" fmla="*/ 480140 h 1456690"/>
                                <a:gd name="connsiteX1020" fmla="*/ 531873 w 5756276"/>
                                <a:gd name="connsiteY1020" fmla="*/ 488464 h 1456690"/>
                                <a:gd name="connsiteX1021" fmla="*/ 544731 w 5756276"/>
                                <a:gd name="connsiteY1021" fmla="*/ 486289 h 1456690"/>
                                <a:gd name="connsiteX1022" fmla="*/ 552766 w 5756276"/>
                                <a:gd name="connsiteY1022" fmla="*/ 497261 h 1456690"/>
                                <a:gd name="connsiteX1023" fmla="*/ 566192 w 5756276"/>
                                <a:gd name="connsiteY1023" fmla="*/ 497261 h 1456690"/>
                                <a:gd name="connsiteX1024" fmla="*/ 574511 w 5756276"/>
                                <a:gd name="connsiteY1024" fmla="*/ 511922 h 1456690"/>
                                <a:gd name="connsiteX1025" fmla="*/ 587935 w 5756276"/>
                                <a:gd name="connsiteY1025" fmla="*/ 511922 h 1456690"/>
                                <a:gd name="connsiteX1026" fmla="*/ 595120 w 5756276"/>
                                <a:gd name="connsiteY1026" fmla="*/ 528097 h 1456690"/>
                                <a:gd name="connsiteX1027" fmla="*/ 609112 w 5756276"/>
                                <a:gd name="connsiteY1027" fmla="*/ 528665 h 1456690"/>
                                <a:gd name="connsiteX1028" fmla="*/ 617620 w 5756276"/>
                                <a:gd name="connsiteY1028" fmla="*/ 542097 h 1456690"/>
                                <a:gd name="connsiteX1029" fmla="*/ 625277 w 5756276"/>
                                <a:gd name="connsiteY1029" fmla="*/ 538975 h 1456690"/>
                                <a:gd name="connsiteX1030" fmla="*/ 641255 w 5756276"/>
                                <a:gd name="connsiteY1030" fmla="*/ 540867 h 1456690"/>
                                <a:gd name="connsiteX1031" fmla="*/ 644091 w 5756276"/>
                                <a:gd name="connsiteY1031" fmla="*/ 545502 h 1456690"/>
                                <a:gd name="connsiteX1032" fmla="*/ 628775 w 5756276"/>
                                <a:gd name="connsiteY1032" fmla="*/ 566123 h 1456690"/>
                                <a:gd name="connsiteX1033" fmla="*/ 613555 w 5756276"/>
                                <a:gd name="connsiteY1033" fmla="*/ 605094 h 1456690"/>
                                <a:gd name="connsiteX1034" fmla="*/ 605614 w 5756276"/>
                                <a:gd name="connsiteY1034" fmla="*/ 615783 h 1456690"/>
                                <a:gd name="connsiteX1035" fmla="*/ 612799 w 5756276"/>
                                <a:gd name="connsiteY1035" fmla="*/ 634701 h 1456690"/>
                                <a:gd name="connsiteX1036" fmla="*/ 602777 w 5756276"/>
                                <a:gd name="connsiteY1036" fmla="*/ 653619 h 1456690"/>
                                <a:gd name="connsiteX1037" fmla="*/ 312261 w 5756276"/>
                                <a:gd name="connsiteY1037" fmla="*/ 653619 h 1456690"/>
                                <a:gd name="connsiteX1038" fmla="*/ 302807 w 5756276"/>
                                <a:gd name="connsiteY1038" fmla="*/ 634701 h 1456690"/>
                                <a:gd name="connsiteX1039" fmla="*/ 309898 w 5756276"/>
                                <a:gd name="connsiteY1039" fmla="*/ 615783 h 1456690"/>
                                <a:gd name="connsiteX1040" fmla="*/ 301956 w 5756276"/>
                                <a:gd name="connsiteY1040" fmla="*/ 605094 h 1456690"/>
                                <a:gd name="connsiteX1041" fmla="*/ 286735 w 5756276"/>
                                <a:gd name="connsiteY1041" fmla="*/ 566123 h 1456690"/>
                                <a:gd name="connsiteX1042" fmla="*/ 287397 w 5756276"/>
                                <a:gd name="connsiteY1042" fmla="*/ 565744 h 1456690"/>
                                <a:gd name="connsiteX1043" fmla="*/ 272082 w 5756276"/>
                                <a:gd name="connsiteY1043" fmla="*/ 545124 h 1456690"/>
                                <a:gd name="connsiteX1044" fmla="*/ 274918 w 5756276"/>
                                <a:gd name="connsiteY1044" fmla="*/ 540489 h 1456690"/>
                                <a:gd name="connsiteX1045" fmla="*/ 290801 w 5756276"/>
                                <a:gd name="connsiteY1045" fmla="*/ 538597 h 1456690"/>
                                <a:gd name="connsiteX1046" fmla="*/ 298553 w 5756276"/>
                                <a:gd name="connsiteY1046" fmla="*/ 541718 h 1456690"/>
                                <a:gd name="connsiteX1047" fmla="*/ 307062 w 5756276"/>
                                <a:gd name="connsiteY1047" fmla="*/ 527530 h 1456690"/>
                                <a:gd name="connsiteX1048" fmla="*/ 321053 w 5756276"/>
                                <a:gd name="connsiteY1048" fmla="*/ 527530 h 1456690"/>
                                <a:gd name="connsiteX1049" fmla="*/ 328238 w 5756276"/>
                                <a:gd name="connsiteY1049" fmla="*/ 511355 h 1456690"/>
                                <a:gd name="connsiteX1050" fmla="*/ 341663 w 5756276"/>
                                <a:gd name="connsiteY1050" fmla="*/ 511355 h 1456690"/>
                                <a:gd name="connsiteX1051" fmla="*/ 349036 w 5756276"/>
                                <a:gd name="connsiteY1051" fmla="*/ 496410 h 1456690"/>
                                <a:gd name="connsiteX1052" fmla="*/ 363501 w 5756276"/>
                                <a:gd name="connsiteY1052" fmla="*/ 497072 h 1456690"/>
                                <a:gd name="connsiteX1053" fmla="*/ 370119 w 5756276"/>
                                <a:gd name="connsiteY1053" fmla="*/ 485910 h 1456690"/>
                                <a:gd name="connsiteX1054" fmla="*/ 384300 w 5756276"/>
                                <a:gd name="connsiteY1054" fmla="*/ 488275 h 1456690"/>
                                <a:gd name="connsiteX1055" fmla="*/ 392713 w 5756276"/>
                                <a:gd name="connsiteY1055" fmla="*/ 479951 h 1456690"/>
                                <a:gd name="connsiteX1056" fmla="*/ 403963 w 5756276"/>
                                <a:gd name="connsiteY1056" fmla="*/ 481464 h 1456690"/>
                                <a:gd name="connsiteX1057" fmla="*/ 410581 w 5756276"/>
                                <a:gd name="connsiteY1057" fmla="*/ 477113 h 1456690"/>
                                <a:gd name="connsiteX1058" fmla="*/ 418995 w 5756276"/>
                                <a:gd name="connsiteY1058" fmla="*/ 476356 h 1456690"/>
                                <a:gd name="connsiteX1059" fmla="*/ 423154 w 5756276"/>
                                <a:gd name="connsiteY1059" fmla="*/ 473613 h 1456690"/>
                                <a:gd name="connsiteX1060" fmla="*/ 427409 w 5756276"/>
                                <a:gd name="connsiteY1060" fmla="*/ 474276 h 1456690"/>
                                <a:gd name="connsiteX1061" fmla="*/ 431096 w 5756276"/>
                                <a:gd name="connsiteY1061" fmla="*/ 470397 h 1456690"/>
                                <a:gd name="connsiteX1062" fmla="*/ 435350 w 5756276"/>
                                <a:gd name="connsiteY1062" fmla="*/ 470397 h 1456690"/>
                                <a:gd name="connsiteX1063" fmla="*/ 435350 w 5756276"/>
                                <a:gd name="connsiteY1063" fmla="*/ 468222 h 1456690"/>
                                <a:gd name="connsiteX1064" fmla="*/ 446316 w 5756276"/>
                                <a:gd name="connsiteY1064" fmla="*/ 448736 h 1456690"/>
                                <a:gd name="connsiteX1065" fmla="*/ 439131 w 5756276"/>
                                <a:gd name="connsiteY1065" fmla="*/ 442399 h 1456690"/>
                                <a:gd name="connsiteX1066" fmla="*/ 439131 w 5756276"/>
                                <a:gd name="connsiteY1066" fmla="*/ 427832 h 1456690"/>
                                <a:gd name="connsiteX1067" fmla="*/ 449814 w 5756276"/>
                                <a:gd name="connsiteY1067" fmla="*/ 427832 h 1456690"/>
                                <a:gd name="connsiteX1068" fmla="*/ 4023633 w 5756276"/>
                                <a:gd name="connsiteY1068" fmla="*/ 403411 h 1456690"/>
                                <a:gd name="connsiteX1069" fmla="*/ 4023633 w 5756276"/>
                                <a:gd name="connsiteY1069" fmla="*/ 584529 h 1456690"/>
                                <a:gd name="connsiteX1070" fmla="*/ 4044436 w 5756276"/>
                                <a:gd name="connsiteY1070" fmla="*/ 584529 h 1456690"/>
                                <a:gd name="connsiteX1071" fmla="*/ 4163196 w 5756276"/>
                                <a:gd name="connsiteY1071" fmla="*/ 491937 h 1456690"/>
                                <a:gd name="connsiteX1072" fmla="*/ 4023633 w 5756276"/>
                                <a:gd name="connsiteY1072" fmla="*/ 403411 h 1456690"/>
                                <a:gd name="connsiteX1073" fmla="*/ 4581222 w 5756276"/>
                                <a:gd name="connsiteY1073" fmla="*/ 403393 h 1456690"/>
                                <a:gd name="connsiteX1074" fmla="*/ 4436896 w 5756276"/>
                                <a:gd name="connsiteY1074" fmla="*/ 596164 h 1456690"/>
                                <a:gd name="connsiteX1075" fmla="*/ 4581883 w 5756276"/>
                                <a:gd name="connsiteY1075" fmla="*/ 791678 h 1456690"/>
                                <a:gd name="connsiteX1076" fmla="*/ 4582073 w 5756276"/>
                                <a:gd name="connsiteY1076" fmla="*/ 791678 h 1456690"/>
                                <a:gd name="connsiteX1077" fmla="*/ 4724792 w 5756276"/>
                                <a:gd name="connsiteY1077" fmla="*/ 596164 h 1456690"/>
                                <a:gd name="connsiteX1078" fmla="*/ 4581222 w 5756276"/>
                                <a:gd name="connsiteY1078" fmla="*/ 403393 h 1456690"/>
                                <a:gd name="connsiteX1079" fmla="*/ 2209362 w 5756276"/>
                                <a:gd name="connsiteY1079" fmla="*/ 403274 h 1456690"/>
                                <a:gd name="connsiteX1080" fmla="*/ 2209362 w 5756276"/>
                                <a:gd name="connsiteY1080" fmla="*/ 584177 h 1456690"/>
                                <a:gd name="connsiteX1081" fmla="*/ 2230551 w 5756276"/>
                                <a:gd name="connsiteY1081" fmla="*/ 584177 h 1456690"/>
                                <a:gd name="connsiteX1082" fmla="*/ 2349075 w 5756276"/>
                                <a:gd name="connsiteY1082" fmla="*/ 491695 h 1456690"/>
                                <a:gd name="connsiteX1083" fmla="*/ 2209362 w 5756276"/>
                                <a:gd name="connsiteY1083" fmla="*/ 403274 h 1456690"/>
                                <a:gd name="connsiteX1084" fmla="*/ 64570 w 5756276"/>
                                <a:gd name="connsiteY1084" fmla="*/ 394725 h 1456690"/>
                                <a:gd name="connsiteX1085" fmla="*/ 64570 w 5756276"/>
                                <a:gd name="connsiteY1085" fmla="*/ 1044276 h 1456690"/>
                                <a:gd name="connsiteX1086" fmla="*/ 64665 w 5756276"/>
                                <a:gd name="connsiteY1086" fmla="*/ 1043520 h 1456690"/>
                                <a:gd name="connsiteX1087" fmla="*/ 178111 w 5756276"/>
                                <a:gd name="connsiteY1087" fmla="*/ 1330223 h 1456690"/>
                                <a:gd name="connsiteX1088" fmla="*/ 367660 w 5756276"/>
                                <a:gd name="connsiteY1088" fmla="*/ 1377518 h 1456690"/>
                                <a:gd name="connsiteX1089" fmla="*/ 460025 w 5756276"/>
                                <a:gd name="connsiteY1089" fmla="*/ 1422354 h 1456690"/>
                                <a:gd name="connsiteX1090" fmla="*/ 552578 w 5756276"/>
                                <a:gd name="connsiteY1090" fmla="*/ 1377518 h 1456690"/>
                                <a:gd name="connsiteX1091" fmla="*/ 741654 w 5756276"/>
                                <a:gd name="connsiteY1091" fmla="*/ 1330223 h 1456690"/>
                                <a:gd name="connsiteX1092" fmla="*/ 855100 w 5756276"/>
                                <a:gd name="connsiteY1092" fmla="*/ 1043520 h 1456690"/>
                                <a:gd name="connsiteX1093" fmla="*/ 855100 w 5756276"/>
                                <a:gd name="connsiteY1093" fmla="*/ 394725 h 1456690"/>
                                <a:gd name="connsiteX1094" fmla="*/ 5159513 w 5756276"/>
                                <a:gd name="connsiteY1094" fmla="*/ 372110 h 1456690"/>
                                <a:gd name="connsiteX1095" fmla="*/ 5327651 w 5756276"/>
                                <a:gd name="connsiteY1095" fmla="*/ 372110 h 1456690"/>
                                <a:gd name="connsiteX1096" fmla="*/ 5327651 w 5756276"/>
                                <a:gd name="connsiteY1096" fmla="*/ 402642 h 1456690"/>
                                <a:gd name="connsiteX1097" fmla="*/ 5260830 w 5756276"/>
                                <a:gd name="connsiteY1097" fmla="*/ 469375 h 1456690"/>
                                <a:gd name="connsiteX1098" fmla="*/ 5260830 w 5756276"/>
                                <a:gd name="connsiteY1098" fmla="*/ 826770 h 1456690"/>
                                <a:gd name="connsiteX1099" fmla="*/ 5230302 w 5756276"/>
                                <a:gd name="connsiteY1099" fmla="*/ 826770 h 1456690"/>
                                <a:gd name="connsiteX1100" fmla="*/ 4935614 w 5756276"/>
                                <a:gd name="connsiteY1100" fmla="*/ 476276 h 1456690"/>
                                <a:gd name="connsiteX1101" fmla="*/ 4935614 w 5756276"/>
                                <a:gd name="connsiteY1101" fmla="*/ 724685 h 1456690"/>
                                <a:gd name="connsiteX1102" fmla="*/ 5002906 w 5756276"/>
                                <a:gd name="connsiteY1102" fmla="*/ 792080 h 1456690"/>
                                <a:gd name="connsiteX1103" fmla="*/ 5002906 w 5756276"/>
                                <a:gd name="connsiteY1103" fmla="*/ 822327 h 1456690"/>
                                <a:gd name="connsiteX1104" fmla="*/ 4835525 w 5756276"/>
                                <a:gd name="connsiteY1104" fmla="*/ 822327 h 1456690"/>
                                <a:gd name="connsiteX1105" fmla="*/ 4835525 w 5756276"/>
                                <a:gd name="connsiteY1105" fmla="*/ 792458 h 1456690"/>
                                <a:gd name="connsiteX1106" fmla="*/ 4898848 w 5756276"/>
                                <a:gd name="connsiteY1106" fmla="*/ 725063 h 1456690"/>
                                <a:gd name="connsiteX1107" fmla="*/ 4898848 w 5756276"/>
                                <a:gd name="connsiteY1107" fmla="*/ 494991 h 1456690"/>
                                <a:gd name="connsiteX1108" fmla="*/ 4836188 w 5756276"/>
                                <a:gd name="connsiteY1108" fmla="*/ 403020 h 1456690"/>
                                <a:gd name="connsiteX1109" fmla="*/ 4836188 w 5756276"/>
                                <a:gd name="connsiteY1109" fmla="*/ 372488 h 1456690"/>
                                <a:gd name="connsiteX1110" fmla="*/ 4967559 w 5756276"/>
                                <a:gd name="connsiteY1110" fmla="*/ 372488 h 1456690"/>
                                <a:gd name="connsiteX1111" fmla="*/ 5224160 w 5756276"/>
                                <a:gd name="connsiteY1111" fmla="*/ 674965 h 1456690"/>
                                <a:gd name="connsiteX1112" fmla="*/ 5224160 w 5756276"/>
                                <a:gd name="connsiteY1112" fmla="*/ 469375 h 1456690"/>
                                <a:gd name="connsiteX1113" fmla="*/ 5159513 w 5756276"/>
                                <a:gd name="connsiteY1113" fmla="*/ 402642 h 1456690"/>
                                <a:gd name="connsiteX1114" fmla="*/ 39423 w 5756276"/>
                                <a:gd name="connsiteY1114" fmla="*/ 371740 h 1456690"/>
                                <a:gd name="connsiteX1115" fmla="*/ 880342 w 5756276"/>
                                <a:gd name="connsiteY1115" fmla="*/ 371740 h 1456690"/>
                                <a:gd name="connsiteX1116" fmla="*/ 880342 w 5756276"/>
                                <a:gd name="connsiteY1116" fmla="*/ 1101504 h 1456690"/>
                                <a:gd name="connsiteX1117" fmla="*/ 749312 w 5756276"/>
                                <a:gd name="connsiteY1117" fmla="*/ 1353870 h 1456690"/>
                                <a:gd name="connsiteX1118" fmla="*/ 550782 w 5756276"/>
                                <a:gd name="connsiteY1118" fmla="*/ 1406557 h 1456690"/>
                                <a:gd name="connsiteX1119" fmla="*/ 460308 w 5756276"/>
                                <a:gd name="connsiteY1119" fmla="*/ 1456690 h 1456690"/>
                                <a:gd name="connsiteX1120" fmla="*/ 459268 w 5756276"/>
                                <a:gd name="connsiteY1120" fmla="*/ 1456690 h 1456690"/>
                                <a:gd name="connsiteX1121" fmla="*/ 370497 w 5756276"/>
                                <a:gd name="connsiteY1121" fmla="*/ 1406557 h 1456690"/>
                                <a:gd name="connsiteX1122" fmla="*/ 170831 w 5756276"/>
                                <a:gd name="connsiteY1122" fmla="*/ 1353870 h 1456690"/>
                                <a:gd name="connsiteX1123" fmla="*/ 39801 w 5756276"/>
                                <a:gd name="connsiteY1123" fmla="*/ 1101504 h 1456690"/>
                                <a:gd name="connsiteX1124" fmla="*/ 4058050 w 5756276"/>
                                <a:gd name="connsiteY1124" fmla="*/ 365580 h 1456690"/>
                                <a:gd name="connsiteX1125" fmla="*/ 4166977 w 5756276"/>
                                <a:gd name="connsiteY1125" fmla="*/ 377119 h 1456690"/>
                                <a:gd name="connsiteX1126" fmla="*/ 4265030 w 5756276"/>
                                <a:gd name="connsiteY1126" fmla="*/ 492315 h 1456690"/>
                                <a:gd name="connsiteX1127" fmla="*/ 4166316 w 5756276"/>
                                <a:gd name="connsiteY1127" fmla="*/ 600512 h 1456690"/>
                                <a:gd name="connsiteX1128" fmla="*/ 4260870 w 5756276"/>
                                <a:gd name="connsiteY1128" fmla="*/ 714007 h 1456690"/>
                                <a:gd name="connsiteX1129" fmla="*/ 4349751 w 5756276"/>
                                <a:gd name="connsiteY1129" fmla="*/ 792317 h 1456690"/>
                                <a:gd name="connsiteX1130" fmla="*/ 4349751 w 5756276"/>
                                <a:gd name="connsiteY1130" fmla="*/ 822961 h 1456690"/>
                                <a:gd name="connsiteX1131" fmla="*/ 4229194 w 5756276"/>
                                <a:gd name="connsiteY1131" fmla="*/ 822961 h 1456690"/>
                                <a:gd name="connsiteX1132" fmla="*/ 4171989 w 5756276"/>
                                <a:gd name="connsiteY1132" fmla="*/ 737841 h 1456690"/>
                                <a:gd name="connsiteX1133" fmla="*/ 4141354 w 5756276"/>
                                <a:gd name="connsiteY1133" fmla="*/ 687525 h 1456690"/>
                                <a:gd name="connsiteX1134" fmla="*/ 4040558 w 5756276"/>
                                <a:gd name="connsiteY1134" fmla="*/ 621320 h 1456690"/>
                                <a:gd name="connsiteX1135" fmla="*/ 4023633 w 5756276"/>
                                <a:gd name="connsiteY1135" fmla="*/ 621320 h 1456690"/>
                                <a:gd name="connsiteX1136" fmla="*/ 4023633 w 5756276"/>
                                <a:gd name="connsiteY1136" fmla="*/ 739165 h 1456690"/>
                                <a:gd name="connsiteX1137" fmla="*/ 4089821 w 5756276"/>
                                <a:gd name="connsiteY1137" fmla="*/ 792317 h 1456690"/>
                                <a:gd name="connsiteX1138" fmla="*/ 4089821 w 5756276"/>
                                <a:gd name="connsiteY1138" fmla="*/ 822582 h 1456690"/>
                                <a:gd name="connsiteX1139" fmla="*/ 3611376 w 5756276"/>
                                <a:gd name="connsiteY1139" fmla="*/ 822582 h 1456690"/>
                                <a:gd name="connsiteX1140" fmla="*/ 3611376 w 5756276"/>
                                <a:gd name="connsiteY1140" fmla="*/ 792034 h 1456690"/>
                                <a:gd name="connsiteX1141" fmla="*/ 3631800 w 5756276"/>
                                <a:gd name="connsiteY1141" fmla="*/ 792034 h 1456690"/>
                                <a:gd name="connsiteX1142" fmla="*/ 3676713 w 5756276"/>
                                <a:gd name="connsiteY1142" fmla="*/ 777753 h 1456690"/>
                                <a:gd name="connsiteX1143" fmla="*/ 3649482 w 5756276"/>
                                <a:gd name="connsiteY1143" fmla="*/ 728004 h 1456690"/>
                                <a:gd name="connsiteX1144" fmla="*/ 3552374 w 5756276"/>
                                <a:gd name="connsiteY1144" fmla="*/ 591433 h 1456690"/>
                                <a:gd name="connsiteX1145" fmla="*/ 3495642 w 5756276"/>
                                <a:gd name="connsiteY1145" fmla="*/ 641749 h 1456690"/>
                                <a:gd name="connsiteX1146" fmla="*/ 3495642 w 5756276"/>
                                <a:gd name="connsiteY1146" fmla="*/ 739165 h 1456690"/>
                                <a:gd name="connsiteX1147" fmla="*/ 3560979 w 5756276"/>
                                <a:gd name="connsiteY1147" fmla="*/ 792317 h 1456690"/>
                                <a:gd name="connsiteX1148" fmla="*/ 3560979 w 5756276"/>
                                <a:gd name="connsiteY1148" fmla="*/ 822582 h 1456690"/>
                                <a:gd name="connsiteX1149" fmla="*/ 3335655 w 5756276"/>
                                <a:gd name="connsiteY1149" fmla="*/ 822582 h 1456690"/>
                                <a:gd name="connsiteX1150" fmla="*/ 3335655 w 5756276"/>
                                <a:gd name="connsiteY1150" fmla="*/ 792791 h 1456690"/>
                                <a:gd name="connsiteX1151" fmla="*/ 3400331 w 5756276"/>
                                <a:gd name="connsiteY1151" fmla="*/ 739638 h 1456690"/>
                                <a:gd name="connsiteX1152" fmla="*/ 3400331 w 5756276"/>
                                <a:gd name="connsiteY1152" fmla="*/ 455903 h 1456690"/>
                                <a:gd name="connsiteX1153" fmla="*/ 3335655 w 5756276"/>
                                <a:gd name="connsiteY1153" fmla="*/ 402655 h 1456690"/>
                                <a:gd name="connsiteX1154" fmla="*/ 3335655 w 5756276"/>
                                <a:gd name="connsiteY1154" fmla="*/ 372106 h 1456690"/>
                                <a:gd name="connsiteX1155" fmla="*/ 3560979 w 5756276"/>
                                <a:gd name="connsiteY1155" fmla="*/ 372106 h 1456690"/>
                                <a:gd name="connsiteX1156" fmla="*/ 3560979 w 5756276"/>
                                <a:gd name="connsiteY1156" fmla="*/ 402655 h 1456690"/>
                                <a:gd name="connsiteX1157" fmla="*/ 3495642 w 5756276"/>
                                <a:gd name="connsiteY1157" fmla="*/ 455903 h 1456690"/>
                                <a:gd name="connsiteX1158" fmla="*/ 3495642 w 5756276"/>
                                <a:gd name="connsiteY1158" fmla="*/ 591622 h 1456690"/>
                                <a:gd name="connsiteX1159" fmla="*/ 3635960 w 5756276"/>
                                <a:gd name="connsiteY1159" fmla="*/ 468671 h 1456690"/>
                                <a:gd name="connsiteX1160" fmla="*/ 3663854 w 5756276"/>
                                <a:gd name="connsiteY1160" fmla="*/ 426488 h 1456690"/>
                                <a:gd name="connsiteX1161" fmla="*/ 3618184 w 5756276"/>
                                <a:gd name="connsiteY1161" fmla="*/ 402560 h 1456690"/>
                                <a:gd name="connsiteX1162" fmla="*/ 3618184 w 5756276"/>
                                <a:gd name="connsiteY1162" fmla="*/ 372011 h 1456690"/>
                                <a:gd name="connsiteX1163" fmla="*/ 3824785 w 5756276"/>
                                <a:gd name="connsiteY1163" fmla="*/ 372011 h 1456690"/>
                                <a:gd name="connsiteX1164" fmla="*/ 3824785 w 5756276"/>
                                <a:gd name="connsiteY1164" fmla="*/ 402560 h 1456690"/>
                                <a:gd name="connsiteX1165" fmla="*/ 3671513 w 5756276"/>
                                <a:gd name="connsiteY1165" fmla="*/ 487681 h 1456690"/>
                                <a:gd name="connsiteX1166" fmla="*/ 3624236 w 5756276"/>
                                <a:gd name="connsiteY1166" fmla="*/ 528538 h 1456690"/>
                                <a:gd name="connsiteX1167" fmla="*/ 3756612 w 5756276"/>
                                <a:gd name="connsiteY1167" fmla="*/ 717696 h 1456690"/>
                                <a:gd name="connsiteX1168" fmla="*/ 3862134 w 5756276"/>
                                <a:gd name="connsiteY1168" fmla="*/ 791939 h 1456690"/>
                                <a:gd name="connsiteX1169" fmla="*/ 3862134 w 5756276"/>
                                <a:gd name="connsiteY1169" fmla="*/ 794020 h 1456690"/>
                                <a:gd name="connsiteX1170" fmla="*/ 3863458 w 5756276"/>
                                <a:gd name="connsiteY1170" fmla="*/ 791939 h 1456690"/>
                                <a:gd name="connsiteX1171" fmla="*/ 3928133 w 5756276"/>
                                <a:gd name="connsiteY1171" fmla="*/ 738787 h 1456690"/>
                                <a:gd name="connsiteX1172" fmla="*/ 3928133 w 5756276"/>
                                <a:gd name="connsiteY1172" fmla="*/ 454106 h 1456690"/>
                                <a:gd name="connsiteX1173" fmla="*/ 3863458 w 5756276"/>
                                <a:gd name="connsiteY1173" fmla="*/ 400953 h 1456690"/>
                                <a:gd name="connsiteX1174" fmla="*/ 3863458 w 5756276"/>
                                <a:gd name="connsiteY1174" fmla="*/ 369648 h 1456690"/>
                                <a:gd name="connsiteX1175" fmla="*/ 3967468 w 5756276"/>
                                <a:gd name="connsiteY1175" fmla="*/ 366242 h 1456690"/>
                                <a:gd name="connsiteX1176" fmla="*/ 4058050 w 5756276"/>
                                <a:gd name="connsiteY1176" fmla="*/ 365580 h 1456690"/>
                                <a:gd name="connsiteX1177" fmla="*/ 4578481 w 5756276"/>
                                <a:gd name="connsiteY1177" fmla="*/ 363855 h 1456690"/>
                                <a:gd name="connsiteX1178" fmla="*/ 4832351 w 5756276"/>
                                <a:gd name="connsiteY1178" fmla="*/ 597488 h 1456690"/>
                                <a:gd name="connsiteX1179" fmla="*/ 4581222 w 5756276"/>
                                <a:gd name="connsiteY1179" fmla="*/ 831216 h 1456690"/>
                                <a:gd name="connsiteX1180" fmla="*/ 4329430 w 5756276"/>
                                <a:gd name="connsiteY1180" fmla="*/ 596826 h 1456690"/>
                                <a:gd name="connsiteX1181" fmla="*/ 4578481 w 5756276"/>
                                <a:gd name="connsiteY1181" fmla="*/ 363855 h 1456690"/>
                                <a:gd name="connsiteX1182" fmla="*/ 5511917 w 5756276"/>
                                <a:gd name="connsiteY1182" fmla="*/ 363220 h 1456690"/>
                                <a:gd name="connsiteX1183" fmla="*/ 5543289 w 5756276"/>
                                <a:gd name="connsiteY1183" fmla="*/ 363220 h 1456690"/>
                                <a:gd name="connsiteX1184" fmla="*/ 5680776 w 5756276"/>
                                <a:gd name="connsiteY1184" fmla="*/ 714473 h 1456690"/>
                                <a:gd name="connsiteX1185" fmla="*/ 5756276 w 5756276"/>
                                <a:gd name="connsiteY1185" fmla="*/ 792078 h 1456690"/>
                                <a:gd name="connsiteX1186" fmla="*/ 5756276 w 5756276"/>
                                <a:gd name="connsiteY1186" fmla="*/ 822326 h 1456690"/>
                                <a:gd name="connsiteX1187" fmla="*/ 5543950 w 5756276"/>
                                <a:gd name="connsiteY1187" fmla="*/ 822326 h 1456690"/>
                                <a:gd name="connsiteX1188" fmla="*/ 5543950 w 5756276"/>
                                <a:gd name="connsiteY1188" fmla="*/ 792078 h 1456690"/>
                                <a:gd name="connsiteX1189" fmla="*/ 5595638 w 5756276"/>
                                <a:gd name="connsiteY1189" fmla="*/ 770243 h 1456690"/>
                                <a:gd name="connsiteX1190" fmla="*/ 5591574 w 5756276"/>
                                <a:gd name="connsiteY1190" fmla="*/ 749826 h 1456690"/>
                                <a:gd name="connsiteX1191" fmla="*/ 5570502 w 5756276"/>
                                <a:gd name="connsiteY1191" fmla="*/ 696797 h 1456690"/>
                                <a:gd name="connsiteX1192" fmla="*/ 5424038 w 5756276"/>
                                <a:gd name="connsiteY1192" fmla="*/ 696797 h 1456690"/>
                                <a:gd name="connsiteX1193" fmla="*/ 5413171 w 5756276"/>
                                <a:gd name="connsiteY1193" fmla="*/ 726005 h 1456690"/>
                                <a:gd name="connsiteX1194" fmla="*/ 5403721 w 5756276"/>
                                <a:gd name="connsiteY1194" fmla="*/ 761453 h 1456690"/>
                                <a:gd name="connsiteX1195" fmla="*/ 5455504 w 5756276"/>
                                <a:gd name="connsiteY1195" fmla="*/ 792078 h 1456690"/>
                                <a:gd name="connsiteX1196" fmla="*/ 5455504 w 5756276"/>
                                <a:gd name="connsiteY1196" fmla="*/ 822326 h 1456690"/>
                                <a:gd name="connsiteX1197" fmla="*/ 5300345 w 5756276"/>
                                <a:gd name="connsiteY1197" fmla="*/ 822326 h 1456690"/>
                                <a:gd name="connsiteX1198" fmla="*/ 5300345 w 5756276"/>
                                <a:gd name="connsiteY1198" fmla="*/ 791984 h 1456690"/>
                                <a:gd name="connsiteX1199" fmla="*/ 5381988 w 5756276"/>
                                <a:gd name="connsiteY1199" fmla="*/ 703509 h 1456690"/>
                                <a:gd name="connsiteX1200" fmla="*/ 1793248 w 5756276"/>
                                <a:gd name="connsiteY1200" fmla="*/ 363220 h 1456690"/>
                                <a:gd name="connsiteX1201" fmla="*/ 1824558 w 5756276"/>
                                <a:gd name="connsiteY1201" fmla="*/ 363220 h 1456690"/>
                                <a:gd name="connsiteX1202" fmla="*/ 1962191 w 5756276"/>
                                <a:gd name="connsiteY1202" fmla="*/ 714256 h 1456690"/>
                                <a:gd name="connsiteX1203" fmla="*/ 2037866 w 5756276"/>
                                <a:gd name="connsiteY1203" fmla="*/ 791813 h 1456690"/>
                                <a:gd name="connsiteX1204" fmla="*/ 2049406 w 5756276"/>
                                <a:gd name="connsiteY1204" fmla="*/ 791813 h 1456690"/>
                                <a:gd name="connsiteX1205" fmla="*/ 2114107 w 5756276"/>
                                <a:gd name="connsiteY1205" fmla="*/ 738723 h 1456690"/>
                                <a:gd name="connsiteX1206" fmla="*/ 2114107 w 5756276"/>
                                <a:gd name="connsiteY1206" fmla="*/ 454381 h 1456690"/>
                                <a:gd name="connsiteX1207" fmla="*/ 2049406 w 5756276"/>
                                <a:gd name="connsiteY1207" fmla="*/ 401290 h 1456690"/>
                                <a:gd name="connsiteX1208" fmla="*/ 2049406 w 5756276"/>
                                <a:gd name="connsiteY1208" fmla="*/ 370022 h 1456690"/>
                                <a:gd name="connsiteX1209" fmla="*/ 2153458 w 5756276"/>
                                <a:gd name="connsiteY1209" fmla="*/ 366621 h 1456690"/>
                                <a:gd name="connsiteX1210" fmla="*/ 2243983 w 5756276"/>
                                <a:gd name="connsiteY1210" fmla="*/ 365960 h 1456690"/>
                                <a:gd name="connsiteX1211" fmla="*/ 2353048 w 5756276"/>
                                <a:gd name="connsiteY1211" fmla="*/ 377485 h 1456690"/>
                                <a:gd name="connsiteX1212" fmla="*/ 2451141 w 5756276"/>
                                <a:gd name="connsiteY1212" fmla="*/ 492545 h 1456690"/>
                                <a:gd name="connsiteX1213" fmla="*/ 2352386 w 5756276"/>
                                <a:gd name="connsiteY1213" fmla="*/ 600614 h 1456690"/>
                                <a:gd name="connsiteX1214" fmla="*/ 2446979 w 5756276"/>
                                <a:gd name="connsiteY1214" fmla="*/ 713974 h 1456690"/>
                                <a:gd name="connsiteX1215" fmla="*/ 2535613 w 5756276"/>
                                <a:gd name="connsiteY1215" fmla="*/ 792191 h 1456690"/>
                                <a:gd name="connsiteX1216" fmla="*/ 2535613 w 5756276"/>
                                <a:gd name="connsiteY1216" fmla="*/ 792853 h 1456690"/>
                                <a:gd name="connsiteX1217" fmla="*/ 2536653 w 5756276"/>
                                <a:gd name="connsiteY1217" fmla="*/ 792191 h 1456690"/>
                                <a:gd name="connsiteX1218" fmla="*/ 2602016 w 5756276"/>
                                <a:gd name="connsiteY1218" fmla="*/ 739102 h 1456690"/>
                                <a:gd name="connsiteX1219" fmla="*/ 2602016 w 5756276"/>
                                <a:gd name="connsiteY1219" fmla="*/ 455703 h 1456690"/>
                                <a:gd name="connsiteX1220" fmla="*/ 2536653 w 5756276"/>
                                <a:gd name="connsiteY1220" fmla="*/ 402519 h 1456690"/>
                                <a:gd name="connsiteX1221" fmla="*/ 2536653 w 5756276"/>
                                <a:gd name="connsiteY1221" fmla="*/ 372006 h 1456690"/>
                                <a:gd name="connsiteX1222" fmla="*/ 2763676 w 5756276"/>
                                <a:gd name="connsiteY1222" fmla="*/ 372006 h 1456690"/>
                                <a:gd name="connsiteX1223" fmla="*/ 2763676 w 5756276"/>
                                <a:gd name="connsiteY1223" fmla="*/ 402519 h 1456690"/>
                                <a:gd name="connsiteX1224" fmla="*/ 2697461 w 5756276"/>
                                <a:gd name="connsiteY1224" fmla="*/ 455703 h 1456690"/>
                                <a:gd name="connsiteX1225" fmla="*/ 2697461 w 5756276"/>
                                <a:gd name="connsiteY1225" fmla="*/ 714635 h 1456690"/>
                                <a:gd name="connsiteX1226" fmla="*/ 2760081 w 5756276"/>
                                <a:gd name="connsiteY1226" fmla="*/ 785390 h 1456690"/>
                                <a:gd name="connsiteX1227" fmla="*/ 2910672 w 5756276"/>
                                <a:gd name="connsiteY1227" fmla="*/ 672031 h 1456690"/>
                                <a:gd name="connsiteX1228" fmla="*/ 2941321 w 5756276"/>
                                <a:gd name="connsiteY1228" fmla="*/ 672031 h 1456690"/>
                                <a:gd name="connsiteX1229" fmla="*/ 2938577 w 5756276"/>
                                <a:gd name="connsiteY1229" fmla="*/ 822326 h 1456690"/>
                                <a:gd name="connsiteX1230" fmla="*/ 2415006 w 5756276"/>
                                <a:gd name="connsiteY1230" fmla="*/ 822326 h 1456690"/>
                                <a:gd name="connsiteX1231" fmla="*/ 2357778 w 5756276"/>
                                <a:gd name="connsiteY1231" fmla="*/ 737307 h 1456690"/>
                                <a:gd name="connsiteX1232" fmla="*/ 2327129 w 5756276"/>
                                <a:gd name="connsiteY1232" fmla="*/ 687050 h 1456690"/>
                                <a:gd name="connsiteX1233" fmla="*/ 2226294 w 5756276"/>
                                <a:gd name="connsiteY1233" fmla="*/ 620924 h 1456690"/>
                                <a:gd name="connsiteX1234" fmla="*/ 2209267 w 5756276"/>
                                <a:gd name="connsiteY1234" fmla="*/ 620924 h 1456690"/>
                                <a:gd name="connsiteX1235" fmla="*/ 2209267 w 5756276"/>
                                <a:gd name="connsiteY1235" fmla="*/ 738629 h 1456690"/>
                                <a:gd name="connsiteX1236" fmla="*/ 2275483 w 5756276"/>
                                <a:gd name="connsiteY1236" fmla="*/ 791719 h 1456690"/>
                                <a:gd name="connsiteX1237" fmla="*/ 2275483 w 5756276"/>
                                <a:gd name="connsiteY1237" fmla="*/ 821948 h 1456690"/>
                                <a:gd name="connsiteX1238" fmla="*/ 1825031 w 5756276"/>
                                <a:gd name="connsiteY1238" fmla="*/ 821948 h 1456690"/>
                                <a:gd name="connsiteX1239" fmla="*/ 1825031 w 5756276"/>
                                <a:gd name="connsiteY1239" fmla="*/ 791719 h 1456690"/>
                                <a:gd name="connsiteX1240" fmla="*/ 1876774 w 5756276"/>
                                <a:gd name="connsiteY1240" fmla="*/ 769897 h 1456690"/>
                                <a:gd name="connsiteX1241" fmla="*/ 1872612 w 5756276"/>
                                <a:gd name="connsiteY1241" fmla="*/ 749492 h 1456690"/>
                                <a:gd name="connsiteX1242" fmla="*/ 1851517 w 5756276"/>
                                <a:gd name="connsiteY1242" fmla="*/ 696497 h 1456690"/>
                                <a:gd name="connsiteX1243" fmla="*/ 1704994 w 5756276"/>
                                <a:gd name="connsiteY1243" fmla="*/ 696497 h 1456690"/>
                                <a:gd name="connsiteX1244" fmla="*/ 1694021 w 5756276"/>
                                <a:gd name="connsiteY1244" fmla="*/ 725687 h 1456690"/>
                                <a:gd name="connsiteX1245" fmla="*/ 1684561 w 5756276"/>
                                <a:gd name="connsiteY1245" fmla="*/ 761112 h 1456690"/>
                                <a:gd name="connsiteX1246" fmla="*/ 1736304 w 5756276"/>
                                <a:gd name="connsiteY1246" fmla="*/ 791719 h 1456690"/>
                                <a:gd name="connsiteX1247" fmla="*/ 1736304 w 5756276"/>
                                <a:gd name="connsiteY1247" fmla="*/ 821948 h 1456690"/>
                                <a:gd name="connsiteX1248" fmla="*/ 1329555 w 5756276"/>
                                <a:gd name="connsiteY1248" fmla="*/ 821948 h 1456690"/>
                                <a:gd name="connsiteX1249" fmla="*/ 1329555 w 5756276"/>
                                <a:gd name="connsiteY1249" fmla="*/ 791436 h 1456690"/>
                                <a:gd name="connsiteX1250" fmla="*/ 1350081 w 5756276"/>
                                <a:gd name="connsiteY1250" fmla="*/ 791436 h 1456690"/>
                                <a:gd name="connsiteX1251" fmla="*/ 1394918 w 5756276"/>
                                <a:gd name="connsiteY1251" fmla="*/ 777172 h 1456690"/>
                                <a:gd name="connsiteX1252" fmla="*/ 1367770 w 5756276"/>
                                <a:gd name="connsiteY1252" fmla="*/ 727482 h 1456690"/>
                                <a:gd name="connsiteX1253" fmla="*/ 1271001 w 5756276"/>
                                <a:gd name="connsiteY1253" fmla="*/ 591073 h 1456690"/>
                                <a:gd name="connsiteX1254" fmla="*/ 1213774 w 5756276"/>
                                <a:gd name="connsiteY1254" fmla="*/ 641329 h 1456690"/>
                                <a:gd name="connsiteX1255" fmla="*/ 1213774 w 5756276"/>
                                <a:gd name="connsiteY1255" fmla="*/ 738629 h 1456690"/>
                                <a:gd name="connsiteX1256" fmla="*/ 1279136 w 5756276"/>
                                <a:gd name="connsiteY1256" fmla="*/ 791719 h 1456690"/>
                                <a:gd name="connsiteX1257" fmla="*/ 1279515 w 5756276"/>
                                <a:gd name="connsiteY1257" fmla="*/ 821948 h 1456690"/>
                                <a:gd name="connsiteX1258" fmla="*/ 1054100 w 5756276"/>
                                <a:gd name="connsiteY1258" fmla="*/ 821948 h 1456690"/>
                                <a:gd name="connsiteX1259" fmla="*/ 1054100 w 5756276"/>
                                <a:gd name="connsiteY1259" fmla="*/ 792191 h 1456690"/>
                                <a:gd name="connsiteX1260" fmla="*/ 1118802 w 5756276"/>
                                <a:gd name="connsiteY1260" fmla="*/ 739102 h 1456690"/>
                                <a:gd name="connsiteX1261" fmla="*/ 1118802 w 5756276"/>
                                <a:gd name="connsiteY1261" fmla="*/ 455703 h 1456690"/>
                                <a:gd name="connsiteX1262" fmla="*/ 1054100 w 5756276"/>
                                <a:gd name="connsiteY1262" fmla="*/ 402519 h 1456690"/>
                                <a:gd name="connsiteX1263" fmla="*/ 1054100 w 5756276"/>
                                <a:gd name="connsiteY1263" fmla="*/ 372006 h 1456690"/>
                                <a:gd name="connsiteX1264" fmla="*/ 1279136 w 5756276"/>
                                <a:gd name="connsiteY1264" fmla="*/ 372006 h 1456690"/>
                                <a:gd name="connsiteX1265" fmla="*/ 1279136 w 5756276"/>
                                <a:gd name="connsiteY1265" fmla="*/ 402519 h 1456690"/>
                                <a:gd name="connsiteX1266" fmla="*/ 1213774 w 5756276"/>
                                <a:gd name="connsiteY1266" fmla="*/ 455703 h 1456690"/>
                                <a:gd name="connsiteX1267" fmla="*/ 1213774 w 5756276"/>
                                <a:gd name="connsiteY1267" fmla="*/ 591639 h 1456690"/>
                                <a:gd name="connsiteX1268" fmla="*/ 1354149 w 5756276"/>
                                <a:gd name="connsiteY1268" fmla="*/ 468834 h 1456690"/>
                                <a:gd name="connsiteX1269" fmla="*/ 1382054 w 5756276"/>
                                <a:gd name="connsiteY1269" fmla="*/ 426702 h 1456690"/>
                                <a:gd name="connsiteX1270" fmla="*/ 1336365 w 5756276"/>
                                <a:gd name="connsiteY1270" fmla="*/ 402801 h 1456690"/>
                                <a:gd name="connsiteX1271" fmla="*/ 1336365 w 5756276"/>
                                <a:gd name="connsiteY1271" fmla="*/ 372289 h 1456690"/>
                                <a:gd name="connsiteX1272" fmla="*/ 1543050 w 5756276"/>
                                <a:gd name="connsiteY1272" fmla="*/ 372289 h 1456690"/>
                                <a:gd name="connsiteX1273" fmla="*/ 1543050 w 5756276"/>
                                <a:gd name="connsiteY1273" fmla="*/ 402801 h 1456690"/>
                                <a:gd name="connsiteX1274" fmla="*/ 1389810 w 5756276"/>
                                <a:gd name="connsiteY1274" fmla="*/ 487822 h 1456690"/>
                                <a:gd name="connsiteX1275" fmla="*/ 1342514 w 5756276"/>
                                <a:gd name="connsiteY1275" fmla="*/ 528631 h 1456690"/>
                                <a:gd name="connsiteX1276" fmla="*/ 1474944 w 5756276"/>
                                <a:gd name="connsiteY1276" fmla="*/ 717563 h 1456690"/>
                                <a:gd name="connsiteX1277" fmla="*/ 1580509 w 5756276"/>
                                <a:gd name="connsiteY1277" fmla="*/ 791719 h 1456690"/>
                                <a:gd name="connsiteX1278" fmla="*/ 1580509 w 5756276"/>
                                <a:gd name="connsiteY1278" fmla="*/ 793419 h 1456690"/>
                                <a:gd name="connsiteX1279" fmla="*/ 1581360 w 5756276"/>
                                <a:gd name="connsiteY1279" fmla="*/ 791719 h 1456690"/>
                                <a:gd name="connsiteX1280" fmla="*/ 1663089 w 5756276"/>
                                <a:gd name="connsiteY1280" fmla="*/ 703299 h 1456690"/>
                                <a:gd name="connsiteX1281" fmla="*/ 3129175 w 5756276"/>
                                <a:gd name="connsiteY1281" fmla="*/ 359410 h 1456690"/>
                                <a:gd name="connsiteX1282" fmla="*/ 3247982 w 5756276"/>
                                <a:gd name="connsiteY1282" fmla="*/ 421706 h 1456690"/>
                                <a:gd name="connsiteX1283" fmla="*/ 3261415 w 5756276"/>
                                <a:gd name="connsiteY1283" fmla="*/ 377466 h 1456690"/>
                                <a:gd name="connsiteX1284" fmla="*/ 3292630 w 5756276"/>
                                <a:gd name="connsiteY1284" fmla="*/ 377466 h 1456690"/>
                                <a:gd name="connsiteX1285" fmla="*/ 3293103 w 5756276"/>
                                <a:gd name="connsiteY1285" fmla="*/ 512834 h 1456690"/>
                                <a:gd name="connsiteX1286" fmla="*/ 3263874 w 5756276"/>
                                <a:gd name="connsiteY1286" fmla="*/ 512834 h 1456690"/>
                                <a:gd name="connsiteX1287" fmla="*/ 3128324 w 5756276"/>
                                <a:gd name="connsiteY1287" fmla="*/ 396845 h 1456690"/>
                                <a:gd name="connsiteX1288" fmla="*/ 3058798 w 5756276"/>
                                <a:gd name="connsiteY1288" fmla="*/ 451106 h 1456690"/>
                                <a:gd name="connsiteX1289" fmla="*/ 3170984 w 5756276"/>
                                <a:gd name="connsiteY1289" fmla="*/ 543462 h 1456690"/>
                                <a:gd name="connsiteX1290" fmla="*/ 3333115 w 5756276"/>
                                <a:gd name="connsiteY1290" fmla="*/ 698872 h 1456690"/>
                                <a:gd name="connsiteX1291" fmla="*/ 3168241 w 5756276"/>
                                <a:gd name="connsiteY1291" fmla="*/ 831215 h 1456690"/>
                                <a:gd name="connsiteX1292" fmla="*/ 3014813 w 5756276"/>
                                <a:gd name="connsiteY1292" fmla="*/ 760884 h 1456690"/>
                                <a:gd name="connsiteX1293" fmla="*/ 3000813 w 5756276"/>
                                <a:gd name="connsiteY1293" fmla="*/ 809568 h 1456690"/>
                                <a:gd name="connsiteX1294" fmla="*/ 2972435 w 5756276"/>
                                <a:gd name="connsiteY1294" fmla="*/ 809568 h 1456690"/>
                                <a:gd name="connsiteX1295" fmla="*/ 2972435 w 5756276"/>
                                <a:gd name="connsiteY1295" fmla="*/ 650850 h 1456690"/>
                                <a:gd name="connsiteX1296" fmla="*/ 3002989 w 5756276"/>
                                <a:gd name="connsiteY1296" fmla="*/ 650850 h 1456690"/>
                                <a:gd name="connsiteX1297" fmla="*/ 3151404 w 5756276"/>
                                <a:gd name="connsiteY1297" fmla="*/ 793876 h 1456690"/>
                                <a:gd name="connsiteX1298" fmla="*/ 3235685 w 5756276"/>
                                <a:gd name="connsiteY1298" fmla="*/ 727704 h 1456690"/>
                                <a:gd name="connsiteX1299" fmla="*/ 3117919 w 5756276"/>
                                <a:gd name="connsiteY1299" fmla="*/ 634117 h 1456690"/>
                                <a:gd name="connsiteX1300" fmla="*/ 2972435 w 5756276"/>
                                <a:gd name="connsiteY1300" fmla="*/ 487216 h 1456690"/>
                                <a:gd name="connsiteX1301" fmla="*/ 3129175 w 5756276"/>
                                <a:gd name="connsiteY1301" fmla="*/ 359410 h 1456690"/>
                                <a:gd name="connsiteX1302" fmla="*/ 666024 w 5756276"/>
                                <a:gd name="connsiteY1302" fmla="*/ 310256 h 1456690"/>
                                <a:gd name="connsiteX1303" fmla="*/ 843661 w 5756276"/>
                                <a:gd name="connsiteY1303" fmla="*/ 310256 h 1456690"/>
                                <a:gd name="connsiteX1304" fmla="*/ 843567 w 5756276"/>
                                <a:gd name="connsiteY1304" fmla="*/ 348660 h 1456690"/>
                                <a:gd name="connsiteX1305" fmla="*/ 666024 w 5756276"/>
                                <a:gd name="connsiteY1305" fmla="*/ 348660 h 1456690"/>
                                <a:gd name="connsiteX1306" fmla="*/ 469100 w 5756276"/>
                                <a:gd name="connsiteY1306" fmla="*/ 310256 h 1456690"/>
                                <a:gd name="connsiteX1307" fmla="*/ 647116 w 5756276"/>
                                <a:gd name="connsiteY1307" fmla="*/ 310256 h 1456690"/>
                                <a:gd name="connsiteX1308" fmla="*/ 647116 w 5756276"/>
                                <a:gd name="connsiteY1308" fmla="*/ 348660 h 1456690"/>
                                <a:gd name="connsiteX1309" fmla="*/ 469100 w 5756276"/>
                                <a:gd name="connsiteY1309" fmla="*/ 348660 h 1456690"/>
                                <a:gd name="connsiteX1310" fmla="*/ 272177 w 5756276"/>
                                <a:gd name="connsiteY1310" fmla="*/ 310256 h 1456690"/>
                                <a:gd name="connsiteX1311" fmla="*/ 449720 w 5756276"/>
                                <a:gd name="connsiteY1311" fmla="*/ 310256 h 1456690"/>
                                <a:gd name="connsiteX1312" fmla="*/ 449720 w 5756276"/>
                                <a:gd name="connsiteY1312" fmla="*/ 348660 h 1456690"/>
                                <a:gd name="connsiteX1313" fmla="*/ 272177 w 5756276"/>
                                <a:gd name="connsiteY1313" fmla="*/ 348660 h 1456690"/>
                                <a:gd name="connsiteX1314" fmla="*/ 75159 w 5756276"/>
                                <a:gd name="connsiteY1314" fmla="*/ 310256 h 1456690"/>
                                <a:gd name="connsiteX1315" fmla="*/ 252796 w 5756276"/>
                                <a:gd name="connsiteY1315" fmla="*/ 310256 h 1456690"/>
                                <a:gd name="connsiteX1316" fmla="*/ 252796 w 5756276"/>
                                <a:gd name="connsiteY1316" fmla="*/ 348660 h 1456690"/>
                                <a:gd name="connsiteX1317" fmla="*/ 75159 w 5756276"/>
                                <a:gd name="connsiteY1317" fmla="*/ 348660 h 1456690"/>
                                <a:gd name="connsiteX1318" fmla="*/ 764627 w 5756276"/>
                                <a:gd name="connsiteY1318" fmla="*/ 257569 h 1456690"/>
                                <a:gd name="connsiteX1319" fmla="*/ 843567 w 5756276"/>
                                <a:gd name="connsiteY1319" fmla="*/ 257569 h 1456690"/>
                                <a:gd name="connsiteX1320" fmla="*/ 843567 w 5756276"/>
                                <a:gd name="connsiteY1320" fmla="*/ 296068 h 1456690"/>
                                <a:gd name="connsiteX1321" fmla="*/ 764627 w 5756276"/>
                                <a:gd name="connsiteY1321" fmla="*/ 296068 h 1456690"/>
                                <a:gd name="connsiteX1322" fmla="*/ 567609 w 5756276"/>
                                <a:gd name="connsiteY1322" fmla="*/ 257569 h 1456690"/>
                                <a:gd name="connsiteX1323" fmla="*/ 745152 w 5756276"/>
                                <a:gd name="connsiteY1323" fmla="*/ 257569 h 1456690"/>
                                <a:gd name="connsiteX1324" fmla="*/ 745152 w 5756276"/>
                                <a:gd name="connsiteY1324" fmla="*/ 296068 h 1456690"/>
                                <a:gd name="connsiteX1325" fmla="*/ 567609 w 5756276"/>
                                <a:gd name="connsiteY1325" fmla="*/ 296068 h 1456690"/>
                                <a:gd name="connsiteX1326" fmla="*/ 370591 w 5756276"/>
                                <a:gd name="connsiteY1326" fmla="*/ 257569 h 1456690"/>
                                <a:gd name="connsiteX1327" fmla="*/ 548229 w 5756276"/>
                                <a:gd name="connsiteY1327" fmla="*/ 257569 h 1456690"/>
                                <a:gd name="connsiteX1328" fmla="*/ 548229 w 5756276"/>
                                <a:gd name="connsiteY1328" fmla="*/ 296068 h 1456690"/>
                                <a:gd name="connsiteX1329" fmla="*/ 370591 w 5756276"/>
                                <a:gd name="connsiteY1329" fmla="*/ 296068 h 1456690"/>
                                <a:gd name="connsiteX1330" fmla="*/ 173573 w 5756276"/>
                                <a:gd name="connsiteY1330" fmla="*/ 257569 h 1456690"/>
                                <a:gd name="connsiteX1331" fmla="*/ 351211 w 5756276"/>
                                <a:gd name="connsiteY1331" fmla="*/ 257569 h 1456690"/>
                                <a:gd name="connsiteX1332" fmla="*/ 351211 w 5756276"/>
                                <a:gd name="connsiteY1332" fmla="*/ 296068 h 1456690"/>
                                <a:gd name="connsiteX1333" fmla="*/ 173573 w 5756276"/>
                                <a:gd name="connsiteY1333" fmla="*/ 296068 h 1456690"/>
                                <a:gd name="connsiteX1334" fmla="*/ 75254 w 5756276"/>
                                <a:gd name="connsiteY1334" fmla="*/ 257569 h 1456690"/>
                                <a:gd name="connsiteX1335" fmla="*/ 154193 w 5756276"/>
                                <a:gd name="connsiteY1335" fmla="*/ 257569 h 1456690"/>
                                <a:gd name="connsiteX1336" fmla="*/ 154193 w 5756276"/>
                                <a:gd name="connsiteY1336" fmla="*/ 296068 h 1456690"/>
                                <a:gd name="connsiteX1337" fmla="*/ 75254 w 5756276"/>
                                <a:gd name="connsiteY1337" fmla="*/ 296068 h 1456690"/>
                                <a:gd name="connsiteX1338" fmla="*/ 824848 w 5756276"/>
                                <a:gd name="connsiteY1338" fmla="*/ 148696 h 1456690"/>
                                <a:gd name="connsiteX1339" fmla="*/ 881571 w 5756276"/>
                                <a:gd name="connsiteY1339" fmla="*/ 148696 h 1456690"/>
                                <a:gd name="connsiteX1340" fmla="*/ 853210 w 5756276"/>
                                <a:gd name="connsiteY1340" fmla="*/ 193437 h 1456690"/>
                                <a:gd name="connsiteX1341" fmla="*/ 804523 w 5756276"/>
                                <a:gd name="connsiteY1341" fmla="*/ 148696 h 1456690"/>
                                <a:gd name="connsiteX1342" fmla="*/ 843567 w 5756276"/>
                                <a:gd name="connsiteY1342" fmla="*/ 210936 h 1456690"/>
                                <a:gd name="connsiteX1343" fmla="*/ 843567 w 5756276"/>
                                <a:gd name="connsiteY1343" fmla="*/ 243002 h 1456690"/>
                                <a:gd name="connsiteX1344" fmla="*/ 666024 w 5756276"/>
                                <a:gd name="connsiteY1344" fmla="*/ 243002 h 1456690"/>
                                <a:gd name="connsiteX1345" fmla="*/ 666024 w 5756276"/>
                                <a:gd name="connsiteY1345" fmla="*/ 210936 h 1456690"/>
                                <a:gd name="connsiteX1346" fmla="*/ 705068 w 5756276"/>
                                <a:gd name="connsiteY1346" fmla="*/ 148885 h 1456690"/>
                                <a:gd name="connsiteX1347" fmla="*/ 628209 w 5756276"/>
                                <a:gd name="connsiteY1347" fmla="*/ 148696 h 1456690"/>
                                <a:gd name="connsiteX1348" fmla="*/ 684931 w 5756276"/>
                                <a:gd name="connsiteY1348" fmla="*/ 148696 h 1456690"/>
                                <a:gd name="connsiteX1349" fmla="*/ 656570 w 5756276"/>
                                <a:gd name="connsiteY1349" fmla="*/ 193437 h 1456690"/>
                                <a:gd name="connsiteX1350" fmla="*/ 508239 w 5756276"/>
                                <a:gd name="connsiteY1350" fmla="*/ 148696 h 1456690"/>
                                <a:gd name="connsiteX1351" fmla="*/ 607977 w 5756276"/>
                                <a:gd name="connsiteY1351" fmla="*/ 148696 h 1456690"/>
                                <a:gd name="connsiteX1352" fmla="*/ 647116 w 5756276"/>
                                <a:gd name="connsiteY1352" fmla="*/ 210936 h 1456690"/>
                                <a:gd name="connsiteX1353" fmla="*/ 647116 w 5756276"/>
                                <a:gd name="connsiteY1353" fmla="*/ 243002 h 1456690"/>
                                <a:gd name="connsiteX1354" fmla="*/ 469100 w 5756276"/>
                                <a:gd name="connsiteY1354" fmla="*/ 243002 h 1456690"/>
                                <a:gd name="connsiteX1355" fmla="*/ 469100 w 5756276"/>
                                <a:gd name="connsiteY1355" fmla="*/ 210936 h 1456690"/>
                                <a:gd name="connsiteX1356" fmla="*/ 430812 w 5756276"/>
                                <a:gd name="connsiteY1356" fmla="*/ 148696 h 1456690"/>
                                <a:gd name="connsiteX1357" fmla="*/ 487535 w 5756276"/>
                                <a:gd name="connsiteY1357" fmla="*/ 148696 h 1456690"/>
                                <a:gd name="connsiteX1358" fmla="*/ 459174 w 5756276"/>
                                <a:gd name="connsiteY1358" fmla="*/ 193437 h 1456690"/>
                                <a:gd name="connsiteX1359" fmla="*/ 311599 w 5756276"/>
                                <a:gd name="connsiteY1359" fmla="*/ 148696 h 1456690"/>
                                <a:gd name="connsiteX1360" fmla="*/ 410770 w 5756276"/>
                                <a:gd name="connsiteY1360" fmla="*/ 148696 h 1456690"/>
                                <a:gd name="connsiteX1361" fmla="*/ 450098 w 5756276"/>
                                <a:gd name="connsiteY1361" fmla="*/ 210936 h 1456690"/>
                                <a:gd name="connsiteX1362" fmla="*/ 450098 w 5756276"/>
                                <a:gd name="connsiteY1362" fmla="*/ 243002 h 1456690"/>
                                <a:gd name="connsiteX1363" fmla="*/ 272555 w 5756276"/>
                                <a:gd name="connsiteY1363" fmla="*/ 243002 h 1456690"/>
                                <a:gd name="connsiteX1364" fmla="*/ 272555 w 5756276"/>
                                <a:gd name="connsiteY1364" fmla="*/ 210936 h 1456690"/>
                                <a:gd name="connsiteX1365" fmla="*/ 234267 w 5756276"/>
                                <a:gd name="connsiteY1365" fmla="*/ 148696 h 1456690"/>
                                <a:gd name="connsiteX1366" fmla="*/ 290990 w 5756276"/>
                                <a:gd name="connsiteY1366" fmla="*/ 148696 h 1456690"/>
                                <a:gd name="connsiteX1367" fmla="*/ 262628 w 5756276"/>
                                <a:gd name="connsiteY1367" fmla="*/ 193437 h 1456690"/>
                                <a:gd name="connsiteX1368" fmla="*/ 114297 w 5756276"/>
                                <a:gd name="connsiteY1368" fmla="*/ 148696 h 1456690"/>
                                <a:gd name="connsiteX1369" fmla="*/ 213658 w 5756276"/>
                                <a:gd name="connsiteY1369" fmla="*/ 148696 h 1456690"/>
                                <a:gd name="connsiteX1370" fmla="*/ 252796 w 5756276"/>
                                <a:gd name="connsiteY1370" fmla="*/ 210936 h 1456690"/>
                                <a:gd name="connsiteX1371" fmla="*/ 252796 w 5756276"/>
                                <a:gd name="connsiteY1371" fmla="*/ 243002 h 1456690"/>
                                <a:gd name="connsiteX1372" fmla="*/ 75159 w 5756276"/>
                                <a:gd name="connsiteY1372" fmla="*/ 243002 h 1456690"/>
                                <a:gd name="connsiteX1373" fmla="*/ 75159 w 5756276"/>
                                <a:gd name="connsiteY1373" fmla="*/ 210936 h 1456690"/>
                                <a:gd name="connsiteX1374" fmla="*/ 36965 w 5756276"/>
                                <a:gd name="connsiteY1374" fmla="*/ 148696 h 1456690"/>
                                <a:gd name="connsiteX1375" fmla="*/ 93688 w 5756276"/>
                                <a:gd name="connsiteY1375" fmla="*/ 148696 h 1456690"/>
                                <a:gd name="connsiteX1376" fmla="*/ 65326 w 5756276"/>
                                <a:gd name="connsiteY1376" fmla="*/ 193437 h 1456690"/>
                                <a:gd name="connsiteX1377" fmla="*/ 448586 w 5756276"/>
                                <a:gd name="connsiteY1377" fmla="*/ 68105 h 1456690"/>
                                <a:gd name="connsiteX1378" fmla="*/ 448586 w 5756276"/>
                                <a:gd name="connsiteY1378" fmla="*/ 118522 h 1456690"/>
                                <a:gd name="connsiteX1379" fmla="*/ 469856 w 5756276"/>
                                <a:gd name="connsiteY1379" fmla="*/ 118522 h 1456690"/>
                                <a:gd name="connsiteX1380" fmla="*/ 470140 w 5756276"/>
                                <a:gd name="connsiteY1380" fmla="*/ 68105 h 1456690"/>
                                <a:gd name="connsiteX1381" fmla="*/ 644469 w 5756276"/>
                                <a:gd name="connsiteY1381" fmla="*/ 67916 h 1456690"/>
                                <a:gd name="connsiteX1382" fmla="*/ 644469 w 5756276"/>
                                <a:gd name="connsiteY1382" fmla="*/ 118332 h 1456690"/>
                                <a:gd name="connsiteX1383" fmla="*/ 666024 w 5756276"/>
                                <a:gd name="connsiteY1383" fmla="*/ 118332 h 1456690"/>
                                <a:gd name="connsiteX1384" fmla="*/ 666024 w 5756276"/>
                                <a:gd name="connsiteY1384" fmla="*/ 67916 h 1456690"/>
                                <a:gd name="connsiteX1385" fmla="*/ 252418 w 5756276"/>
                                <a:gd name="connsiteY1385" fmla="*/ 67916 h 1456690"/>
                                <a:gd name="connsiteX1386" fmla="*/ 252418 w 5756276"/>
                                <a:gd name="connsiteY1386" fmla="*/ 118332 h 1456690"/>
                                <a:gd name="connsiteX1387" fmla="*/ 273973 w 5756276"/>
                                <a:gd name="connsiteY1387" fmla="*/ 118332 h 1456690"/>
                                <a:gd name="connsiteX1388" fmla="*/ 273973 w 5756276"/>
                                <a:gd name="connsiteY1388" fmla="*/ 67916 h 1456690"/>
                                <a:gd name="connsiteX1389" fmla="*/ 840731 w 5756276"/>
                                <a:gd name="connsiteY1389" fmla="*/ 67632 h 1456690"/>
                                <a:gd name="connsiteX1390" fmla="*/ 840731 w 5756276"/>
                                <a:gd name="connsiteY1390" fmla="*/ 118049 h 1456690"/>
                                <a:gd name="connsiteX1391" fmla="*/ 862758 w 5756276"/>
                                <a:gd name="connsiteY1391" fmla="*/ 118049 h 1456690"/>
                                <a:gd name="connsiteX1392" fmla="*/ 862758 w 5756276"/>
                                <a:gd name="connsiteY1392" fmla="*/ 67632 h 1456690"/>
                                <a:gd name="connsiteX1393" fmla="*/ 55778 w 5756276"/>
                                <a:gd name="connsiteY1393" fmla="*/ 67537 h 1456690"/>
                                <a:gd name="connsiteX1394" fmla="*/ 55778 w 5756276"/>
                                <a:gd name="connsiteY1394" fmla="*/ 117954 h 1456690"/>
                                <a:gd name="connsiteX1395" fmla="*/ 77806 w 5756276"/>
                                <a:gd name="connsiteY1395" fmla="*/ 117954 h 1456690"/>
                                <a:gd name="connsiteX1396" fmla="*/ 77806 w 5756276"/>
                                <a:gd name="connsiteY1396" fmla="*/ 67537 h 1456690"/>
                                <a:gd name="connsiteX1397" fmla="*/ 796959 w 5756276"/>
                                <a:gd name="connsiteY1397" fmla="*/ 47295 h 1456690"/>
                                <a:gd name="connsiteX1398" fmla="*/ 905205 w 5756276"/>
                                <a:gd name="connsiteY1398" fmla="*/ 47295 h 1456690"/>
                                <a:gd name="connsiteX1399" fmla="*/ 905205 w 5756276"/>
                                <a:gd name="connsiteY1399" fmla="*/ 132426 h 1456690"/>
                                <a:gd name="connsiteX1400" fmla="*/ 778052 w 5756276"/>
                                <a:gd name="connsiteY1400" fmla="*/ 132426 h 1456690"/>
                                <a:gd name="connsiteX1401" fmla="*/ 778052 w 5756276"/>
                                <a:gd name="connsiteY1401" fmla="*/ 94590 h 1456690"/>
                                <a:gd name="connsiteX1402" fmla="*/ 796959 w 5756276"/>
                                <a:gd name="connsiteY1402" fmla="*/ 94590 h 1456690"/>
                                <a:gd name="connsiteX1403" fmla="*/ 603439 w 5756276"/>
                                <a:gd name="connsiteY1403" fmla="*/ 47295 h 1456690"/>
                                <a:gd name="connsiteX1404" fmla="*/ 707432 w 5756276"/>
                                <a:gd name="connsiteY1404" fmla="*/ 47295 h 1456690"/>
                                <a:gd name="connsiteX1405" fmla="*/ 707432 w 5756276"/>
                                <a:gd name="connsiteY1405" fmla="*/ 94779 h 1456690"/>
                                <a:gd name="connsiteX1406" fmla="*/ 727757 w 5756276"/>
                                <a:gd name="connsiteY1406" fmla="*/ 94779 h 1456690"/>
                                <a:gd name="connsiteX1407" fmla="*/ 727852 w 5756276"/>
                                <a:gd name="connsiteY1407" fmla="*/ 132426 h 1456690"/>
                                <a:gd name="connsiteX1408" fmla="*/ 582830 w 5756276"/>
                                <a:gd name="connsiteY1408" fmla="*/ 132426 h 1456690"/>
                                <a:gd name="connsiteX1409" fmla="*/ 582830 w 5756276"/>
                                <a:gd name="connsiteY1409" fmla="*/ 94590 h 1456690"/>
                                <a:gd name="connsiteX1410" fmla="*/ 603439 w 5756276"/>
                                <a:gd name="connsiteY1410" fmla="*/ 94590 h 1456690"/>
                                <a:gd name="connsiteX1411" fmla="*/ 407273 w 5756276"/>
                                <a:gd name="connsiteY1411" fmla="*/ 47295 h 1456690"/>
                                <a:gd name="connsiteX1412" fmla="*/ 511264 w 5756276"/>
                                <a:gd name="connsiteY1412" fmla="*/ 47295 h 1456690"/>
                                <a:gd name="connsiteX1413" fmla="*/ 511264 w 5756276"/>
                                <a:gd name="connsiteY1413" fmla="*/ 94969 h 1456690"/>
                                <a:gd name="connsiteX1414" fmla="*/ 531496 w 5756276"/>
                                <a:gd name="connsiteY1414" fmla="*/ 94969 h 1456690"/>
                                <a:gd name="connsiteX1415" fmla="*/ 531968 w 5756276"/>
                                <a:gd name="connsiteY1415" fmla="*/ 132426 h 1456690"/>
                                <a:gd name="connsiteX1416" fmla="*/ 387041 w 5756276"/>
                                <a:gd name="connsiteY1416" fmla="*/ 132426 h 1456690"/>
                                <a:gd name="connsiteX1417" fmla="*/ 387041 w 5756276"/>
                                <a:gd name="connsiteY1417" fmla="*/ 94590 h 1456690"/>
                                <a:gd name="connsiteX1418" fmla="*/ 407273 w 5756276"/>
                                <a:gd name="connsiteY1418" fmla="*/ 94590 h 1456690"/>
                                <a:gd name="connsiteX1419" fmla="*/ 211389 w 5756276"/>
                                <a:gd name="connsiteY1419" fmla="*/ 47295 h 1456690"/>
                                <a:gd name="connsiteX1420" fmla="*/ 315381 w 5756276"/>
                                <a:gd name="connsiteY1420" fmla="*/ 47295 h 1456690"/>
                                <a:gd name="connsiteX1421" fmla="*/ 315381 w 5756276"/>
                                <a:gd name="connsiteY1421" fmla="*/ 94779 h 1456690"/>
                                <a:gd name="connsiteX1422" fmla="*/ 335707 w 5756276"/>
                                <a:gd name="connsiteY1422" fmla="*/ 94779 h 1456690"/>
                                <a:gd name="connsiteX1423" fmla="*/ 336085 w 5756276"/>
                                <a:gd name="connsiteY1423" fmla="*/ 132426 h 1456690"/>
                                <a:gd name="connsiteX1424" fmla="*/ 191158 w 5756276"/>
                                <a:gd name="connsiteY1424" fmla="*/ 132426 h 1456690"/>
                                <a:gd name="connsiteX1425" fmla="*/ 191158 w 5756276"/>
                                <a:gd name="connsiteY1425" fmla="*/ 94590 h 1456690"/>
                                <a:gd name="connsiteX1426" fmla="*/ 211389 w 5756276"/>
                                <a:gd name="connsiteY1426" fmla="*/ 94590 h 1456690"/>
                                <a:gd name="connsiteX1427" fmla="*/ 13708 w 5756276"/>
                                <a:gd name="connsiteY1427" fmla="*/ 47295 h 1456690"/>
                                <a:gd name="connsiteX1428" fmla="*/ 121861 w 5756276"/>
                                <a:gd name="connsiteY1428" fmla="*/ 47295 h 1456690"/>
                                <a:gd name="connsiteX1429" fmla="*/ 121861 w 5756276"/>
                                <a:gd name="connsiteY1429" fmla="*/ 94590 h 1456690"/>
                                <a:gd name="connsiteX1430" fmla="*/ 140769 w 5756276"/>
                                <a:gd name="connsiteY1430" fmla="*/ 94590 h 1456690"/>
                                <a:gd name="connsiteX1431" fmla="*/ 140769 w 5756276"/>
                                <a:gd name="connsiteY1431" fmla="*/ 133183 h 1456690"/>
                                <a:gd name="connsiteX1432" fmla="*/ 13708 w 5756276"/>
                                <a:gd name="connsiteY1432" fmla="*/ 133183 h 1456690"/>
                                <a:gd name="connsiteX1433" fmla="*/ 788924 w 5756276"/>
                                <a:gd name="connsiteY1433" fmla="*/ 0 h 1456690"/>
                                <a:gd name="connsiteX1434" fmla="*/ 817285 w 5756276"/>
                                <a:gd name="connsiteY1434" fmla="*/ 0 h 1456690"/>
                                <a:gd name="connsiteX1435" fmla="*/ 817285 w 5756276"/>
                                <a:gd name="connsiteY1435" fmla="*/ 15891 h 1456690"/>
                                <a:gd name="connsiteX1436" fmla="*/ 837611 w 5756276"/>
                                <a:gd name="connsiteY1436" fmla="*/ 15891 h 1456690"/>
                                <a:gd name="connsiteX1437" fmla="*/ 837611 w 5756276"/>
                                <a:gd name="connsiteY1437" fmla="*/ 0 h 1456690"/>
                                <a:gd name="connsiteX1438" fmla="*/ 868997 w 5756276"/>
                                <a:gd name="connsiteY1438" fmla="*/ 0 h 1456690"/>
                                <a:gd name="connsiteX1439" fmla="*/ 868997 w 5756276"/>
                                <a:gd name="connsiteY1439" fmla="*/ 15891 h 1456690"/>
                                <a:gd name="connsiteX1440" fmla="*/ 889607 w 5756276"/>
                                <a:gd name="connsiteY1440" fmla="*/ 15891 h 1456690"/>
                                <a:gd name="connsiteX1441" fmla="*/ 889607 w 5756276"/>
                                <a:gd name="connsiteY1441" fmla="*/ 0 h 1456690"/>
                                <a:gd name="connsiteX1442" fmla="*/ 919481 w 5756276"/>
                                <a:gd name="connsiteY1442" fmla="*/ 0 h 1456690"/>
                                <a:gd name="connsiteX1443" fmla="*/ 919481 w 5756276"/>
                                <a:gd name="connsiteY1443" fmla="*/ 33390 h 1456690"/>
                                <a:gd name="connsiteX1444" fmla="*/ 788924 w 5756276"/>
                                <a:gd name="connsiteY1444" fmla="*/ 33390 h 1456690"/>
                                <a:gd name="connsiteX1445" fmla="*/ 589826 w 5756276"/>
                                <a:gd name="connsiteY1445" fmla="*/ 0 h 1456690"/>
                                <a:gd name="connsiteX1446" fmla="*/ 618754 w 5756276"/>
                                <a:gd name="connsiteY1446" fmla="*/ 0 h 1456690"/>
                                <a:gd name="connsiteX1447" fmla="*/ 618754 w 5756276"/>
                                <a:gd name="connsiteY1447" fmla="*/ 15891 h 1456690"/>
                                <a:gd name="connsiteX1448" fmla="*/ 639647 w 5756276"/>
                                <a:gd name="connsiteY1448" fmla="*/ 15891 h 1456690"/>
                                <a:gd name="connsiteX1449" fmla="*/ 639647 w 5756276"/>
                                <a:gd name="connsiteY1449" fmla="*/ 0 h 1456690"/>
                                <a:gd name="connsiteX1450" fmla="*/ 671129 w 5756276"/>
                                <a:gd name="connsiteY1450" fmla="*/ 0 h 1456690"/>
                                <a:gd name="connsiteX1451" fmla="*/ 671129 w 5756276"/>
                                <a:gd name="connsiteY1451" fmla="*/ 15891 h 1456690"/>
                                <a:gd name="connsiteX1452" fmla="*/ 691833 w 5756276"/>
                                <a:gd name="connsiteY1452" fmla="*/ 15891 h 1456690"/>
                                <a:gd name="connsiteX1453" fmla="*/ 691833 w 5756276"/>
                                <a:gd name="connsiteY1453" fmla="*/ 0 h 1456690"/>
                                <a:gd name="connsiteX1454" fmla="*/ 720195 w 5756276"/>
                                <a:gd name="connsiteY1454" fmla="*/ 0 h 1456690"/>
                                <a:gd name="connsiteX1455" fmla="*/ 720383 w 5756276"/>
                                <a:gd name="connsiteY1455" fmla="*/ 33390 h 1456690"/>
                                <a:gd name="connsiteX1456" fmla="*/ 589826 w 5756276"/>
                                <a:gd name="connsiteY1456" fmla="*/ 33390 h 1456690"/>
                                <a:gd name="connsiteX1457" fmla="*/ 394226 w 5756276"/>
                                <a:gd name="connsiteY1457" fmla="*/ 0 h 1456690"/>
                                <a:gd name="connsiteX1458" fmla="*/ 423060 w 5756276"/>
                                <a:gd name="connsiteY1458" fmla="*/ 0 h 1456690"/>
                                <a:gd name="connsiteX1459" fmla="*/ 423060 w 5756276"/>
                                <a:gd name="connsiteY1459" fmla="*/ 15891 h 1456690"/>
                                <a:gd name="connsiteX1460" fmla="*/ 443764 w 5756276"/>
                                <a:gd name="connsiteY1460" fmla="*/ 15891 h 1456690"/>
                                <a:gd name="connsiteX1461" fmla="*/ 443764 w 5756276"/>
                                <a:gd name="connsiteY1461" fmla="*/ 0 h 1456690"/>
                                <a:gd name="connsiteX1462" fmla="*/ 475245 w 5756276"/>
                                <a:gd name="connsiteY1462" fmla="*/ 0 h 1456690"/>
                                <a:gd name="connsiteX1463" fmla="*/ 475245 w 5756276"/>
                                <a:gd name="connsiteY1463" fmla="*/ 16080 h 1456690"/>
                                <a:gd name="connsiteX1464" fmla="*/ 495854 w 5756276"/>
                                <a:gd name="connsiteY1464" fmla="*/ 16080 h 1456690"/>
                                <a:gd name="connsiteX1465" fmla="*/ 495854 w 5756276"/>
                                <a:gd name="connsiteY1465" fmla="*/ 189 h 1456690"/>
                                <a:gd name="connsiteX1466" fmla="*/ 524689 w 5756276"/>
                                <a:gd name="connsiteY1466" fmla="*/ 189 h 1456690"/>
                                <a:gd name="connsiteX1467" fmla="*/ 524784 w 5756276"/>
                                <a:gd name="connsiteY1467" fmla="*/ 33390 h 1456690"/>
                                <a:gd name="connsiteX1468" fmla="*/ 394226 w 5756276"/>
                                <a:gd name="connsiteY1468" fmla="*/ 33390 h 1456690"/>
                                <a:gd name="connsiteX1469" fmla="*/ 198247 w 5756276"/>
                                <a:gd name="connsiteY1469" fmla="*/ 0 h 1456690"/>
                                <a:gd name="connsiteX1470" fmla="*/ 227177 w 5756276"/>
                                <a:gd name="connsiteY1470" fmla="*/ 0 h 1456690"/>
                                <a:gd name="connsiteX1471" fmla="*/ 227177 w 5756276"/>
                                <a:gd name="connsiteY1471" fmla="*/ 15891 h 1456690"/>
                                <a:gd name="connsiteX1472" fmla="*/ 247881 w 5756276"/>
                                <a:gd name="connsiteY1472" fmla="*/ 15891 h 1456690"/>
                                <a:gd name="connsiteX1473" fmla="*/ 247881 w 5756276"/>
                                <a:gd name="connsiteY1473" fmla="*/ 0 h 1456690"/>
                                <a:gd name="connsiteX1474" fmla="*/ 279267 w 5756276"/>
                                <a:gd name="connsiteY1474" fmla="*/ 0 h 1456690"/>
                                <a:gd name="connsiteX1475" fmla="*/ 279267 w 5756276"/>
                                <a:gd name="connsiteY1475" fmla="*/ 15891 h 1456690"/>
                                <a:gd name="connsiteX1476" fmla="*/ 299877 w 5756276"/>
                                <a:gd name="connsiteY1476" fmla="*/ 15891 h 1456690"/>
                                <a:gd name="connsiteX1477" fmla="*/ 299877 w 5756276"/>
                                <a:gd name="connsiteY1477" fmla="*/ 0 h 1456690"/>
                                <a:gd name="connsiteX1478" fmla="*/ 328805 w 5756276"/>
                                <a:gd name="connsiteY1478" fmla="*/ 0 h 1456690"/>
                                <a:gd name="connsiteX1479" fmla="*/ 328805 w 5756276"/>
                                <a:gd name="connsiteY1479" fmla="*/ 33390 h 1456690"/>
                                <a:gd name="connsiteX1480" fmla="*/ 198247 w 5756276"/>
                                <a:gd name="connsiteY1480" fmla="*/ 33390 h 1456690"/>
                                <a:gd name="connsiteX1481" fmla="*/ 0 w 5756276"/>
                                <a:gd name="connsiteY1481" fmla="*/ 0 h 1456690"/>
                                <a:gd name="connsiteX1482" fmla="*/ 28929 w 5756276"/>
                                <a:gd name="connsiteY1482" fmla="*/ 0 h 1456690"/>
                                <a:gd name="connsiteX1483" fmla="*/ 28929 w 5756276"/>
                                <a:gd name="connsiteY1483" fmla="*/ 15891 h 1456690"/>
                                <a:gd name="connsiteX1484" fmla="*/ 49539 w 5756276"/>
                                <a:gd name="connsiteY1484" fmla="*/ 15891 h 1456690"/>
                                <a:gd name="connsiteX1485" fmla="*/ 49539 w 5756276"/>
                                <a:gd name="connsiteY1485" fmla="*/ 0 h 1456690"/>
                                <a:gd name="connsiteX1486" fmla="*/ 80925 w 5756276"/>
                                <a:gd name="connsiteY1486" fmla="*/ 0 h 1456690"/>
                                <a:gd name="connsiteX1487" fmla="*/ 80925 w 5756276"/>
                                <a:gd name="connsiteY1487" fmla="*/ 15891 h 1456690"/>
                                <a:gd name="connsiteX1488" fmla="*/ 101629 w 5756276"/>
                                <a:gd name="connsiteY1488" fmla="*/ 15891 h 1456690"/>
                                <a:gd name="connsiteX1489" fmla="*/ 101629 w 5756276"/>
                                <a:gd name="connsiteY1489" fmla="*/ 0 h 1456690"/>
                                <a:gd name="connsiteX1490" fmla="*/ 130559 w 5756276"/>
                                <a:gd name="connsiteY1490" fmla="*/ 0 h 1456690"/>
                                <a:gd name="connsiteX1491" fmla="*/ 130559 w 5756276"/>
                                <a:gd name="connsiteY1491" fmla="*/ 33390 h 1456690"/>
                                <a:gd name="connsiteX1492" fmla="*/ 0 w 5756276"/>
                                <a:gd name="connsiteY1492" fmla="*/ 33390 h 14566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  <a:cxn ang="0">
                                  <a:pos x="connsiteX680" y="connsiteY680"/>
                                </a:cxn>
                                <a:cxn ang="0">
                                  <a:pos x="connsiteX681" y="connsiteY681"/>
                                </a:cxn>
                                <a:cxn ang="0">
                                  <a:pos x="connsiteX682" y="connsiteY682"/>
                                </a:cxn>
                                <a:cxn ang="0">
                                  <a:pos x="connsiteX683" y="connsiteY683"/>
                                </a:cxn>
                                <a:cxn ang="0">
                                  <a:pos x="connsiteX684" y="connsiteY684"/>
                                </a:cxn>
                                <a:cxn ang="0">
                                  <a:pos x="connsiteX685" y="connsiteY685"/>
                                </a:cxn>
                                <a:cxn ang="0">
                                  <a:pos x="connsiteX686" y="connsiteY686"/>
                                </a:cxn>
                                <a:cxn ang="0">
                                  <a:pos x="connsiteX687" y="connsiteY687"/>
                                </a:cxn>
                                <a:cxn ang="0">
                                  <a:pos x="connsiteX688" y="connsiteY688"/>
                                </a:cxn>
                                <a:cxn ang="0">
                                  <a:pos x="connsiteX689" y="connsiteY689"/>
                                </a:cxn>
                                <a:cxn ang="0">
                                  <a:pos x="connsiteX690" y="connsiteY690"/>
                                </a:cxn>
                                <a:cxn ang="0">
                                  <a:pos x="connsiteX691" y="connsiteY691"/>
                                </a:cxn>
                                <a:cxn ang="0">
                                  <a:pos x="connsiteX692" y="connsiteY692"/>
                                </a:cxn>
                                <a:cxn ang="0">
                                  <a:pos x="connsiteX693" y="connsiteY693"/>
                                </a:cxn>
                                <a:cxn ang="0">
                                  <a:pos x="connsiteX694" y="connsiteY694"/>
                                </a:cxn>
                                <a:cxn ang="0">
                                  <a:pos x="connsiteX695" y="connsiteY695"/>
                                </a:cxn>
                                <a:cxn ang="0">
                                  <a:pos x="connsiteX696" y="connsiteY696"/>
                                </a:cxn>
                                <a:cxn ang="0">
                                  <a:pos x="connsiteX697" y="connsiteY697"/>
                                </a:cxn>
                                <a:cxn ang="0">
                                  <a:pos x="connsiteX698" y="connsiteY698"/>
                                </a:cxn>
                                <a:cxn ang="0">
                                  <a:pos x="connsiteX699" y="connsiteY699"/>
                                </a:cxn>
                                <a:cxn ang="0">
                                  <a:pos x="connsiteX700" y="connsiteY700"/>
                                </a:cxn>
                                <a:cxn ang="0">
                                  <a:pos x="connsiteX701" y="connsiteY701"/>
                                </a:cxn>
                                <a:cxn ang="0">
                                  <a:pos x="connsiteX702" y="connsiteY702"/>
                                </a:cxn>
                                <a:cxn ang="0">
                                  <a:pos x="connsiteX703" y="connsiteY703"/>
                                </a:cxn>
                                <a:cxn ang="0">
                                  <a:pos x="connsiteX704" y="connsiteY704"/>
                                </a:cxn>
                                <a:cxn ang="0">
                                  <a:pos x="connsiteX705" y="connsiteY705"/>
                                </a:cxn>
                                <a:cxn ang="0">
                                  <a:pos x="connsiteX706" y="connsiteY706"/>
                                </a:cxn>
                                <a:cxn ang="0">
                                  <a:pos x="connsiteX707" y="connsiteY707"/>
                                </a:cxn>
                                <a:cxn ang="0">
                                  <a:pos x="connsiteX708" y="connsiteY708"/>
                                </a:cxn>
                                <a:cxn ang="0">
                                  <a:pos x="connsiteX709" y="connsiteY709"/>
                                </a:cxn>
                                <a:cxn ang="0">
                                  <a:pos x="connsiteX710" y="connsiteY710"/>
                                </a:cxn>
                                <a:cxn ang="0">
                                  <a:pos x="connsiteX711" y="connsiteY711"/>
                                </a:cxn>
                                <a:cxn ang="0">
                                  <a:pos x="connsiteX712" y="connsiteY712"/>
                                </a:cxn>
                                <a:cxn ang="0">
                                  <a:pos x="connsiteX713" y="connsiteY713"/>
                                </a:cxn>
                                <a:cxn ang="0">
                                  <a:pos x="connsiteX714" y="connsiteY714"/>
                                </a:cxn>
                                <a:cxn ang="0">
                                  <a:pos x="connsiteX715" y="connsiteY715"/>
                                </a:cxn>
                                <a:cxn ang="0">
                                  <a:pos x="connsiteX716" y="connsiteY716"/>
                                </a:cxn>
                                <a:cxn ang="0">
                                  <a:pos x="connsiteX717" y="connsiteY717"/>
                                </a:cxn>
                                <a:cxn ang="0">
                                  <a:pos x="connsiteX718" y="connsiteY718"/>
                                </a:cxn>
                                <a:cxn ang="0">
                                  <a:pos x="connsiteX719" y="connsiteY719"/>
                                </a:cxn>
                                <a:cxn ang="0">
                                  <a:pos x="connsiteX720" y="connsiteY720"/>
                                </a:cxn>
                                <a:cxn ang="0">
                                  <a:pos x="connsiteX721" y="connsiteY721"/>
                                </a:cxn>
                                <a:cxn ang="0">
                                  <a:pos x="connsiteX722" y="connsiteY722"/>
                                </a:cxn>
                                <a:cxn ang="0">
                                  <a:pos x="connsiteX723" y="connsiteY723"/>
                                </a:cxn>
                                <a:cxn ang="0">
                                  <a:pos x="connsiteX724" y="connsiteY724"/>
                                </a:cxn>
                                <a:cxn ang="0">
                                  <a:pos x="connsiteX725" y="connsiteY725"/>
                                </a:cxn>
                                <a:cxn ang="0">
                                  <a:pos x="connsiteX726" y="connsiteY726"/>
                                </a:cxn>
                                <a:cxn ang="0">
                                  <a:pos x="connsiteX727" y="connsiteY727"/>
                                </a:cxn>
                                <a:cxn ang="0">
                                  <a:pos x="connsiteX728" y="connsiteY728"/>
                                </a:cxn>
                                <a:cxn ang="0">
                                  <a:pos x="connsiteX729" y="connsiteY729"/>
                                </a:cxn>
                                <a:cxn ang="0">
                                  <a:pos x="connsiteX730" y="connsiteY730"/>
                                </a:cxn>
                                <a:cxn ang="0">
                                  <a:pos x="connsiteX731" y="connsiteY731"/>
                                </a:cxn>
                                <a:cxn ang="0">
                                  <a:pos x="connsiteX732" y="connsiteY732"/>
                                </a:cxn>
                                <a:cxn ang="0">
                                  <a:pos x="connsiteX733" y="connsiteY733"/>
                                </a:cxn>
                                <a:cxn ang="0">
                                  <a:pos x="connsiteX734" y="connsiteY734"/>
                                </a:cxn>
                                <a:cxn ang="0">
                                  <a:pos x="connsiteX735" y="connsiteY735"/>
                                </a:cxn>
                                <a:cxn ang="0">
                                  <a:pos x="connsiteX736" y="connsiteY736"/>
                                </a:cxn>
                                <a:cxn ang="0">
                                  <a:pos x="connsiteX737" y="connsiteY737"/>
                                </a:cxn>
                                <a:cxn ang="0">
                                  <a:pos x="connsiteX738" y="connsiteY738"/>
                                </a:cxn>
                                <a:cxn ang="0">
                                  <a:pos x="connsiteX739" y="connsiteY739"/>
                                </a:cxn>
                                <a:cxn ang="0">
                                  <a:pos x="connsiteX740" y="connsiteY740"/>
                                </a:cxn>
                                <a:cxn ang="0">
                                  <a:pos x="connsiteX741" y="connsiteY741"/>
                                </a:cxn>
                                <a:cxn ang="0">
                                  <a:pos x="connsiteX742" y="connsiteY742"/>
                                </a:cxn>
                                <a:cxn ang="0">
                                  <a:pos x="connsiteX743" y="connsiteY743"/>
                                </a:cxn>
                                <a:cxn ang="0">
                                  <a:pos x="connsiteX744" y="connsiteY744"/>
                                </a:cxn>
                                <a:cxn ang="0">
                                  <a:pos x="connsiteX745" y="connsiteY745"/>
                                </a:cxn>
                                <a:cxn ang="0">
                                  <a:pos x="connsiteX746" y="connsiteY746"/>
                                </a:cxn>
                                <a:cxn ang="0">
                                  <a:pos x="connsiteX747" y="connsiteY747"/>
                                </a:cxn>
                                <a:cxn ang="0">
                                  <a:pos x="connsiteX748" y="connsiteY748"/>
                                </a:cxn>
                                <a:cxn ang="0">
                                  <a:pos x="connsiteX749" y="connsiteY749"/>
                                </a:cxn>
                                <a:cxn ang="0">
                                  <a:pos x="connsiteX750" y="connsiteY750"/>
                                </a:cxn>
                                <a:cxn ang="0">
                                  <a:pos x="connsiteX751" y="connsiteY751"/>
                                </a:cxn>
                                <a:cxn ang="0">
                                  <a:pos x="connsiteX752" y="connsiteY752"/>
                                </a:cxn>
                                <a:cxn ang="0">
                                  <a:pos x="connsiteX753" y="connsiteY753"/>
                                </a:cxn>
                                <a:cxn ang="0">
                                  <a:pos x="connsiteX754" y="connsiteY754"/>
                                </a:cxn>
                                <a:cxn ang="0">
                                  <a:pos x="connsiteX755" y="connsiteY755"/>
                                </a:cxn>
                                <a:cxn ang="0">
                                  <a:pos x="connsiteX756" y="connsiteY756"/>
                                </a:cxn>
                                <a:cxn ang="0">
                                  <a:pos x="connsiteX757" y="connsiteY757"/>
                                </a:cxn>
                                <a:cxn ang="0">
                                  <a:pos x="connsiteX758" y="connsiteY758"/>
                                </a:cxn>
                                <a:cxn ang="0">
                                  <a:pos x="connsiteX759" y="connsiteY759"/>
                                </a:cxn>
                                <a:cxn ang="0">
                                  <a:pos x="connsiteX760" y="connsiteY760"/>
                                </a:cxn>
                                <a:cxn ang="0">
                                  <a:pos x="connsiteX761" y="connsiteY761"/>
                                </a:cxn>
                                <a:cxn ang="0">
                                  <a:pos x="connsiteX762" y="connsiteY762"/>
                                </a:cxn>
                                <a:cxn ang="0">
                                  <a:pos x="connsiteX763" y="connsiteY763"/>
                                </a:cxn>
                                <a:cxn ang="0">
                                  <a:pos x="connsiteX764" y="connsiteY764"/>
                                </a:cxn>
                                <a:cxn ang="0">
                                  <a:pos x="connsiteX765" y="connsiteY765"/>
                                </a:cxn>
                                <a:cxn ang="0">
                                  <a:pos x="connsiteX766" y="connsiteY766"/>
                                </a:cxn>
                                <a:cxn ang="0">
                                  <a:pos x="connsiteX767" y="connsiteY767"/>
                                </a:cxn>
                                <a:cxn ang="0">
                                  <a:pos x="connsiteX768" y="connsiteY768"/>
                                </a:cxn>
                                <a:cxn ang="0">
                                  <a:pos x="connsiteX769" y="connsiteY769"/>
                                </a:cxn>
                                <a:cxn ang="0">
                                  <a:pos x="connsiteX770" y="connsiteY770"/>
                                </a:cxn>
                                <a:cxn ang="0">
                                  <a:pos x="connsiteX771" y="connsiteY771"/>
                                </a:cxn>
                                <a:cxn ang="0">
                                  <a:pos x="connsiteX772" y="connsiteY772"/>
                                </a:cxn>
                                <a:cxn ang="0">
                                  <a:pos x="connsiteX773" y="connsiteY773"/>
                                </a:cxn>
                                <a:cxn ang="0">
                                  <a:pos x="connsiteX774" y="connsiteY774"/>
                                </a:cxn>
                                <a:cxn ang="0">
                                  <a:pos x="connsiteX775" y="connsiteY775"/>
                                </a:cxn>
                                <a:cxn ang="0">
                                  <a:pos x="connsiteX776" y="connsiteY776"/>
                                </a:cxn>
                                <a:cxn ang="0">
                                  <a:pos x="connsiteX777" y="connsiteY777"/>
                                </a:cxn>
                                <a:cxn ang="0">
                                  <a:pos x="connsiteX778" y="connsiteY778"/>
                                </a:cxn>
                                <a:cxn ang="0">
                                  <a:pos x="connsiteX779" y="connsiteY779"/>
                                </a:cxn>
                                <a:cxn ang="0">
                                  <a:pos x="connsiteX780" y="connsiteY780"/>
                                </a:cxn>
                                <a:cxn ang="0">
                                  <a:pos x="connsiteX781" y="connsiteY781"/>
                                </a:cxn>
                                <a:cxn ang="0">
                                  <a:pos x="connsiteX782" y="connsiteY782"/>
                                </a:cxn>
                                <a:cxn ang="0">
                                  <a:pos x="connsiteX783" y="connsiteY783"/>
                                </a:cxn>
                                <a:cxn ang="0">
                                  <a:pos x="connsiteX784" y="connsiteY784"/>
                                </a:cxn>
                                <a:cxn ang="0">
                                  <a:pos x="connsiteX785" y="connsiteY785"/>
                                </a:cxn>
                                <a:cxn ang="0">
                                  <a:pos x="connsiteX786" y="connsiteY786"/>
                                </a:cxn>
                                <a:cxn ang="0">
                                  <a:pos x="connsiteX787" y="connsiteY787"/>
                                </a:cxn>
                                <a:cxn ang="0">
                                  <a:pos x="connsiteX788" y="connsiteY788"/>
                                </a:cxn>
                                <a:cxn ang="0">
                                  <a:pos x="connsiteX789" y="connsiteY789"/>
                                </a:cxn>
                                <a:cxn ang="0">
                                  <a:pos x="connsiteX790" y="connsiteY790"/>
                                </a:cxn>
                                <a:cxn ang="0">
                                  <a:pos x="connsiteX791" y="connsiteY791"/>
                                </a:cxn>
                                <a:cxn ang="0">
                                  <a:pos x="connsiteX792" y="connsiteY792"/>
                                </a:cxn>
                                <a:cxn ang="0">
                                  <a:pos x="connsiteX793" y="connsiteY793"/>
                                </a:cxn>
                                <a:cxn ang="0">
                                  <a:pos x="connsiteX794" y="connsiteY794"/>
                                </a:cxn>
                                <a:cxn ang="0">
                                  <a:pos x="connsiteX795" y="connsiteY795"/>
                                </a:cxn>
                                <a:cxn ang="0">
                                  <a:pos x="connsiteX796" y="connsiteY796"/>
                                </a:cxn>
                                <a:cxn ang="0">
                                  <a:pos x="connsiteX797" y="connsiteY797"/>
                                </a:cxn>
                                <a:cxn ang="0">
                                  <a:pos x="connsiteX798" y="connsiteY798"/>
                                </a:cxn>
                                <a:cxn ang="0">
                                  <a:pos x="connsiteX799" y="connsiteY799"/>
                                </a:cxn>
                                <a:cxn ang="0">
                                  <a:pos x="connsiteX800" y="connsiteY800"/>
                                </a:cxn>
                                <a:cxn ang="0">
                                  <a:pos x="connsiteX801" y="connsiteY801"/>
                                </a:cxn>
                                <a:cxn ang="0">
                                  <a:pos x="connsiteX802" y="connsiteY802"/>
                                </a:cxn>
                                <a:cxn ang="0">
                                  <a:pos x="connsiteX803" y="connsiteY803"/>
                                </a:cxn>
                                <a:cxn ang="0">
                                  <a:pos x="connsiteX804" y="connsiteY804"/>
                                </a:cxn>
                                <a:cxn ang="0">
                                  <a:pos x="connsiteX805" y="connsiteY805"/>
                                </a:cxn>
                                <a:cxn ang="0">
                                  <a:pos x="connsiteX806" y="connsiteY806"/>
                                </a:cxn>
                                <a:cxn ang="0">
                                  <a:pos x="connsiteX807" y="connsiteY807"/>
                                </a:cxn>
                                <a:cxn ang="0">
                                  <a:pos x="connsiteX808" y="connsiteY808"/>
                                </a:cxn>
                                <a:cxn ang="0">
                                  <a:pos x="connsiteX809" y="connsiteY809"/>
                                </a:cxn>
                                <a:cxn ang="0">
                                  <a:pos x="connsiteX810" y="connsiteY810"/>
                                </a:cxn>
                                <a:cxn ang="0">
                                  <a:pos x="connsiteX811" y="connsiteY811"/>
                                </a:cxn>
                                <a:cxn ang="0">
                                  <a:pos x="connsiteX812" y="connsiteY812"/>
                                </a:cxn>
                                <a:cxn ang="0">
                                  <a:pos x="connsiteX813" y="connsiteY813"/>
                                </a:cxn>
                                <a:cxn ang="0">
                                  <a:pos x="connsiteX814" y="connsiteY814"/>
                                </a:cxn>
                                <a:cxn ang="0">
                                  <a:pos x="connsiteX815" y="connsiteY815"/>
                                </a:cxn>
                                <a:cxn ang="0">
                                  <a:pos x="connsiteX816" y="connsiteY816"/>
                                </a:cxn>
                                <a:cxn ang="0">
                                  <a:pos x="connsiteX817" y="connsiteY817"/>
                                </a:cxn>
                                <a:cxn ang="0">
                                  <a:pos x="connsiteX818" y="connsiteY818"/>
                                </a:cxn>
                                <a:cxn ang="0">
                                  <a:pos x="connsiteX819" y="connsiteY819"/>
                                </a:cxn>
                                <a:cxn ang="0">
                                  <a:pos x="connsiteX820" y="connsiteY820"/>
                                </a:cxn>
                                <a:cxn ang="0">
                                  <a:pos x="connsiteX821" y="connsiteY821"/>
                                </a:cxn>
                                <a:cxn ang="0">
                                  <a:pos x="connsiteX822" y="connsiteY822"/>
                                </a:cxn>
                                <a:cxn ang="0">
                                  <a:pos x="connsiteX823" y="connsiteY823"/>
                                </a:cxn>
                                <a:cxn ang="0">
                                  <a:pos x="connsiteX824" y="connsiteY824"/>
                                </a:cxn>
                                <a:cxn ang="0">
                                  <a:pos x="connsiteX825" y="connsiteY825"/>
                                </a:cxn>
                                <a:cxn ang="0">
                                  <a:pos x="connsiteX826" y="connsiteY826"/>
                                </a:cxn>
                                <a:cxn ang="0">
                                  <a:pos x="connsiteX827" y="connsiteY827"/>
                                </a:cxn>
                                <a:cxn ang="0">
                                  <a:pos x="connsiteX828" y="connsiteY828"/>
                                </a:cxn>
                                <a:cxn ang="0">
                                  <a:pos x="connsiteX829" y="connsiteY829"/>
                                </a:cxn>
                                <a:cxn ang="0">
                                  <a:pos x="connsiteX830" y="connsiteY830"/>
                                </a:cxn>
                                <a:cxn ang="0">
                                  <a:pos x="connsiteX831" y="connsiteY831"/>
                                </a:cxn>
                                <a:cxn ang="0">
                                  <a:pos x="connsiteX832" y="connsiteY832"/>
                                </a:cxn>
                                <a:cxn ang="0">
                                  <a:pos x="connsiteX833" y="connsiteY833"/>
                                </a:cxn>
                                <a:cxn ang="0">
                                  <a:pos x="connsiteX834" y="connsiteY834"/>
                                </a:cxn>
                                <a:cxn ang="0">
                                  <a:pos x="connsiteX835" y="connsiteY835"/>
                                </a:cxn>
                                <a:cxn ang="0">
                                  <a:pos x="connsiteX836" y="connsiteY836"/>
                                </a:cxn>
                                <a:cxn ang="0">
                                  <a:pos x="connsiteX837" y="connsiteY837"/>
                                </a:cxn>
                                <a:cxn ang="0">
                                  <a:pos x="connsiteX838" y="connsiteY838"/>
                                </a:cxn>
                                <a:cxn ang="0">
                                  <a:pos x="connsiteX839" y="connsiteY839"/>
                                </a:cxn>
                                <a:cxn ang="0">
                                  <a:pos x="connsiteX840" y="connsiteY840"/>
                                </a:cxn>
                                <a:cxn ang="0">
                                  <a:pos x="connsiteX841" y="connsiteY841"/>
                                </a:cxn>
                                <a:cxn ang="0">
                                  <a:pos x="connsiteX842" y="connsiteY842"/>
                                </a:cxn>
                                <a:cxn ang="0">
                                  <a:pos x="connsiteX843" y="connsiteY843"/>
                                </a:cxn>
                                <a:cxn ang="0">
                                  <a:pos x="connsiteX844" y="connsiteY844"/>
                                </a:cxn>
                                <a:cxn ang="0">
                                  <a:pos x="connsiteX845" y="connsiteY845"/>
                                </a:cxn>
                                <a:cxn ang="0">
                                  <a:pos x="connsiteX846" y="connsiteY846"/>
                                </a:cxn>
                                <a:cxn ang="0">
                                  <a:pos x="connsiteX847" y="connsiteY847"/>
                                </a:cxn>
                                <a:cxn ang="0">
                                  <a:pos x="connsiteX848" y="connsiteY848"/>
                                </a:cxn>
                                <a:cxn ang="0">
                                  <a:pos x="connsiteX849" y="connsiteY849"/>
                                </a:cxn>
                                <a:cxn ang="0">
                                  <a:pos x="connsiteX850" y="connsiteY850"/>
                                </a:cxn>
                                <a:cxn ang="0">
                                  <a:pos x="connsiteX851" y="connsiteY851"/>
                                </a:cxn>
                                <a:cxn ang="0">
                                  <a:pos x="connsiteX852" y="connsiteY852"/>
                                </a:cxn>
                                <a:cxn ang="0">
                                  <a:pos x="connsiteX853" y="connsiteY853"/>
                                </a:cxn>
                                <a:cxn ang="0">
                                  <a:pos x="connsiteX854" y="connsiteY854"/>
                                </a:cxn>
                                <a:cxn ang="0">
                                  <a:pos x="connsiteX855" y="connsiteY855"/>
                                </a:cxn>
                                <a:cxn ang="0">
                                  <a:pos x="connsiteX856" y="connsiteY856"/>
                                </a:cxn>
                                <a:cxn ang="0">
                                  <a:pos x="connsiteX857" y="connsiteY857"/>
                                </a:cxn>
                                <a:cxn ang="0">
                                  <a:pos x="connsiteX858" y="connsiteY858"/>
                                </a:cxn>
                                <a:cxn ang="0">
                                  <a:pos x="connsiteX859" y="connsiteY859"/>
                                </a:cxn>
                                <a:cxn ang="0">
                                  <a:pos x="connsiteX860" y="connsiteY860"/>
                                </a:cxn>
                                <a:cxn ang="0">
                                  <a:pos x="connsiteX861" y="connsiteY861"/>
                                </a:cxn>
                                <a:cxn ang="0">
                                  <a:pos x="connsiteX862" y="connsiteY862"/>
                                </a:cxn>
                                <a:cxn ang="0">
                                  <a:pos x="connsiteX863" y="connsiteY863"/>
                                </a:cxn>
                                <a:cxn ang="0">
                                  <a:pos x="connsiteX864" y="connsiteY864"/>
                                </a:cxn>
                                <a:cxn ang="0">
                                  <a:pos x="connsiteX865" y="connsiteY865"/>
                                </a:cxn>
                                <a:cxn ang="0">
                                  <a:pos x="connsiteX866" y="connsiteY866"/>
                                </a:cxn>
                                <a:cxn ang="0">
                                  <a:pos x="connsiteX867" y="connsiteY867"/>
                                </a:cxn>
                                <a:cxn ang="0">
                                  <a:pos x="connsiteX868" y="connsiteY868"/>
                                </a:cxn>
                                <a:cxn ang="0">
                                  <a:pos x="connsiteX869" y="connsiteY869"/>
                                </a:cxn>
                                <a:cxn ang="0">
                                  <a:pos x="connsiteX870" y="connsiteY870"/>
                                </a:cxn>
                                <a:cxn ang="0">
                                  <a:pos x="connsiteX871" y="connsiteY871"/>
                                </a:cxn>
                                <a:cxn ang="0">
                                  <a:pos x="connsiteX872" y="connsiteY872"/>
                                </a:cxn>
                                <a:cxn ang="0">
                                  <a:pos x="connsiteX873" y="connsiteY873"/>
                                </a:cxn>
                                <a:cxn ang="0">
                                  <a:pos x="connsiteX874" y="connsiteY874"/>
                                </a:cxn>
                                <a:cxn ang="0">
                                  <a:pos x="connsiteX875" y="connsiteY875"/>
                                </a:cxn>
                                <a:cxn ang="0">
                                  <a:pos x="connsiteX876" y="connsiteY876"/>
                                </a:cxn>
                                <a:cxn ang="0">
                                  <a:pos x="connsiteX877" y="connsiteY877"/>
                                </a:cxn>
                                <a:cxn ang="0">
                                  <a:pos x="connsiteX878" y="connsiteY878"/>
                                </a:cxn>
                                <a:cxn ang="0">
                                  <a:pos x="connsiteX879" y="connsiteY879"/>
                                </a:cxn>
                                <a:cxn ang="0">
                                  <a:pos x="connsiteX880" y="connsiteY880"/>
                                </a:cxn>
                                <a:cxn ang="0">
                                  <a:pos x="connsiteX881" y="connsiteY881"/>
                                </a:cxn>
                                <a:cxn ang="0">
                                  <a:pos x="connsiteX882" y="connsiteY882"/>
                                </a:cxn>
                                <a:cxn ang="0">
                                  <a:pos x="connsiteX883" y="connsiteY883"/>
                                </a:cxn>
                                <a:cxn ang="0">
                                  <a:pos x="connsiteX884" y="connsiteY884"/>
                                </a:cxn>
                                <a:cxn ang="0">
                                  <a:pos x="connsiteX885" y="connsiteY885"/>
                                </a:cxn>
                                <a:cxn ang="0">
                                  <a:pos x="connsiteX886" y="connsiteY886"/>
                                </a:cxn>
                                <a:cxn ang="0">
                                  <a:pos x="connsiteX887" y="connsiteY887"/>
                                </a:cxn>
                                <a:cxn ang="0">
                                  <a:pos x="connsiteX888" y="connsiteY888"/>
                                </a:cxn>
                                <a:cxn ang="0">
                                  <a:pos x="connsiteX889" y="connsiteY889"/>
                                </a:cxn>
                                <a:cxn ang="0">
                                  <a:pos x="connsiteX890" y="connsiteY890"/>
                                </a:cxn>
                                <a:cxn ang="0">
                                  <a:pos x="connsiteX891" y="connsiteY891"/>
                                </a:cxn>
                                <a:cxn ang="0">
                                  <a:pos x="connsiteX892" y="connsiteY892"/>
                                </a:cxn>
                                <a:cxn ang="0">
                                  <a:pos x="connsiteX893" y="connsiteY893"/>
                                </a:cxn>
                                <a:cxn ang="0">
                                  <a:pos x="connsiteX894" y="connsiteY894"/>
                                </a:cxn>
                                <a:cxn ang="0">
                                  <a:pos x="connsiteX895" y="connsiteY895"/>
                                </a:cxn>
                                <a:cxn ang="0">
                                  <a:pos x="connsiteX896" y="connsiteY896"/>
                                </a:cxn>
                                <a:cxn ang="0">
                                  <a:pos x="connsiteX897" y="connsiteY897"/>
                                </a:cxn>
                                <a:cxn ang="0">
                                  <a:pos x="connsiteX898" y="connsiteY898"/>
                                </a:cxn>
                                <a:cxn ang="0">
                                  <a:pos x="connsiteX899" y="connsiteY899"/>
                                </a:cxn>
                                <a:cxn ang="0">
                                  <a:pos x="connsiteX900" y="connsiteY900"/>
                                </a:cxn>
                                <a:cxn ang="0">
                                  <a:pos x="connsiteX901" y="connsiteY901"/>
                                </a:cxn>
                                <a:cxn ang="0">
                                  <a:pos x="connsiteX902" y="connsiteY902"/>
                                </a:cxn>
                                <a:cxn ang="0">
                                  <a:pos x="connsiteX903" y="connsiteY903"/>
                                </a:cxn>
                                <a:cxn ang="0">
                                  <a:pos x="connsiteX904" y="connsiteY904"/>
                                </a:cxn>
                                <a:cxn ang="0">
                                  <a:pos x="connsiteX905" y="connsiteY905"/>
                                </a:cxn>
                                <a:cxn ang="0">
                                  <a:pos x="connsiteX906" y="connsiteY906"/>
                                </a:cxn>
                                <a:cxn ang="0">
                                  <a:pos x="connsiteX907" y="connsiteY907"/>
                                </a:cxn>
                                <a:cxn ang="0">
                                  <a:pos x="connsiteX908" y="connsiteY908"/>
                                </a:cxn>
                                <a:cxn ang="0">
                                  <a:pos x="connsiteX909" y="connsiteY909"/>
                                </a:cxn>
                                <a:cxn ang="0">
                                  <a:pos x="connsiteX910" y="connsiteY910"/>
                                </a:cxn>
                                <a:cxn ang="0">
                                  <a:pos x="connsiteX911" y="connsiteY911"/>
                                </a:cxn>
                                <a:cxn ang="0">
                                  <a:pos x="connsiteX912" y="connsiteY912"/>
                                </a:cxn>
                                <a:cxn ang="0">
                                  <a:pos x="connsiteX913" y="connsiteY913"/>
                                </a:cxn>
                                <a:cxn ang="0">
                                  <a:pos x="connsiteX914" y="connsiteY914"/>
                                </a:cxn>
                                <a:cxn ang="0">
                                  <a:pos x="connsiteX915" y="connsiteY915"/>
                                </a:cxn>
                                <a:cxn ang="0">
                                  <a:pos x="connsiteX916" y="connsiteY916"/>
                                </a:cxn>
                                <a:cxn ang="0">
                                  <a:pos x="connsiteX917" y="connsiteY917"/>
                                </a:cxn>
                                <a:cxn ang="0">
                                  <a:pos x="connsiteX918" y="connsiteY918"/>
                                </a:cxn>
                                <a:cxn ang="0">
                                  <a:pos x="connsiteX919" y="connsiteY919"/>
                                </a:cxn>
                                <a:cxn ang="0">
                                  <a:pos x="connsiteX920" y="connsiteY920"/>
                                </a:cxn>
                                <a:cxn ang="0">
                                  <a:pos x="connsiteX921" y="connsiteY921"/>
                                </a:cxn>
                                <a:cxn ang="0">
                                  <a:pos x="connsiteX922" y="connsiteY922"/>
                                </a:cxn>
                                <a:cxn ang="0">
                                  <a:pos x="connsiteX923" y="connsiteY923"/>
                                </a:cxn>
                                <a:cxn ang="0">
                                  <a:pos x="connsiteX924" y="connsiteY924"/>
                                </a:cxn>
                                <a:cxn ang="0">
                                  <a:pos x="connsiteX925" y="connsiteY925"/>
                                </a:cxn>
                                <a:cxn ang="0">
                                  <a:pos x="connsiteX926" y="connsiteY926"/>
                                </a:cxn>
                                <a:cxn ang="0">
                                  <a:pos x="connsiteX927" y="connsiteY927"/>
                                </a:cxn>
                                <a:cxn ang="0">
                                  <a:pos x="connsiteX928" y="connsiteY928"/>
                                </a:cxn>
                                <a:cxn ang="0">
                                  <a:pos x="connsiteX929" y="connsiteY929"/>
                                </a:cxn>
                                <a:cxn ang="0">
                                  <a:pos x="connsiteX930" y="connsiteY930"/>
                                </a:cxn>
                                <a:cxn ang="0">
                                  <a:pos x="connsiteX931" y="connsiteY931"/>
                                </a:cxn>
                                <a:cxn ang="0">
                                  <a:pos x="connsiteX932" y="connsiteY932"/>
                                </a:cxn>
                                <a:cxn ang="0">
                                  <a:pos x="connsiteX933" y="connsiteY933"/>
                                </a:cxn>
                                <a:cxn ang="0">
                                  <a:pos x="connsiteX934" y="connsiteY934"/>
                                </a:cxn>
                                <a:cxn ang="0">
                                  <a:pos x="connsiteX935" y="connsiteY935"/>
                                </a:cxn>
                                <a:cxn ang="0">
                                  <a:pos x="connsiteX936" y="connsiteY936"/>
                                </a:cxn>
                                <a:cxn ang="0">
                                  <a:pos x="connsiteX937" y="connsiteY937"/>
                                </a:cxn>
                                <a:cxn ang="0">
                                  <a:pos x="connsiteX938" y="connsiteY938"/>
                                </a:cxn>
                                <a:cxn ang="0">
                                  <a:pos x="connsiteX939" y="connsiteY939"/>
                                </a:cxn>
                                <a:cxn ang="0">
                                  <a:pos x="connsiteX940" y="connsiteY940"/>
                                </a:cxn>
                                <a:cxn ang="0">
                                  <a:pos x="connsiteX941" y="connsiteY941"/>
                                </a:cxn>
                                <a:cxn ang="0">
                                  <a:pos x="connsiteX942" y="connsiteY942"/>
                                </a:cxn>
                                <a:cxn ang="0">
                                  <a:pos x="connsiteX943" y="connsiteY943"/>
                                </a:cxn>
                                <a:cxn ang="0">
                                  <a:pos x="connsiteX944" y="connsiteY944"/>
                                </a:cxn>
                                <a:cxn ang="0">
                                  <a:pos x="connsiteX945" y="connsiteY945"/>
                                </a:cxn>
                                <a:cxn ang="0">
                                  <a:pos x="connsiteX946" y="connsiteY946"/>
                                </a:cxn>
                                <a:cxn ang="0">
                                  <a:pos x="connsiteX947" y="connsiteY947"/>
                                </a:cxn>
                                <a:cxn ang="0">
                                  <a:pos x="connsiteX948" y="connsiteY948"/>
                                </a:cxn>
                                <a:cxn ang="0">
                                  <a:pos x="connsiteX949" y="connsiteY949"/>
                                </a:cxn>
                                <a:cxn ang="0">
                                  <a:pos x="connsiteX950" y="connsiteY950"/>
                                </a:cxn>
                                <a:cxn ang="0">
                                  <a:pos x="connsiteX951" y="connsiteY951"/>
                                </a:cxn>
                                <a:cxn ang="0">
                                  <a:pos x="connsiteX952" y="connsiteY952"/>
                                </a:cxn>
                                <a:cxn ang="0">
                                  <a:pos x="connsiteX953" y="connsiteY953"/>
                                </a:cxn>
                                <a:cxn ang="0">
                                  <a:pos x="connsiteX954" y="connsiteY954"/>
                                </a:cxn>
                                <a:cxn ang="0">
                                  <a:pos x="connsiteX955" y="connsiteY955"/>
                                </a:cxn>
                                <a:cxn ang="0">
                                  <a:pos x="connsiteX956" y="connsiteY956"/>
                                </a:cxn>
                                <a:cxn ang="0">
                                  <a:pos x="connsiteX957" y="connsiteY957"/>
                                </a:cxn>
                                <a:cxn ang="0">
                                  <a:pos x="connsiteX958" y="connsiteY958"/>
                                </a:cxn>
                                <a:cxn ang="0">
                                  <a:pos x="connsiteX959" y="connsiteY959"/>
                                </a:cxn>
                                <a:cxn ang="0">
                                  <a:pos x="connsiteX960" y="connsiteY960"/>
                                </a:cxn>
                                <a:cxn ang="0">
                                  <a:pos x="connsiteX961" y="connsiteY961"/>
                                </a:cxn>
                                <a:cxn ang="0">
                                  <a:pos x="connsiteX962" y="connsiteY962"/>
                                </a:cxn>
                                <a:cxn ang="0">
                                  <a:pos x="connsiteX963" y="connsiteY963"/>
                                </a:cxn>
                                <a:cxn ang="0">
                                  <a:pos x="connsiteX964" y="connsiteY964"/>
                                </a:cxn>
                                <a:cxn ang="0">
                                  <a:pos x="connsiteX965" y="connsiteY965"/>
                                </a:cxn>
                                <a:cxn ang="0">
                                  <a:pos x="connsiteX966" y="connsiteY966"/>
                                </a:cxn>
                                <a:cxn ang="0">
                                  <a:pos x="connsiteX967" y="connsiteY967"/>
                                </a:cxn>
                                <a:cxn ang="0">
                                  <a:pos x="connsiteX968" y="connsiteY968"/>
                                </a:cxn>
                                <a:cxn ang="0">
                                  <a:pos x="connsiteX969" y="connsiteY969"/>
                                </a:cxn>
                                <a:cxn ang="0">
                                  <a:pos x="connsiteX970" y="connsiteY970"/>
                                </a:cxn>
                                <a:cxn ang="0">
                                  <a:pos x="connsiteX971" y="connsiteY971"/>
                                </a:cxn>
                                <a:cxn ang="0">
                                  <a:pos x="connsiteX972" y="connsiteY972"/>
                                </a:cxn>
                                <a:cxn ang="0">
                                  <a:pos x="connsiteX973" y="connsiteY973"/>
                                </a:cxn>
                                <a:cxn ang="0">
                                  <a:pos x="connsiteX974" y="connsiteY974"/>
                                </a:cxn>
                                <a:cxn ang="0">
                                  <a:pos x="connsiteX975" y="connsiteY975"/>
                                </a:cxn>
                                <a:cxn ang="0">
                                  <a:pos x="connsiteX976" y="connsiteY976"/>
                                </a:cxn>
                                <a:cxn ang="0">
                                  <a:pos x="connsiteX977" y="connsiteY977"/>
                                </a:cxn>
                                <a:cxn ang="0">
                                  <a:pos x="connsiteX978" y="connsiteY978"/>
                                </a:cxn>
                                <a:cxn ang="0">
                                  <a:pos x="connsiteX979" y="connsiteY979"/>
                                </a:cxn>
                                <a:cxn ang="0">
                                  <a:pos x="connsiteX980" y="connsiteY980"/>
                                </a:cxn>
                                <a:cxn ang="0">
                                  <a:pos x="connsiteX981" y="connsiteY981"/>
                                </a:cxn>
                                <a:cxn ang="0">
                                  <a:pos x="connsiteX982" y="connsiteY982"/>
                                </a:cxn>
                                <a:cxn ang="0">
                                  <a:pos x="connsiteX983" y="connsiteY983"/>
                                </a:cxn>
                                <a:cxn ang="0">
                                  <a:pos x="connsiteX984" y="connsiteY984"/>
                                </a:cxn>
                                <a:cxn ang="0">
                                  <a:pos x="connsiteX985" y="connsiteY985"/>
                                </a:cxn>
                                <a:cxn ang="0">
                                  <a:pos x="connsiteX986" y="connsiteY986"/>
                                </a:cxn>
                                <a:cxn ang="0">
                                  <a:pos x="connsiteX987" y="connsiteY987"/>
                                </a:cxn>
                                <a:cxn ang="0">
                                  <a:pos x="connsiteX988" y="connsiteY988"/>
                                </a:cxn>
                                <a:cxn ang="0">
                                  <a:pos x="connsiteX989" y="connsiteY989"/>
                                </a:cxn>
                                <a:cxn ang="0">
                                  <a:pos x="connsiteX990" y="connsiteY990"/>
                                </a:cxn>
                                <a:cxn ang="0">
                                  <a:pos x="connsiteX991" y="connsiteY991"/>
                                </a:cxn>
                                <a:cxn ang="0">
                                  <a:pos x="connsiteX992" y="connsiteY992"/>
                                </a:cxn>
                                <a:cxn ang="0">
                                  <a:pos x="connsiteX993" y="connsiteY993"/>
                                </a:cxn>
                                <a:cxn ang="0">
                                  <a:pos x="connsiteX994" y="connsiteY994"/>
                                </a:cxn>
                                <a:cxn ang="0">
                                  <a:pos x="connsiteX995" y="connsiteY995"/>
                                </a:cxn>
                                <a:cxn ang="0">
                                  <a:pos x="connsiteX996" y="connsiteY996"/>
                                </a:cxn>
                                <a:cxn ang="0">
                                  <a:pos x="connsiteX997" y="connsiteY997"/>
                                </a:cxn>
                                <a:cxn ang="0">
                                  <a:pos x="connsiteX998" y="connsiteY998"/>
                                </a:cxn>
                                <a:cxn ang="0">
                                  <a:pos x="connsiteX999" y="connsiteY999"/>
                                </a:cxn>
                                <a:cxn ang="0">
                                  <a:pos x="connsiteX1000" y="connsiteY1000"/>
                                </a:cxn>
                                <a:cxn ang="0">
                                  <a:pos x="connsiteX1001" y="connsiteY1001"/>
                                </a:cxn>
                                <a:cxn ang="0">
                                  <a:pos x="connsiteX1002" y="connsiteY1002"/>
                                </a:cxn>
                                <a:cxn ang="0">
                                  <a:pos x="connsiteX1003" y="connsiteY1003"/>
                                </a:cxn>
                                <a:cxn ang="0">
                                  <a:pos x="connsiteX1004" y="connsiteY1004"/>
                                </a:cxn>
                                <a:cxn ang="0">
                                  <a:pos x="connsiteX1005" y="connsiteY1005"/>
                                </a:cxn>
                                <a:cxn ang="0">
                                  <a:pos x="connsiteX1006" y="connsiteY1006"/>
                                </a:cxn>
                                <a:cxn ang="0">
                                  <a:pos x="connsiteX1007" y="connsiteY1007"/>
                                </a:cxn>
                                <a:cxn ang="0">
                                  <a:pos x="connsiteX1008" y="connsiteY1008"/>
                                </a:cxn>
                                <a:cxn ang="0">
                                  <a:pos x="connsiteX1009" y="connsiteY1009"/>
                                </a:cxn>
                                <a:cxn ang="0">
                                  <a:pos x="connsiteX1010" y="connsiteY1010"/>
                                </a:cxn>
                                <a:cxn ang="0">
                                  <a:pos x="connsiteX1011" y="connsiteY1011"/>
                                </a:cxn>
                                <a:cxn ang="0">
                                  <a:pos x="connsiteX1012" y="connsiteY1012"/>
                                </a:cxn>
                                <a:cxn ang="0">
                                  <a:pos x="connsiteX1013" y="connsiteY1013"/>
                                </a:cxn>
                                <a:cxn ang="0">
                                  <a:pos x="connsiteX1014" y="connsiteY1014"/>
                                </a:cxn>
                                <a:cxn ang="0">
                                  <a:pos x="connsiteX1015" y="connsiteY1015"/>
                                </a:cxn>
                                <a:cxn ang="0">
                                  <a:pos x="connsiteX1016" y="connsiteY1016"/>
                                </a:cxn>
                                <a:cxn ang="0">
                                  <a:pos x="connsiteX1017" y="connsiteY1017"/>
                                </a:cxn>
                                <a:cxn ang="0">
                                  <a:pos x="connsiteX1018" y="connsiteY1018"/>
                                </a:cxn>
                                <a:cxn ang="0">
                                  <a:pos x="connsiteX1019" y="connsiteY1019"/>
                                </a:cxn>
                                <a:cxn ang="0">
                                  <a:pos x="connsiteX1020" y="connsiteY1020"/>
                                </a:cxn>
                                <a:cxn ang="0">
                                  <a:pos x="connsiteX1021" y="connsiteY1021"/>
                                </a:cxn>
                                <a:cxn ang="0">
                                  <a:pos x="connsiteX1022" y="connsiteY1022"/>
                                </a:cxn>
                                <a:cxn ang="0">
                                  <a:pos x="connsiteX1023" y="connsiteY1023"/>
                                </a:cxn>
                                <a:cxn ang="0">
                                  <a:pos x="connsiteX1024" y="connsiteY1024"/>
                                </a:cxn>
                                <a:cxn ang="0">
                                  <a:pos x="connsiteX1025" y="connsiteY1025"/>
                                </a:cxn>
                                <a:cxn ang="0">
                                  <a:pos x="connsiteX1026" y="connsiteY1026"/>
                                </a:cxn>
                                <a:cxn ang="0">
                                  <a:pos x="connsiteX1027" y="connsiteY1027"/>
                                </a:cxn>
                                <a:cxn ang="0">
                                  <a:pos x="connsiteX1028" y="connsiteY1028"/>
                                </a:cxn>
                                <a:cxn ang="0">
                                  <a:pos x="connsiteX1029" y="connsiteY1029"/>
                                </a:cxn>
                                <a:cxn ang="0">
                                  <a:pos x="connsiteX1030" y="connsiteY1030"/>
                                </a:cxn>
                                <a:cxn ang="0">
                                  <a:pos x="connsiteX1031" y="connsiteY1031"/>
                                </a:cxn>
                                <a:cxn ang="0">
                                  <a:pos x="connsiteX1032" y="connsiteY1032"/>
                                </a:cxn>
                                <a:cxn ang="0">
                                  <a:pos x="connsiteX1033" y="connsiteY1033"/>
                                </a:cxn>
                                <a:cxn ang="0">
                                  <a:pos x="connsiteX1034" y="connsiteY1034"/>
                                </a:cxn>
                                <a:cxn ang="0">
                                  <a:pos x="connsiteX1035" y="connsiteY1035"/>
                                </a:cxn>
                                <a:cxn ang="0">
                                  <a:pos x="connsiteX1036" y="connsiteY1036"/>
                                </a:cxn>
                                <a:cxn ang="0">
                                  <a:pos x="connsiteX1037" y="connsiteY1037"/>
                                </a:cxn>
                                <a:cxn ang="0">
                                  <a:pos x="connsiteX1038" y="connsiteY1038"/>
                                </a:cxn>
                                <a:cxn ang="0">
                                  <a:pos x="connsiteX1039" y="connsiteY1039"/>
                                </a:cxn>
                                <a:cxn ang="0">
                                  <a:pos x="connsiteX1040" y="connsiteY1040"/>
                                </a:cxn>
                                <a:cxn ang="0">
                                  <a:pos x="connsiteX1041" y="connsiteY1041"/>
                                </a:cxn>
                                <a:cxn ang="0">
                                  <a:pos x="connsiteX1042" y="connsiteY1042"/>
                                </a:cxn>
                                <a:cxn ang="0">
                                  <a:pos x="connsiteX1043" y="connsiteY1043"/>
                                </a:cxn>
                                <a:cxn ang="0">
                                  <a:pos x="connsiteX1044" y="connsiteY1044"/>
                                </a:cxn>
                                <a:cxn ang="0">
                                  <a:pos x="connsiteX1045" y="connsiteY1045"/>
                                </a:cxn>
                                <a:cxn ang="0">
                                  <a:pos x="connsiteX1046" y="connsiteY1046"/>
                                </a:cxn>
                                <a:cxn ang="0">
                                  <a:pos x="connsiteX1047" y="connsiteY1047"/>
                                </a:cxn>
                                <a:cxn ang="0">
                                  <a:pos x="connsiteX1048" y="connsiteY1048"/>
                                </a:cxn>
                                <a:cxn ang="0">
                                  <a:pos x="connsiteX1049" y="connsiteY1049"/>
                                </a:cxn>
                                <a:cxn ang="0">
                                  <a:pos x="connsiteX1050" y="connsiteY1050"/>
                                </a:cxn>
                                <a:cxn ang="0">
                                  <a:pos x="connsiteX1051" y="connsiteY1051"/>
                                </a:cxn>
                                <a:cxn ang="0">
                                  <a:pos x="connsiteX1052" y="connsiteY1052"/>
                                </a:cxn>
                                <a:cxn ang="0">
                                  <a:pos x="connsiteX1053" y="connsiteY1053"/>
                                </a:cxn>
                                <a:cxn ang="0">
                                  <a:pos x="connsiteX1054" y="connsiteY1054"/>
                                </a:cxn>
                                <a:cxn ang="0">
                                  <a:pos x="connsiteX1055" y="connsiteY1055"/>
                                </a:cxn>
                                <a:cxn ang="0">
                                  <a:pos x="connsiteX1056" y="connsiteY1056"/>
                                </a:cxn>
                                <a:cxn ang="0">
                                  <a:pos x="connsiteX1057" y="connsiteY1057"/>
                                </a:cxn>
                                <a:cxn ang="0">
                                  <a:pos x="connsiteX1058" y="connsiteY1058"/>
                                </a:cxn>
                                <a:cxn ang="0">
                                  <a:pos x="connsiteX1059" y="connsiteY1059"/>
                                </a:cxn>
                                <a:cxn ang="0">
                                  <a:pos x="connsiteX1060" y="connsiteY1060"/>
                                </a:cxn>
                                <a:cxn ang="0">
                                  <a:pos x="connsiteX1061" y="connsiteY1061"/>
                                </a:cxn>
                                <a:cxn ang="0">
                                  <a:pos x="connsiteX1062" y="connsiteY1062"/>
                                </a:cxn>
                                <a:cxn ang="0">
                                  <a:pos x="connsiteX1063" y="connsiteY1063"/>
                                </a:cxn>
                                <a:cxn ang="0">
                                  <a:pos x="connsiteX1064" y="connsiteY1064"/>
                                </a:cxn>
                                <a:cxn ang="0">
                                  <a:pos x="connsiteX1065" y="connsiteY1065"/>
                                </a:cxn>
                                <a:cxn ang="0">
                                  <a:pos x="connsiteX1066" y="connsiteY1066"/>
                                </a:cxn>
                                <a:cxn ang="0">
                                  <a:pos x="connsiteX1067" y="connsiteY1067"/>
                                </a:cxn>
                                <a:cxn ang="0">
                                  <a:pos x="connsiteX1068" y="connsiteY1068"/>
                                </a:cxn>
                                <a:cxn ang="0">
                                  <a:pos x="connsiteX1069" y="connsiteY1069"/>
                                </a:cxn>
                                <a:cxn ang="0">
                                  <a:pos x="connsiteX1070" y="connsiteY1070"/>
                                </a:cxn>
                                <a:cxn ang="0">
                                  <a:pos x="connsiteX1071" y="connsiteY1071"/>
                                </a:cxn>
                                <a:cxn ang="0">
                                  <a:pos x="connsiteX1072" y="connsiteY1072"/>
                                </a:cxn>
                                <a:cxn ang="0">
                                  <a:pos x="connsiteX1073" y="connsiteY1073"/>
                                </a:cxn>
                                <a:cxn ang="0">
                                  <a:pos x="connsiteX1074" y="connsiteY1074"/>
                                </a:cxn>
                                <a:cxn ang="0">
                                  <a:pos x="connsiteX1075" y="connsiteY1075"/>
                                </a:cxn>
                                <a:cxn ang="0">
                                  <a:pos x="connsiteX1076" y="connsiteY1076"/>
                                </a:cxn>
                                <a:cxn ang="0">
                                  <a:pos x="connsiteX1077" y="connsiteY1077"/>
                                </a:cxn>
                                <a:cxn ang="0">
                                  <a:pos x="connsiteX1078" y="connsiteY1078"/>
                                </a:cxn>
                                <a:cxn ang="0">
                                  <a:pos x="connsiteX1079" y="connsiteY1079"/>
                                </a:cxn>
                                <a:cxn ang="0">
                                  <a:pos x="connsiteX1080" y="connsiteY1080"/>
                                </a:cxn>
                                <a:cxn ang="0">
                                  <a:pos x="connsiteX1081" y="connsiteY1081"/>
                                </a:cxn>
                                <a:cxn ang="0">
                                  <a:pos x="connsiteX1082" y="connsiteY1082"/>
                                </a:cxn>
                                <a:cxn ang="0">
                                  <a:pos x="connsiteX1083" y="connsiteY1083"/>
                                </a:cxn>
                                <a:cxn ang="0">
                                  <a:pos x="connsiteX1084" y="connsiteY1084"/>
                                </a:cxn>
                                <a:cxn ang="0">
                                  <a:pos x="connsiteX1085" y="connsiteY1085"/>
                                </a:cxn>
                                <a:cxn ang="0">
                                  <a:pos x="connsiteX1086" y="connsiteY1086"/>
                                </a:cxn>
                                <a:cxn ang="0">
                                  <a:pos x="connsiteX1087" y="connsiteY1087"/>
                                </a:cxn>
                                <a:cxn ang="0">
                                  <a:pos x="connsiteX1088" y="connsiteY1088"/>
                                </a:cxn>
                                <a:cxn ang="0">
                                  <a:pos x="connsiteX1089" y="connsiteY1089"/>
                                </a:cxn>
                                <a:cxn ang="0">
                                  <a:pos x="connsiteX1090" y="connsiteY1090"/>
                                </a:cxn>
                                <a:cxn ang="0">
                                  <a:pos x="connsiteX1091" y="connsiteY1091"/>
                                </a:cxn>
                                <a:cxn ang="0">
                                  <a:pos x="connsiteX1092" y="connsiteY1092"/>
                                </a:cxn>
                                <a:cxn ang="0">
                                  <a:pos x="connsiteX1093" y="connsiteY1093"/>
                                </a:cxn>
                                <a:cxn ang="0">
                                  <a:pos x="connsiteX1094" y="connsiteY1094"/>
                                </a:cxn>
                                <a:cxn ang="0">
                                  <a:pos x="connsiteX1095" y="connsiteY1095"/>
                                </a:cxn>
                                <a:cxn ang="0">
                                  <a:pos x="connsiteX1096" y="connsiteY1096"/>
                                </a:cxn>
                                <a:cxn ang="0">
                                  <a:pos x="connsiteX1097" y="connsiteY1097"/>
                                </a:cxn>
                                <a:cxn ang="0">
                                  <a:pos x="connsiteX1098" y="connsiteY1098"/>
                                </a:cxn>
                                <a:cxn ang="0">
                                  <a:pos x="connsiteX1099" y="connsiteY1099"/>
                                </a:cxn>
                                <a:cxn ang="0">
                                  <a:pos x="connsiteX1100" y="connsiteY1100"/>
                                </a:cxn>
                                <a:cxn ang="0">
                                  <a:pos x="connsiteX1101" y="connsiteY1101"/>
                                </a:cxn>
                                <a:cxn ang="0">
                                  <a:pos x="connsiteX1102" y="connsiteY1102"/>
                                </a:cxn>
                                <a:cxn ang="0">
                                  <a:pos x="connsiteX1103" y="connsiteY1103"/>
                                </a:cxn>
                                <a:cxn ang="0">
                                  <a:pos x="connsiteX1104" y="connsiteY1104"/>
                                </a:cxn>
                                <a:cxn ang="0">
                                  <a:pos x="connsiteX1105" y="connsiteY1105"/>
                                </a:cxn>
                                <a:cxn ang="0">
                                  <a:pos x="connsiteX1106" y="connsiteY1106"/>
                                </a:cxn>
                                <a:cxn ang="0">
                                  <a:pos x="connsiteX1107" y="connsiteY1107"/>
                                </a:cxn>
                                <a:cxn ang="0">
                                  <a:pos x="connsiteX1108" y="connsiteY1108"/>
                                </a:cxn>
                                <a:cxn ang="0">
                                  <a:pos x="connsiteX1109" y="connsiteY1109"/>
                                </a:cxn>
                                <a:cxn ang="0">
                                  <a:pos x="connsiteX1110" y="connsiteY1110"/>
                                </a:cxn>
                                <a:cxn ang="0">
                                  <a:pos x="connsiteX1111" y="connsiteY1111"/>
                                </a:cxn>
                                <a:cxn ang="0">
                                  <a:pos x="connsiteX1112" y="connsiteY1112"/>
                                </a:cxn>
                                <a:cxn ang="0">
                                  <a:pos x="connsiteX1113" y="connsiteY1113"/>
                                </a:cxn>
                                <a:cxn ang="0">
                                  <a:pos x="connsiteX1114" y="connsiteY1114"/>
                                </a:cxn>
                                <a:cxn ang="0">
                                  <a:pos x="connsiteX1115" y="connsiteY1115"/>
                                </a:cxn>
                                <a:cxn ang="0">
                                  <a:pos x="connsiteX1116" y="connsiteY1116"/>
                                </a:cxn>
                                <a:cxn ang="0">
                                  <a:pos x="connsiteX1117" y="connsiteY1117"/>
                                </a:cxn>
                                <a:cxn ang="0">
                                  <a:pos x="connsiteX1118" y="connsiteY1118"/>
                                </a:cxn>
                                <a:cxn ang="0">
                                  <a:pos x="connsiteX1119" y="connsiteY1119"/>
                                </a:cxn>
                                <a:cxn ang="0">
                                  <a:pos x="connsiteX1120" y="connsiteY1120"/>
                                </a:cxn>
                                <a:cxn ang="0">
                                  <a:pos x="connsiteX1121" y="connsiteY1121"/>
                                </a:cxn>
                                <a:cxn ang="0">
                                  <a:pos x="connsiteX1122" y="connsiteY1122"/>
                                </a:cxn>
                                <a:cxn ang="0">
                                  <a:pos x="connsiteX1123" y="connsiteY1123"/>
                                </a:cxn>
                                <a:cxn ang="0">
                                  <a:pos x="connsiteX1124" y="connsiteY1124"/>
                                </a:cxn>
                                <a:cxn ang="0">
                                  <a:pos x="connsiteX1125" y="connsiteY1125"/>
                                </a:cxn>
                                <a:cxn ang="0">
                                  <a:pos x="connsiteX1126" y="connsiteY1126"/>
                                </a:cxn>
                                <a:cxn ang="0">
                                  <a:pos x="connsiteX1127" y="connsiteY1127"/>
                                </a:cxn>
                                <a:cxn ang="0">
                                  <a:pos x="connsiteX1128" y="connsiteY1128"/>
                                </a:cxn>
                                <a:cxn ang="0">
                                  <a:pos x="connsiteX1129" y="connsiteY1129"/>
                                </a:cxn>
                                <a:cxn ang="0">
                                  <a:pos x="connsiteX1130" y="connsiteY1130"/>
                                </a:cxn>
                                <a:cxn ang="0">
                                  <a:pos x="connsiteX1131" y="connsiteY1131"/>
                                </a:cxn>
                                <a:cxn ang="0">
                                  <a:pos x="connsiteX1132" y="connsiteY1132"/>
                                </a:cxn>
                                <a:cxn ang="0">
                                  <a:pos x="connsiteX1133" y="connsiteY1133"/>
                                </a:cxn>
                                <a:cxn ang="0">
                                  <a:pos x="connsiteX1134" y="connsiteY1134"/>
                                </a:cxn>
                                <a:cxn ang="0">
                                  <a:pos x="connsiteX1135" y="connsiteY1135"/>
                                </a:cxn>
                                <a:cxn ang="0">
                                  <a:pos x="connsiteX1136" y="connsiteY1136"/>
                                </a:cxn>
                                <a:cxn ang="0">
                                  <a:pos x="connsiteX1137" y="connsiteY1137"/>
                                </a:cxn>
                                <a:cxn ang="0">
                                  <a:pos x="connsiteX1138" y="connsiteY1138"/>
                                </a:cxn>
                                <a:cxn ang="0">
                                  <a:pos x="connsiteX1139" y="connsiteY1139"/>
                                </a:cxn>
                                <a:cxn ang="0">
                                  <a:pos x="connsiteX1140" y="connsiteY1140"/>
                                </a:cxn>
                                <a:cxn ang="0">
                                  <a:pos x="connsiteX1141" y="connsiteY1141"/>
                                </a:cxn>
                                <a:cxn ang="0">
                                  <a:pos x="connsiteX1142" y="connsiteY1142"/>
                                </a:cxn>
                                <a:cxn ang="0">
                                  <a:pos x="connsiteX1143" y="connsiteY1143"/>
                                </a:cxn>
                                <a:cxn ang="0">
                                  <a:pos x="connsiteX1144" y="connsiteY1144"/>
                                </a:cxn>
                                <a:cxn ang="0">
                                  <a:pos x="connsiteX1145" y="connsiteY1145"/>
                                </a:cxn>
                                <a:cxn ang="0">
                                  <a:pos x="connsiteX1146" y="connsiteY1146"/>
                                </a:cxn>
                                <a:cxn ang="0">
                                  <a:pos x="connsiteX1147" y="connsiteY1147"/>
                                </a:cxn>
                                <a:cxn ang="0">
                                  <a:pos x="connsiteX1148" y="connsiteY1148"/>
                                </a:cxn>
                                <a:cxn ang="0">
                                  <a:pos x="connsiteX1149" y="connsiteY1149"/>
                                </a:cxn>
                                <a:cxn ang="0">
                                  <a:pos x="connsiteX1150" y="connsiteY1150"/>
                                </a:cxn>
                                <a:cxn ang="0">
                                  <a:pos x="connsiteX1151" y="connsiteY1151"/>
                                </a:cxn>
                                <a:cxn ang="0">
                                  <a:pos x="connsiteX1152" y="connsiteY1152"/>
                                </a:cxn>
                                <a:cxn ang="0">
                                  <a:pos x="connsiteX1153" y="connsiteY1153"/>
                                </a:cxn>
                                <a:cxn ang="0">
                                  <a:pos x="connsiteX1154" y="connsiteY1154"/>
                                </a:cxn>
                                <a:cxn ang="0">
                                  <a:pos x="connsiteX1155" y="connsiteY1155"/>
                                </a:cxn>
                                <a:cxn ang="0">
                                  <a:pos x="connsiteX1156" y="connsiteY1156"/>
                                </a:cxn>
                                <a:cxn ang="0">
                                  <a:pos x="connsiteX1157" y="connsiteY1157"/>
                                </a:cxn>
                                <a:cxn ang="0">
                                  <a:pos x="connsiteX1158" y="connsiteY1158"/>
                                </a:cxn>
                                <a:cxn ang="0">
                                  <a:pos x="connsiteX1159" y="connsiteY1159"/>
                                </a:cxn>
                                <a:cxn ang="0">
                                  <a:pos x="connsiteX1160" y="connsiteY1160"/>
                                </a:cxn>
                                <a:cxn ang="0">
                                  <a:pos x="connsiteX1161" y="connsiteY1161"/>
                                </a:cxn>
                                <a:cxn ang="0">
                                  <a:pos x="connsiteX1162" y="connsiteY1162"/>
                                </a:cxn>
                                <a:cxn ang="0">
                                  <a:pos x="connsiteX1163" y="connsiteY1163"/>
                                </a:cxn>
                                <a:cxn ang="0">
                                  <a:pos x="connsiteX1164" y="connsiteY1164"/>
                                </a:cxn>
                                <a:cxn ang="0">
                                  <a:pos x="connsiteX1165" y="connsiteY1165"/>
                                </a:cxn>
                                <a:cxn ang="0">
                                  <a:pos x="connsiteX1166" y="connsiteY1166"/>
                                </a:cxn>
                                <a:cxn ang="0">
                                  <a:pos x="connsiteX1167" y="connsiteY1167"/>
                                </a:cxn>
                                <a:cxn ang="0">
                                  <a:pos x="connsiteX1168" y="connsiteY1168"/>
                                </a:cxn>
                                <a:cxn ang="0">
                                  <a:pos x="connsiteX1169" y="connsiteY1169"/>
                                </a:cxn>
                                <a:cxn ang="0">
                                  <a:pos x="connsiteX1170" y="connsiteY1170"/>
                                </a:cxn>
                                <a:cxn ang="0">
                                  <a:pos x="connsiteX1171" y="connsiteY1171"/>
                                </a:cxn>
                                <a:cxn ang="0">
                                  <a:pos x="connsiteX1172" y="connsiteY1172"/>
                                </a:cxn>
                                <a:cxn ang="0">
                                  <a:pos x="connsiteX1173" y="connsiteY1173"/>
                                </a:cxn>
                                <a:cxn ang="0">
                                  <a:pos x="connsiteX1174" y="connsiteY1174"/>
                                </a:cxn>
                                <a:cxn ang="0">
                                  <a:pos x="connsiteX1175" y="connsiteY1175"/>
                                </a:cxn>
                                <a:cxn ang="0">
                                  <a:pos x="connsiteX1176" y="connsiteY1176"/>
                                </a:cxn>
                                <a:cxn ang="0">
                                  <a:pos x="connsiteX1177" y="connsiteY1177"/>
                                </a:cxn>
                                <a:cxn ang="0">
                                  <a:pos x="connsiteX1178" y="connsiteY1178"/>
                                </a:cxn>
                                <a:cxn ang="0">
                                  <a:pos x="connsiteX1179" y="connsiteY1179"/>
                                </a:cxn>
                                <a:cxn ang="0">
                                  <a:pos x="connsiteX1180" y="connsiteY1180"/>
                                </a:cxn>
                                <a:cxn ang="0">
                                  <a:pos x="connsiteX1181" y="connsiteY1181"/>
                                </a:cxn>
                                <a:cxn ang="0">
                                  <a:pos x="connsiteX1182" y="connsiteY1182"/>
                                </a:cxn>
                                <a:cxn ang="0">
                                  <a:pos x="connsiteX1183" y="connsiteY1183"/>
                                </a:cxn>
                                <a:cxn ang="0">
                                  <a:pos x="connsiteX1184" y="connsiteY1184"/>
                                </a:cxn>
                                <a:cxn ang="0">
                                  <a:pos x="connsiteX1185" y="connsiteY1185"/>
                                </a:cxn>
                                <a:cxn ang="0">
                                  <a:pos x="connsiteX1186" y="connsiteY1186"/>
                                </a:cxn>
                                <a:cxn ang="0">
                                  <a:pos x="connsiteX1187" y="connsiteY1187"/>
                                </a:cxn>
                                <a:cxn ang="0">
                                  <a:pos x="connsiteX1188" y="connsiteY1188"/>
                                </a:cxn>
                                <a:cxn ang="0">
                                  <a:pos x="connsiteX1189" y="connsiteY1189"/>
                                </a:cxn>
                                <a:cxn ang="0">
                                  <a:pos x="connsiteX1190" y="connsiteY1190"/>
                                </a:cxn>
                                <a:cxn ang="0">
                                  <a:pos x="connsiteX1191" y="connsiteY1191"/>
                                </a:cxn>
                                <a:cxn ang="0">
                                  <a:pos x="connsiteX1192" y="connsiteY1192"/>
                                </a:cxn>
                                <a:cxn ang="0">
                                  <a:pos x="connsiteX1193" y="connsiteY1193"/>
                                </a:cxn>
                                <a:cxn ang="0">
                                  <a:pos x="connsiteX1194" y="connsiteY1194"/>
                                </a:cxn>
                                <a:cxn ang="0">
                                  <a:pos x="connsiteX1195" y="connsiteY1195"/>
                                </a:cxn>
                                <a:cxn ang="0">
                                  <a:pos x="connsiteX1196" y="connsiteY1196"/>
                                </a:cxn>
                                <a:cxn ang="0">
                                  <a:pos x="connsiteX1197" y="connsiteY1197"/>
                                </a:cxn>
                                <a:cxn ang="0">
                                  <a:pos x="connsiteX1198" y="connsiteY1198"/>
                                </a:cxn>
                                <a:cxn ang="0">
                                  <a:pos x="connsiteX1199" y="connsiteY1199"/>
                                </a:cxn>
                                <a:cxn ang="0">
                                  <a:pos x="connsiteX1200" y="connsiteY1200"/>
                                </a:cxn>
                                <a:cxn ang="0">
                                  <a:pos x="connsiteX1201" y="connsiteY1201"/>
                                </a:cxn>
                                <a:cxn ang="0">
                                  <a:pos x="connsiteX1202" y="connsiteY1202"/>
                                </a:cxn>
                                <a:cxn ang="0">
                                  <a:pos x="connsiteX1203" y="connsiteY1203"/>
                                </a:cxn>
                                <a:cxn ang="0">
                                  <a:pos x="connsiteX1204" y="connsiteY1204"/>
                                </a:cxn>
                                <a:cxn ang="0">
                                  <a:pos x="connsiteX1205" y="connsiteY1205"/>
                                </a:cxn>
                                <a:cxn ang="0">
                                  <a:pos x="connsiteX1206" y="connsiteY1206"/>
                                </a:cxn>
                                <a:cxn ang="0">
                                  <a:pos x="connsiteX1207" y="connsiteY1207"/>
                                </a:cxn>
                                <a:cxn ang="0">
                                  <a:pos x="connsiteX1208" y="connsiteY1208"/>
                                </a:cxn>
                                <a:cxn ang="0">
                                  <a:pos x="connsiteX1209" y="connsiteY1209"/>
                                </a:cxn>
                                <a:cxn ang="0">
                                  <a:pos x="connsiteX1210" y="connsiteY1210"/>
                                </a:cxn>
                                <a:cxn ang="0">
                                  <a:pos x="connsiteX1211" y="connsiteY1211"/>
                                </a:cxn>
                                <a:cxn ang="0">
                                  <a:pos x="connsiteX1212" y="connsiteY1212"/>
                                </a:cxn>
                                <a:cxn ang="0">
                                  <a:pos x="connsiteX1213" y="connsiteY1213"/>
                                </a:cxn>
                                <a:cxn ang="0">
                                  <a:pos x="connsiteX1214" y="connsiteY1214"/>
                                </a:cxn>
                                <a:cxn ang="0">
                                  <a:pos x="connsiteX1215" y="connsiteY1215"/>
                                </a:cxn>
                                <a:cxn ang="0">
                                  <a:pos x="connsiteX1216" y="connsiteY1216"/>
                                </a:cxn>
                                <a:cxn ang="0">
                                  <a:pos x="connsiteX1217" y="connsiteY1217"/>
                                </a:cxn>
                                <a:cxn ang="0">
                                  <a:pos x="connsiteX1218" y="connsiteY1218"/>
                                </a:cxn>
                                <a:cxn ang="0">
                                  <a:pos x="connsiteX1219" y="connsiteY1219"/>
                                </a:cxn>
                                <a:cxn ang="0">
                                  <a:pos x="connsiteX1220" y="connsiteY1220"/>
                                </a:cxn>
                                <a:cxn ang="0">
                                  <a:pos x="connsiteX1221" y="connsiteY1221"/>
                                </a:cxn>
                                <a:cxn ang="0">
                                  <a:pos x="connsiteX1222" y="connsiteY1222"/>
                                </a:cxn>
                                <a:cxn ang="0">
                                  <a:pos x="connsiteX1223" y="connsiteY1223"/>
                                </a:cxn>
                                <a:cxn ang="0">
                                  <a:pos x="connsiteX1224" y="connsiteY1224"/>
                                </a:cxn>
                                <a:cxn ang="0">
                                  <a:pos x="connsiteX1225" y="connsiteY1225"/>
                                </a:cxn>
                                <a:cxn ang="0">
                                  <a:pos x="connsiteX1226" y="connsiteY1226"/>
                                </a:cxn>
                                <a:cxn ang="0">
                                  <a:pos x="connsiteX1227" y="connsiteY1227"/>
                                </a:cxn>
                                <a:cxn ang="0">
                                  <a:pos x="connsiteX1228" y="connsiteY1228"/>
                                </a:cxn>
                                <a:cxn ang="0">
                                  <a:pos x="connsiteX1229" y="connsiteY1229"/>
                                </a:cxn>
                                <a:cxn ang="0">
                                  <a:pos x="connsiteX1230" y="connsiteY1230"/>
                                </a:cxn>
                                <a:cxn ang="0">
                                  <a:pos x="connsiteX1231" y="connsiteY1231"/>
                                </a:cxn>
                                <a:cxn ang="0">
                                  <a:pos x="connsiteX1232" y="connsiteY1232"/>
                                </a:cxn>
                                <a:cxn ang="0">
                                  <a:pos x="connsiteX1233" y="connsiteY1233"/>
                                </a:cxn>
                                <a:cxn ang="0">
                                  <a:pos x="connsiteX1234" y="connsiteY1234"/>
                                </a:cxn>
                                <a:cxn ang="0">
                                  <a:pos x="connsiteX1235" y="connsiteY1235"/>
                                </a:cxn>
                                <a:cxn ang="0">
                                  <a:pos x="connsiteX1236" y="connsiteY1236"/>
                                </a:cxn>
                                <a:cxn ang="0">
                                  <a:pos x="connsiteX1237" y="connsiteY1237"/>
                                </a:cxn>
                                <a:cxn ang="0">
                                  <a:pos x="connsiteX1238" y="connsiteY1238"/>
                                </a:cxn>
                                <a:cxn ang="0">
                                  <a:pos x="connsiteX1239" y="connsiteY1239"/>
                                </a:cxn>
                                <a:cxn ang="0">
                                  <a:pos x="connsiteX1240" y="connsiteY1240"/>
                                </a:cxn>
                                <a:cxn ang="0">
                                  <a:pos x="connsiteX1241" y="connsiteY1241"/>
                                </a:cxn>
                                <a:cxn ang="0">
                                  <a:pos x="connsiteX1242" y="connsiteY1242"/>
                                </a:cxn>
                                <a:cxn ang="0">
                                  <a:pos x="connsiteX1243" y="connsiteY1243"/>
                                </a:cxn>
                                <a:cxn ang="0">
                                  <a:pos x="connsiteX1244" y="connsiteY1244"/>
                                </a:cxn>
                                <a:cxn ang="0">
                                  <a:pos x="connsiteX1245" y="connsiteY1245"/>
                                </a:cxn>
                                <a:cxn ang="0">
                                  <a:pos x="connsiteX1246" y="connsiteY1246"/>
                                </a:cxn>
                                <a:cxn ang="0">
                                  <a:pos x="connsiteX1247" y="connsiteY1247"/>
                                </a:cxn>
                                <a:cxn ang="0">
                                  <a:pos x="connsiteX1248" y="connsiteY1248"/>
                                </a:cxn>
                                <a:cxn ang="0">
                                  <a:pos x="connsiteX1249" y="connsiteY1249"/>
                                </a:cxn>
                                <a:cxn ang="0">
                                  <a:pos x="connsiteX1250" y="connsiteY1250"/>
                                </a:cxn>
                                <a:cxn ang="0">
                                  <a:pos x="connsiteX1251" y="connsiteY1251"/>
                                </a:cxn>
                                <a:cxn ang="0">
                                  <a:pos x="connsiteX1252" y="connsiteY1252"/>
                                </a:cxn>
                                <a:cxn ang="0">
                                  <a:pos x="connsiteX1253" y="connsiteY1253"/>
                                </a:cxn>
                                <a:cxn ang="0">
                                  <a:pos x="connsiteX1254" y="connsiteY1254"/>
                                </a:cxn>
                                <a:cxn ang="0">
                                  <a:pos x="connsiteX1255" y="connsiteY1255"/>
                                </a:cxn>
                                <a:cxn ang="0">
                                  <a:pos x="connsiteX1256" y="connsiteY1256"/>
                                </a:cxn>
                                <a:cxn ang="0">
                                  <a:pos x="connsiteX1257" y="connsiteY1257"/>
                                </a:cxn>
                                <a:cxn ang="0">
                                  <a:pos x="connsiteX1258" y="connsiteY1258"/>
                                </a:cxn>
                                <a:cxn ang="0">
                                  <a:pos x="connsiteX1259" y="connsiteY1259"/>
                                </a:cxn>
                                <a:cxn ang="0">
                                  <a:pos x="connsiteX1260" y="connsiteY1260"/>
                                </a:cxn>
                                <a:cxn ang="0">
                                  <a:pos x="connsiteX1261" y="connsiteY1261"/>
                                </a:cxn>
                                <a:cxn ang="0">
                                  <a:pos x="connsiteX1262" y="connsiteY1262"/>
                                </a:cxn>
                                <a:cxn ang="0">
                                  <a:pos x="connsiteX1263" y="connsiteY1263"/>
                                </a:cxn>
                                <a:cxn ang="0">
                                  <a:pos x="connsiteX1264" y="connsiteY1264"/>
                                </a:cxn>
                                <a:cxn ang="0">
                                  <a:pos x="connsiteX1265" y="connsiteY1265"/>
                                </a:cxn>
                                <a:cxn ang="0">
                                  <a:pos x="connsiteX1266" y="connsiteY1266"/>
                                </a:cxn>
                                <a:cxn ang="0">
                                  <a:pos x="connsiteX1267" y="connsiteY1267"/>
                                </a:cxn>
                                <a:cxn ang="0">
                                  <a:pos x="connsiteX1268" y="connsiteY1268"/>
                                </a:cxn>
                                <a:cxn ang="0">
                                  <a:pos x="connsiteX1269" y="connsiteY1269"/>
                                </a:cxn>
                                <a:cxn ang="0">
                                  <a:pos x="connsiteX1270" y="connsiteY1270"/>
                                </a:cxn>
                                <a:cxn ang="0">
                                  <a:pos x="connsiteX1271" y="connsiteY1271"/>
                                </a:cxn>
                                <a:cxn ang="0">
                                  <a:pos x="connsiteX1272" y="connsiteY1272"/>
                                </a:cxn>
                                <a:cxn ang="0">
                                  <a:pos x="connsiteX1273" y="connsiteY1273"/>
                                </a:cxn>
                                <a:cxn ang="0">
                                  <a:pos x="connsiteX1274" y="connsiteY1274"/>
                                </a:cxn>
                                <a:cxn ang="0">
                                  <a:pos x="connsiteX1275" y="connsiteY1275"/>
                                </a:cxn>
                                <a:cxn ang="0">
                                  <a:pos x="connsiteX1276" y="connsiteY1276"/>
                                </a:cxn>
                                <a:cxn ang="0">
                                  <a:pos x="connsiteX1277" y="connsiteY1277"/>
                                </a:cxn>
                                <a:cxn ang="0">
                                  <a:pos x="connsiteX1278" y="connsiteY1278"/>
                                </a:cxn>
                                <a:cxn ang="0">
                                  <a:pos x="connsiteX1279" y="connsiteY1279"/>
                                </a:cxn>
                                <a:cxn ang="0">
                                  <a:pos x="connsiteX1280" y="connsiteY1280"/>
                                </a:cxn>
                                <a:cxn ang="0">
                                  <a:pos x="connsiteX1281" y="connsiteY1281"/>
                                </a:cxn>
                                <a:cxn ang="0">
                                  <a:pos x="connsiteX1282" y="connsiteY1282"/>
                                </a:cxn>
                                <a:cxn ang="0">
                                  <a:pos x="connsiteX1283" y="connsiteY1283"/>
                                </a:cxn>
                                <a:cxn ang="0">
                                  <a:pos x="connsiteX1284" y="connsiteY1284"/>
                                </a:cxn>
                                <a:cxn ang="0">
                                  <a:pos x="connsiteX1285" y="connsiteY1285"/>
                                </a:cxn>
                                <a:cxn ang="0">
                                  <a:pos x="connsiteX1286" y="connsiteY1286"/>
                                </a:cxn>
                                <a:cxn ang="0">
                                  <a:pos x="connsiteX1287" y="connsiteY1287"/>
                                </a:cxn>
                                <a:cxn ang="0">
                                  <a:pos x="connsiteX1288" y="connsiteY1288"/>
                                </a:cxn>
                                <a:cxn ang="0">
                                  <a:pos x="connsiteX1289" y="connsiteY1289"/>
                                </a:cxn>
                                <a:cxn ang="0">
                                  <a:pos x="connsiteX1290" y="connsiteY1290"/>
                                </a:cxn>
                                <a:cxn ang="0">
                                  <a:pos x="connsiteX1291" y="connsiteY1291"/>
                                </a:cxn>
                                <a:cxn ang="0">
                                  <a:pos x="connsiteX1292" y="connsiteY1292"/>
                                </a:cxn>
                                <a:cxn ang="0">
                                  <a:pos x="connsiteX1293" y="connsiteY1293"/>
                                </a:cxn>
                                <a:cxn ang="0">
                                  <a:pos x="connsiteX1294" y="connsiteY1294"/>
                                </a:cxn>
                                <a:cxn ang="0">
                                  <a:pos x="connsiteX1295" y="connsiteY1295"/>
                                </a:cxn>
                                <a:cxn ang="0">
                                  <a:pos x="connsiteX1296" y="connsiteY1296"/>
                                </a:cxn>
                                <a:cxn ang="0">
                                  <a:pos x="connsiteX1297" y="connsiteY1297"/>
                                </a:cxn>
                                <a:cxn ang="0">
                                  <a:pos x="connsiteX1298" y="connsiteY1298"/>
                                </a:cxn>
                                <a:cxn ang="0">
                                  <a:pos x="connsiteX1299" y="connsiteY1299"/>
                                </a:cxn>
                                <a:cxn ang="0">
                                  <a:pos x="connsiteX1300" y="connsiteY1300"/>
                                </a:cxn>
                                <a:cxn ang="0">
                                  <a:pos x="connsiteX1301" y="connsiteY1301"/>
                                </a:cxn>
                                <a:cxn ang="0">
                                  <a:pos x="connsiteX1302" y="connsiteY1302"/>
                                </a:cxn>
                                <a:cxn ang="0">
                                  <a:pos x="connsiteX1303" y="connsiteY1303"/>
                                </a:cxn>
                                <a:cxn ang="0">
                                  <a:pos x="connsiteX1304" y="connsiteY1304"/>
                                </a:cxn>
                                <a:cxn ang="0">
                                  <a:pos x="connsiteX1305" y="connsiteY1305"/>
                                </a:cxn>
                                <a:cxn ang="0">
                                  <a:pos x="connsiteX1306" y="connsiteY1306"/>
                                </a:cxn>
                                <a:cxn ang="0">
                                  <a:pos x="connsiteX1307" y="connsiteY1307"/>
                                </a:cxn>
                                <a:cxn ang="0">
                                  <a:pos x="connsiteX1308" y="connsiteY1308"/>
                                </a:cxn>
                                <a:cxn ang="0">
                                  <a:pos x="connsiteX1309" y="connsiteY1309"/>
                                </a:cxn>
                                <a:cxn ang="0">
                                  <a:pos x="connsiteX1310" y="connsiteY1310"/>
                                </a:cxn>
                                <a:cxn ang="0">
                                  <a:pos x="connsiteX1311" y="connsiteY1311"/>
                                </a:cxn>
                                <a:cxn ang="0">
                                  <a:pos x="connsiteX1312" y="connsiteY1312"/>
                                </a:cxn>
                                <a:cxn ang="0">
                                  <a:pos x="connsiteX1313" y="connsiteY1313"/>
                                </a:cxn>
                                <a:cxn ang="0">
                                  <a:pos x="connsiteX1314" y="connsiteY1314"/>
                                </a:cxn>
                                <a:cxn ang="0">
                                  <a:pos x="connsiteX1315" y="connsiteY1315"/>
                                </a:cxn>
                                <a:cxn ang="0">
                                  <a:pos x="connsiteX1316" y="connsiteY1316"/>
                                </a:cxn>
                                <a:cxn ang="0">
                                  <a:pos x="connsiteX1317" y="connsiteY1317"/>
                                </a:cxn>
                                <a:cxn ang="0">
                                  <a:pos x="connsiteX1318" y="connsiteY1318"/>
                                </a:cxn>
                                <a:cxn ang="0">
                                  <a:pos x="connsiteX1319" y="connsiteY1319"/>
                                </a:cxn>
                                <a:cxn ang="0">
                                  <a:pos x="connsiteX1320" y="connsiteY1320"/>
                                </a:cxn>
                                <a:cxn ang="0">
                                  <a:pos x="connsiteX1321" y="connsiteY1321"/>
                                </a:cxn>
                                <a:cxn ang="0">
                                  <a:pos x="connsiteX1322" y="connsiteY1322"/>
                                </a:cxn>
                                <a:cxn ang="0">
                                  <a:pos x="connsiteX1323" y="connsiteY1323"/>
                                </a:cxn>
                                <a:cxn ang="0">
                                  <a:pos x="connsiteX1324" y="connsiteY1324"/>
                                </a:cxn>
                                <a:cxn ang="0">
                                  <a:pos x="connsiteX1325" y="connsiteY1325"/>
                                </a:cxn>
                                <a:cxn ang="0">
                                  <a:pos x="connsiteX1326" y="connsiteY1326"/>
                                </a:cxn>
                                <a:cxn ang="0">
                                  <a:pos x="connsiteX1327" y="connsiteY1327"/>
                                </a:cxn>
                                <a:cxn ang="0">
                                  <a:pos x="connsiteX1328" y="connsiteY1328"/>
                                </a:cxn>
                                <a:cxn ang="0">
                                  <a:pos x="connsiteX1329" y="connsiteY1329"/>
                                </a:cxn>
                                <a:cxn ang="0">
                                  <a:pos x="connsiteX1330" y="connsiteY1330"/>
                                </a:cxn>
                                <a:cxn ang="0">
                                  <a:pos x="connsiteX1331" y="connsiteY1331"/>
                                </a:cxn>
                                <a:cxn ang="0">
                                  <a:pos x="connsiteX1332" y="connsiteY1332"/>
                                </a:cxn>
                                <a:cxn ang="0">
                                  <a:pos x="connsiteX1333" y="connsiteY1333"/>
                                </a:cxn>
                                <a:cxn ang="0">
                                  <a:pos x="connsiteX1334" y="connsiteY1334"/>
                                </a:cxn>
                                <a:cxn ang="0">
                                  <a:pos x="connsiteX1335" y="connsiteY1335"/>
                                </a:cxn>
                                <a:cxn ang="0">
                                  <a:pos x="connsiteX1336" y="connsiteY1336"/>
                                </a:cxn>
                                <a:cxn ang="0">
                                  <a:pos x="connsiteX1337" y="connsiteY1337"/>
                                </a:cxn>
                                <a:cxn ang="0">
                                  <a:pos x="connsiteX1338" y="connsiteY1338"/>
                                </a:cxn>
                                <a:cxn ang="0">
                                  <a:pos x="connsiteX1339" y="connsiteY1339"/>
                                </a:cxn>
                                <a:cxn ang="0">
                                  <a:pos x="connsiteX1340" y="connsiteY1340"/>
                                </a:cxn>
                                <a:cxn ang="0">
                                  <a:pos x="connsiteX1341" y="connsiteY1341"/>
                                </a:cxn>
                                <a:cxn ang="0">
                                  <a:pos x="connsiteX1342" y="connsiteY1342"/>
                                </a:cxn>
                                <a:cxn ang="0">
                                  <a:pos x="connsiteX1343" y="connsiteY1343"/>
                                </a:cxn>
                                <a:cxn ang="0">
                                  <a:pos x="connsiteX1344" y="connsiteY1344"/>
                                </a:cxn>
                                <a:cxn ang="0">
                                  <a:pos x="connsiteX1345" y="connsiteY1345"/>
                                </a:cxn>
                                <a:cxn ang="0">
                                  <a:pos x="connsiteX1346" y="connsiteY1346"/>
                                </a:cxn>
                                <a:cxn ang="0">
                                  <a:pos x="connsiteX1347" y="connsiteY1347"/>
                                </a:cxn>
                                <a:cxn ang="0">
                                  <a:pos x="connsiteX1348" y="connsiteY1348"/>
                                </a:cxn>
                                <a:cxn ang="0">
                                  <a:pos x="connsiteX1349" y="connsiteY1349"/>
                                </a:cxn>
                                <a:cxn ang="0">
                                  <a:pos x="connsiteX1350" y="connsiteY1350"/>
                                </a:cxn>
                                <a:cxn ang="0">
                                  <a:pos x="connsiteX1351" y="connsiteY1351"/>
                                </a:cxn>
                                <a:cxn ang="0">
                                  <a:pos x="connsiteX1352" y="connsiteY1352"/>
                                </a:cxn>
                                <a:cxn ang="0">
                                  <a:pos x="connsiteX1353" y="connsiteY1353"/>
                                </a:cxn>
                                <a:cxn ang="0">
                                  <a:pos x="connsiteX1354" y="connsiteY1354"/>
                                </a:cxn>
                                <a:cxn ang="0">
                                  <a:pos x="connsiteX1355" y="connsiteY1355"/>
                                </a:cxn>
                                <a:cxn ang="0">
                                  <a:pos x="connsiteX1356" y="connsiteY1356"/>
                                </a:cxn>
                                <a:cxn ang="0">
                                  <a:pos x="connsiteX1357" y="connsiteY1357"/>
                                </a:cxn>
                                <a:cxn ang="0">
                                  <a:pos x="connsiteX1358" y="connsiteY1358"/>
                                </a:cxn>
                                <a:cxn ang="0">
                                  <a:pos x="connsiteX1359" y="connsiteY1359"/>
                                </a:cxn>
                                <a:cxn ang="0">
                                  <a:pos x="connsiteX1360" y="connsiteY1360"/>
                                </a:cxn>
                                <a:cxn ang="0">
                                  <a:pos x="connsiteX1361" y="connsiteY1361"/>
                                </a:cxn>
                                <a:cxn ang="0">
                                  <a:pos x="connsiteX1362" y="connsiteY1362"/>
                                </a:cxn>
                                <a:cxn ang="0">
                                  <a:pos x="connsiteX1363" y="connsiteY1363"/>
                                </a:cxn>
                                <a:cxn ang="0">
                                  <a:pos x="connsiteX1364" y="connsiteY1364"/>
                                </a:cxn>
                                <a:cxn ang="0">
                                  <a:pos x="connsiteX1365" y="connsiteY1365"/>
                                </a:cxn>
                                <a:cxn ang="0">
                                  <a:pos x="connsiteX1366" y="connsiteY1366"/>
                                </a:cxn>
                                <a:cxn ang="0">
                                  <a:pos x="connsiteX1367" y="connsiteY1367"/>
                                </a:cxn>
                                <a:cxn ang="0">
                                  <a:pos x="connsiteX1368" y="connsiteY1368"/>
                                </a:cxn>
                                <a:cxn ang="0">
                                  <a:pos x="connsiteX1369" y="connsiteY1369"/>
                                </a:cxn>
                                <a:cxn ang="0">
                                  <a:pos x="connsiteX1370" y="connsiteY1370"/>
                                </a:cxn>
                                <a:cxn ang="0">
                                  <a:pos x="connsiteX1371" y="connsiteY1371"/>
                                </a:cxn>
                                <a:cxn ang="0">
                                  <a:pos x="connsiteX1372" y="connsiteY1372"/>
                                </a:cxn>
                                <a:cxn ang="0">
                                  <a:pos x="connsiteX1373" y="connsiteY1373"/>
                                </a:cxn>
                                <a:cxn ang="0">
                                  <a:pos x="connsiteX1374" y="connsiteY1374"/>
                                </a:cxn>
                                <a:cxn ang="0">
                                  <a:pos x="connsiteX1375" y="connsiteY1375"/>
                                </a:cxn>
                                <a:cxn ang="0">
                                  <a:pos x="connsiteX1376" y="connsiteY1376"/>
                                </a:cxn>
                                <a:cxn ang="0">
                                  <a:pos x="connsiteX1377" y="connsiteY1377"/>
                                </a:cxn>
                                <a:cxn ang="0">
                                  <a:pos x="connsiteX1378" y="connsiteY1378"/>
                                </a:cxn>
                                <a:cxn ang="0">
                                  <a:pos x="connsiteX1379" y="connsiteY1379"/>
                                </a:cxn>
                                <a:cxn ang="0">
                                  <a:pos x="connsiteX1380" y="connsiteY1380"/>
                                </a:cxn>
                                <a:cxn ang="0">
                                  <a:pos x="connsiteX1381" y="connsiteY1381"/>
                                </a:cxn>
                                <a:cxn ang="0">
                                  <a:pos x="connsiteX1382" y="connsiteY1382"/>
                                </a:cxn>
                                <a:cxn ang="0">
                                  <a:pos x="connsiteX1383" y="connsiteY1383"/>
                                </a:cxn>
                                <a:cxn ang="0">
                                  <a:pos x="connsiteX1384" y="connsiteY1384"/>
                                </a:cxn>
                                <a:cxn ang="0">
                                  <a:pos x="connsiteX1385" y="connsiteY1385"/>
                                </a:cxn>
                                <a:cxn ang="0">
                                  <a:pos x="connsiteX1386" y="connsiteY1386"/>
                                </a:cxn>
                                <a:cxn ang="0">
                                  <a:pos x="connsiteX1387" y="connsiteY1387"/>
                                </a:cxn>
                                <a:cxn ang="0">
                                  <a:pos x="connsiteX1388" y="connsiteY1388"/>
                                </a:cxn>
                                <a:cxn ang="0">
                                  <a:pos x="connsiteX1389" y="connsiteY1389"/>
                                </a:cxn>
                                <a:cxn ang="0">
                                  <a:pos x="connsiteX1390" y="connsiteY1390"/>
                                </a:cxn>
                                <a:cxn ang="0">
                                  <a:pos x="connsiteX1391" y="connsiteY1391"/>
                                </a:cxn>
                                <a:cxn ang="0">
                                  <a:pos x="connsiteX1392" y="connsiteY1392"/>
                                </a:cxn>
                                <a:cxn ang="0">
                                  <a:pos x="connsiteX1393" y="connsiteY1393"/>
                                </a:cxn>
                                <a:cxn ang="0">
                                  <a:pos x="connsiteX1394" y="connsiteY1394"/>
                                </a:cxn>
                                <a:cxn ang="0">
                                  <a:pos x="connsiteX1395" y="connsiteY1395"/>
                                </a:cxn>
                                <a:cxn ang="0">
                                  <a:pos x="connsiteX1396" y="connsiteY1396"/>
                                </a:cxn>
                                <a:cxn ang="0">
                                  <a:pos x="connsiteX1397" y="connsiteY1397"/>
                                </a:cxn>
                                <a:cxn ang="0">
                                  <a:pos x="connsiteX1398" y="connsiteY1398"/>
                                </a:cxn>
                                <a:cxn ang="0">
                                  <a:pos x="connsiteX1399" y="connsiteY1399"/>
                                </a:cxn>
                                <a:cxn ang="0">
                                  <a:pos x="connsiteX1400" y="connsiteY1400"/>
                                </a:cxn>
                                <a:cxn ang="0">
                                  <a:pos x="connsiteX1401" y="connsiteY1401"/>
                                </a:cxn>
                                <a:cxn ang="0">
                                  <a:pos x="connsiteX1402" y="connsiteY1402"/>
                                </a:cxn>
                                <a:cxn ang="0">
                                  <a:pos x="connsiteX1403" y="connsiteY1403"/>
                                </a:cxn>
                                <a:cxn ang="0">
                                  <a:pos x="connsiteX1404" y="connsiteY1404"/>
                                </a:cxn>
                                <a:cxn ang="0">
                                  <a:pos x="connsiteX1405" y="connsiteY1405"/>
                                </a:cxn>
                                <a:cxn ang="0">
                                  <a:pos x="connsiteX1406" y="connsiteY1406"/>
                                </a:cxn>
                                <a:cxn ang="0">
                                  <a:pos x="connsiteX1407" y="connsiteY1407"/>
                                </a:cxn>
                                <a:cxn ang="0">
                                  <a:pos x="connsiteX1408" y="connsiteY1408"/>
                                </a:cxn>
                                <a:cxn ang="0">
                                  <a:pos x="connsiteX1409" y="connsiteY1409"/>
                                </a:cxn>
                                <a:cxn ang="0">
                                  <a:pos x="connsiteX1410" y="connsiteY1410"/>
                                </a:cxn>
                                <a:cxn ang="0">
                                  <a:pos x="connsiteX1411" y="connsiteY1411"/>
                                </a:cxn>
                                <a:cxn ang="0">
                                  <a:pos x="connsiteX1412" y="connsiteY1412"/>
                                </a:cxn>
                                <a:cxn ang="0">
                                  <a:pos x="connsiteX1413" y="connsiteY1413"/>
                                </a:cxn>
                                <a:cxn ang="0">
                                  <a:pos x="connsiteX1414" y="connsiteY1414"/>
                                </a:cxn>
                                <a:cxn ang="0">
                                  <a:pos x="connsiteX1415" y="connsiteY1415"/>
                                </a:cxn>
                                <a:cxn ang="0">
                                  <a:pos x="connsiteX1416" y="connsiteY1416"/>
                                </a:cxn>
                                <a:cxn ang="0">
                                  <a:pos x="connsiteX1417" y="connsiteY1417"/>
                                </a:cxn>
                                <a:cxn ang="0">
                                  <a:pos x="connsiteX1418" y="connsiteY1418"/>
                                </a:cxn>
                                <a:cxn ang="0">
                                  <a:pos x="connsiteX1419" y="connsiteY1419"/>
                                </a:cxn>
                                <a:cxn ang="0">
                                  <a:pos x="connsiteX1420" y="connsiteY1420"/>
                                </a:cxn>
                                <a:cxn ang="0">
                                  <a:pos x="connsiteX1421" y="connsiteY1421"/>
                                </a:cxn>
                                <a:cxn ang="0">
                                  <a:pos x="connsiteX1422" y="connsiteY1422"/>
                                </a:cxn>
                                <a:cxn ang="0">
                                  <a:pos x="connsiteX1423" y="connsiteY1423"/>
                                </a:cxn>
                                <a:cxn ang="0">
                                  <a:pos x="connsiteX1424" y="connsiteY1424"/>
                                </a:cxn>
                                <a:cxn ang="0">
                                  <a:pos x="connsiteX1425" y="connsiteY1425"/>
                                </a:cxn>
                                <a:cxn ang="0">
                                  <a:pos x="connsiteX1426" y="connsiteY1426"/>
                                </a:cxn>
                                <a:cxn ang="0">
                                  <a:pos x="connsiteX1427" y="connsiteY1427"/>
                                </a:cxn>
                                <a:cxn ang="0">
                                  <a:pos x="connsiteX1428" y="connsiteY1428"/>
                                </a:cxn>
                                <a:cxn ang="0">
                                  <a:pos x="connsiteX1429" y="connsiteY1429"/>
                                </a:cxn>
                                <a:cxn ang="0">
                                  <a:pos x="connsiteX1430" y="connsiteY1430"/>
                                </a:cxn>
                                <a:cxn ang="0">
                                  <a:pos x="connsiteX1431" y="connsiteY1431"/>
                                </a:cxn>
                                <a:cxn ang="0">
                                  <a:pos x="connsiteX1432" y="connsiteY1432"/>
                                </a:cxn>
                                <a:cxn ang="0">
                                  <a:pos x="connsiteX1433" y="connsiteY1433"/>
                                </a:cxn>
                                <a:cxn ang="0">
                                  <a:pos x="connsiteX1434" y="connsiteY1434"/>
                                </a:cxn>
                                <a:cxn ang="0">
                                  <a:pos x="connsiteX1435" y="connsiteY1435"/>
                                </a:cxn>
                                <a:cxn ang="0">
                                  <a:pos x="connsiteX1436" y="connsiteY1436"/>
                                </a:cxn>
                                <a:cxn ang="0">
                                  <a:pos x="connsiteX1437" y="connsiteY1437"/>
                                </a:cxn>
                                <a:cxn ang="0">
                                  <a:pos x="connsiteX1438" y="connsiteY1438"/>
                                </a:cxn>
                                <a:cxn ang="0">
                                  <a:pos x="connsiteX1439" y="connsiteY1439"/>
                                </a:cxn>
                                <a:cxn ang="0">
                                  <a:pos x="connsiteX1440" y="connsiteY1440"/>
                                </a:cxn>
                                <a:cxn ang="0">
                                  <a:pos x="connsiteX1441" y="connsiteY1441"/>
                                </a:cxn>
                                <a:cxn ang="0">
                                  <a:pos x="connsiteX1442" y="connsiteY1442"/>
                                </a:cxn>
                                <a:cxn ang="0">
                                  <a:pos x="connsiteX1443" y="connsiteY1443"/>
                                </a:cxn>
                                <a:cxn ang="0">
                                  <a:pos x="connsiteX1444" y="connsiteY1444"/>
                                </a:cxn>
                                <a:cxn ang="0">
                                  <a:pos x="connsiteX1445" y="connsiteY1445"/>
                                </a:cxn>
                                <a:cxn ang="0">
                                  <a:pos x="connsiteX1446" y="connsiteY1446"/>
                                </a:cxn>
                                <a:cxn ang="0">
                                  <a:pos x="connsiteX1447" y="connsiteY1447"/>
                                </a:cxn>
                                <a:cxn ang="0">
                                  <a:pos x="connsiteX1448" y="connsiteY1448"/>
                                </a:cxn>
                                <a:cxn ang="0">
                                  <a:pos x="connsiteX1449" y="connsiteY1449"/>
                                </a:cxn>
                                <a:cxn ang="0">
                                  <a:pos x="connsiteX1450" y="connsiteY1450"/>
                                </a:cxn>
                                <a:cxn ang="0">
                                  <a:pos x="connsiteX1451" y="connsiteY1451"/>
                                </a:cxn>
                                <a:cxn ang="0">
                                  <a:pos x="connsiteX1452" y="connsiteY1452"/>
                                </a:cxn>
                                <a:cxn ang="0">
                                  <a:pos x="connsiteX1453" y="connsiteY1453"/>
                                </a:cxn>
                                <a:cxn ang="0">
                                  <a:pos x="connsiteX1454" y="connsiteY1454"/>
                                </a:cxn>
                                <a:cxn ang="0">
                                  <a:pos x="connsiteX1455" y="connsiteY1455"/>
                                </a:cxn>
                                <a:cxn ang="0">
                                  <a:pos x="connsiteX1456" y="connsiteY1456"/>
                                </a:cxn>
                                <a:cxn ang="0">
                                  <a:pos x="connsiteX1457" y="connsiteY1457"/>
                                </a:cxn>
                                <a:cxn ang="0">
                                  <a:pos x="connsiteX1458" y="connsiteY1458"/>
                                </a:cxn>
                                <a:cxn ang="0">
                                  <a:pos x="connsiteX1459" y="connsiteY1459"/>
                                </a:cxn>
                                <a:cxn ang="0">
                                  <a:pos x="connsiteX1460" y="connsiteY1460"/>
                                </a:cxn>
                                <a:cxn ang="0">
                                  <a:pos x="connsiteX1461" y="connsiteY1461"/>
                                </a:cxn>
                                <a:cxn ang="0">
                                  <a:pos x="connsiteX1462" y="connsiteY1462"/>
                                </a:cxn>
                                <a:cxn ang="0">
                                  <a:pos x="connsiteX1463" y="connsiteY1463"/>
                                </a:cxn>
                                <a:cxn ang="0">
                                  <a:pos x="connsiteX1464" y="connsiteY1464"/>
                                </a:cxn>
                                <a:cxn ang="0">
                                  <a:pos x="connsiteX1465" y="connsiteY1465"/>
                                </a:cxn>
                                <a:cxn ang="0">
                                  <a:pos x="connsiteX1466" y="connsiteY1466"/>
                                </a:cxn>
                                <a:cxn ang="0">
                                  <a:pos x="connsiteX1467" y="connsiteY1467"/>
                                </a:cxn>
                                <a:cxn ang="0">
                                  <a:pos x="connsiteX1468" y="connsiteY1468"/>
                                </a:cxn>
                                <a:cxn ang="0">
                                  <a:pos x="connsiteX1469" y="connsiteY1469"/>
                                </a:cxn>
                                <a:cxn ang="0">
                                  <a:pos x="connsiteX1470" y="connsiteY1470"/>
                                </a:cxn>
                                <a:cxn ang="0">
                                  <a:pos x="connsiteX1471" y="connsiteY1471"/>
                                </a:cxn>
                                <a:cxn ang="0">
                                  <a:pos x="connsiteX1472" y="connsiteY1472"/>
                                </a:cxn>
                                <a:cxn ang="0">
                                  <a:pos x="connsiteX1473" y="connsiteY1473"/>
                                </a:cxn>
                                <a:cxn ang="0">
                                  <a:pos x="connsiteX1474" y="connsiteY1474"/>
                                </a:cxn>
                                <a:cxn ang="0">
                                  <a:pos x="connsiteX1475" y="connsiteY1475"/>
                                </a:cxn>
                                <a:cxn ang="0">
                                  <a:pos x="connsiteX1476" y="connsiteY1476"/>
                                </a:cxn>
                                <a:cxn ang="0">
                                  <a:pos x="connsiteX1477" y="connsiteY1477"/>
                                </a:cxn>
                                <a:cxn ang="0">
                                  <a:pos x="connsiteX1478" y="connsiteY1478"/>
                                </a:cxn>
                                <a:cxn ang="0">
                                  <a:pos x="connsiteX1479" y="connsiteY1479"/>
                                </a:cxn>
                                <a:cxn ang="0">
                                  <a:pos x="connsiteX1480" y="connsiteY1480"/>
                                </a:cxn>
                                <a:cxn ang="0">
                                  <a:pos x="connsiteX1481" y="connsiteY1481"/>
                                </a:cxn>
                                <a:cxn ang="0">
                                  <a:pos x="connsiteX1482" y="connsiteY1482"/>
                                </a:cxn>
                                <a:cxn ang="0">
                                  <a:pos x="connsiteX1483" y="connsiteY1483"/>
                                </a:cxn>
                                <a:cxn ang="0">
                                  <a:pos x="connsiteX1484" y="connsiteY1484"/>
                                </a:cxn>
                                <a:cxn ang="0">
                                  <a:pos x="connsiteX1485" y="connsiteY1485"/>
                                </a:cxn>
                                <a:cxn ang="0">
                                  <a:pos x="connsiteX1486" y="connsiteY1486"/>
                                </a:cxn>
                                <a:cxn ang="0">
                                  <a:pos x="connsiteX1487" y="connsiteY1487"/>
                                </a:cxn>
                                <a:cxn ang="0">
                                  <a:pos x="connsiteX1488" y="connsiteY1488"/>
                                </a:cxn>
                                <a:cxn ang="0">
                                  <a:pos x="connsiteX1489" y="connsiteY1489"/>
                                </a:cxn>
                                <a:cxn ang="0">
                                  <a:pos x="connsiteX1490" y="connsiteY1490"/>
                                </a:cxn>
                                <a:cxn ang="0">
                                  <a:pos x="connsiteX1491" y="connsiteY1491"/>
                                </a:cxn>
                                <a:cxn ang="0">
                                  <a:pos x="connsiteX1492" y="connsiteY1492"/>
                                </a:cxn>
                              </a:cxnLst>
                              <a:rect l="l" t="t" r="r" b="b"/>
                              <a:pathLst>
                                <a:path w="5756276" h="1456690">
                                  <a:moveTo>
                                    <a:pt x="285790" y="1178405"/>
                                  </a:moveTo>
                                  <a:cubicBezTo>
                                    <a:pt x="286372" y="1178204"/>
                                    <a:pt x="287005" y="1178204"/>
                                    <a:pt x="287587" y="1178405"/>
                                  </a:cubicBezTo>
                                  <a:cubicBezTo>
                                    <a:pt x="290861" y="1178773"/>
                                    <a:pt x="293937" y="1180163"/>
                                    <a:pt x="296379" y="1182378"/>
                                  </a:cubicBezTo>
                                  <a:cubicBezTo>
                                    <a:pt x="330821" y="1207675"/>
                                    <a:pt x="372214" y="1221744"/>
                                    <a:pt x="414930" y="1222674"/>
                                  </a:cubicBezTo>
                                  <a:cubicBezTo>
                                    <a:pt x="425657" y="1229093"/>
                                    <a:pt x="437033" y="1234356"/>
                                    <a:pt x="448868" y="1238376"/>
                                  </a:cubicBezTo>
                                  <a:cubicBezTo>
                                    <a:pt x="442184" y="1240045"/>
                                    <a:pt x="435336" y="1240965"/>
                                    <a:pt x="428448" y="1241119"/>
                                  </a:cubicBezTo>
                                  <a:cubicBezTo>
                                    <a:pt x="377781" y="1243393"/>
                                    <a:pt x="328444" y="1224517"/>
                                    <a:pt x="292219" y="1189000"/>
                                  </a:cubicBezTo>
                                  <a:cubicBezTo>
                                    <a:pt x="289009" y="1186723"/>
                                    <a:pt x="286726" y="1183365"/>
                                    <a:pt x="285790" y="1179541"/>
                                  </a:cubicBezTo>
                                  <a:cubicBezTo>
                                    <a:pt x="285790" y="1178405"/>
                                    <a:pt x="285790" y="1178405"/>
                                    <a:pt x="285790" y="1178405"/>
                                  </a:cubicBezTo>
                                  <a:close/>
                                  <a:moveTo>
                                    <a:pt x="121955" y="1051655"/>
                                  </a:moveTo>
                                  <a:cubicBezTo>
                                    <a:pt x="122145" y="1051655"/>
                                    <a:pt x="122711" y="1051749"/>
                                    <a:pt x="123563" y="1052695"/>
                                  </a:cubicBezTo>
                                  <a:cubicBezTo>
                                    <a:pt x="124762" y="1053947"/>
                                    <a:pt x="125753" y="1055384"/>
                                    <a:pt x="126493" y="1056952"/>
                                  </a:cubicBezTo>
                                  <a:cubicBezTo>
                                    <a:pt x="137931" y="1082081"/>
                                    <a:pt x="151900" y="1105979"/>
                                    <a:pt x="168185" y="1128273"/>
                                  </a:cubicBezTo>
                                  <a:cubicBezTo>
                                    <a:pt x="186807" y="1148820"/>
                                    <a:pt x="208001" y="1166878"/>
                                    <a:pt x="231241" y="1182000"/>
                                  </a:cubicBezTo>
                                  <a:cubicBezTo>
                                    <a:pt x="214495" y="1185986"/>
                                    <a:pt x="198187" y="1191626"/>
                                    <a:pt x="182555" y="1198837"/>
                                  </a:cubicBezTo>
                                  <a:cubicBezTo>
                                    <a:pt x="198205" y="1217281"/>
                                    <a:pt x="217233" y="1232563"/>
                                    <a:pt x="238616" y="1243862"/>
                                  </a:cubicBezTo>
                                  <a:cubicBezTo>
                                    <a:pt x="263258" y="1258118"/>
                                    <a:pt x="291171" y="1265743"/>
                                    <a:pt x="319635" y="1265996"/>
                                  </a:cubicBezTo>
                                  <a:cubicBezTo>
                                    <a:pt x="336594" y="1266780"/>
                                    <a:pt x="353566" y="1264701"/>
                                    <a:pt x="369835" y="1259848"/>
                                  </a:cubicBezTo>
                                  <a:cubicBezTo>
                                    <a:pt x="377474" y="1257216"/>
                                    <a:pt x="384535" y="1253137"/>
                                    <a:pt x="390633" y="1247835"/>
                                  </a:cubicBezTo>
                                  <a:cubicBezTo>
                                    <a:pt x="414436" y="1251428"/>
                                    <a:pt x="438720" y="1250141"/>
                                    <a:pt x="462010" y="1244051"/>
                                  </a:cubicBezTo>
                                  <a:cubicBezTo>
                                    <a:pt x="483019" y="1249068"/>
                                    <a:pt x="504741" y="1250380"/>
                                    <a:pt x="526202" y="1247930"/>
                                  </a:cubicBezTo>
                                  <a:cubicBezTo>
                                    <a:pt x="532646" y="1252908"/>
                                    <a:pt x="539780" y="1256922"/>
                                    <a:pt x="547379" y="1259848"/>
                                  </a:cubicBezTo>
                                  <a:cubicBezTo>
                                    <a:pt x="563648" y="1264702"/>
                                    <a:pt x="580618" y="1266780"/>
                                    <a:pt x="597578" y="1265996"/>
                                  </a:cubicBezTo>
                                  <a:cubicBezTo>
                                    <a:pt x="626041" y="1265735"/>
                                    <a:pt x="653952" y="1258110"/>
                                    <a:pt x="678598" y="1243862"/>
                                  </a:cubicBezTo>
                                  <a:cubicBezTo>
                                    <a:pt x="699973" y="1232595"/>
                                    <a:pt x="718976" y="1217307"/>
                                    <a:pt x="734564" y="1198837"/>
                                  </a:cubicBezTo>
                                  <a:cubicBezTo>
                                    <a:pt x="719046" y="1191911"/>
                                    <a:pt x="702983" y="1186279"/>
                                    <a:pt x="686539" y="1182000"/>
                                  </a:cubicBezTo>
                                  <a:cubicBezTo>
                                    <a:pt x="709780" y="1166878"/>
                                    <a:pt x="730973" y="1148820"/>
                                    <a:pt x="749596" y="1128273"/>
                                  </a:cubicBezTo>
                                  <a:cubicBezTo>
                                    <a:pt x="765864" y="1105951"/>
                                    <a:pt x="779862" y="1082059"/>
                                    <a:pt x="791381" y="1056952"/>
                                  </a:cubicBezTo>
                                  <a:cubicBezTo>
                                    <a:pt x="792071" y="1055400"/>
                                    <a:pt x="792995" y="1053964"/>
                                    <a:pt x="794124" y="1052695"/>
                                  </a:cubicBezTo>
                                  <a:cubicBezTo>
                                    <a:pt x="794974" y="1051655"/>
                                    <a:pt x="795541" y="1051655"/>
                                    <a:pt x="795825" y="1051655"/>
                                  </a:cubicBezTo>
                                  <a:cubicBezTo>
                                    <a:pt x="796109" y="1051655"/>
                                    <a:pt x="796770" y="1051844"/>
                                    <a:pt x="797716" y="1053263"/>
                                  </a:cubicBezTo>
                                  <a:cubicBezTo>
                                    <a:pt x="798936" y="1055464"/>
                                    <a:pt x="799857" y="1057818"/>
                                    <a:pt x="800457" y="1060262"/>
                                  </a:cubicBezTo>
                                  <a:cubicBezTo>
                                    <a:pt x="805868" y="1081145"/>
                                    <a:pt x="808599" y="1102632"/>
                                    <a:pt x="808587" y="1124205"/>
                                  </a:cubicBezTo>
                                  <a:cubicBezTo>
                                    <a:pt x="808549" y="1135304"/>
                                    <a:pt x="807855" y="1146390"/>
                                    <a:pt x="806508" y="1157407"/>
                                  </a:cubicBezTo>
                                  <a:cubicBezTo>
                                    <a:pt x="803543" y="1183255"/>
                                    <a:pt x="797514" y="1208657"/>
                                    <a:pt x="788545" y="1233079"/>
                                  </a:cubicBezTo>
                                  <a:cubicBezTo>
                                    <a:pt x="786277" y="1239107"/>
                                    <a:pt x="783625" y="1244984"/>
                                    <a:pt x="780605" y="1250672"/>
                                  </a:cubicBezTo>
                                  <a:cubicBezTo>
                                    <a:pt x="780132" y="1251713"/>
                                    <a:pt x="779091" y="1253510"/>
                                    <a:pt x="779091" y="1253510"/>
                                  </a:cubicBezTo>
                                  <a:cubicBezTo>
                                    <a:pt x="779091" y="1253510"/>
                                    <a:pt x="762074" y="1224093"/>
                                    <a:pt x="759428" y="1220498"/>
                                  </a:cubicBezTo>
                                  <a:cubicBezTo>
                                    <a:pt x="768591" y="1201877"/>
                                    <a:pt x="775783" y="1182348"/>
                                    <a:pt x="780887" y="1162231"/>
                                  </a:cubicBezTo>
                                  <a:cubicBezTo>
                                    <a:pt x="788829" y="1133002"/>
                                    <a:pt x="794407" y="1099139"/>
                                    <a:pt x="794407" y="1099139"/>
                                  </a:cubicBezTo>
                                  <a:lnTo>
                                    <a:pt x="793178" y="1098477"/>
                                  </a:lnTo>
                                  <a:cubicBezTo>
                                    <a:pt x="793178" y="1098477"/>
                                    <a:pt x="783630" y="1133570"/>
                                    <a:pt x="777201" y="1154190"/>
                                  </a:cubicBezTo>
                                  <a:cubicBezTo>
                                    <a:pt x="767667" y="1183730"/>
                                    <a:pt x="752228" y="1211020"/>
                                    <a:pt x="731823" y="1234403"/>
                                  </a:cubicBezTo>
                                  <a:cubicBezTo>
                                    <a:pt x="689847" y="1275266"/>
                                    <a:pt x="612704" y="1315278"/>
                                    <a:pt x="541422" y="1338452"/>
                                  </a:cubicBezTo>
                                  <a:cubicBezTo>
                                    <a:pt x="509636" y="1349978"/>
                                    <a:pt x="481189" y="1369181"/>
                                    <a:pt x="458607" y="1394355"/>
                                  </a:cubicBezTo>
                                  <a:cubicBezTo>
                                    <a:pt x="436004" y="1369204"/>
                                    <a:pt x="407562" y="1350006"/>
                                    <a:pt x="375791" y="1338452"/>
                                  </a:cubicBezTo>
                                  <a:cubicBezTo>
                                    <a:pt x="304509" y="1315372"/>
                                    <a:pt x="227271" y="1275360"/>
                                    <a:pt x="185296" y="1234403"/>
                                  </a:cubicBezTo>
                                  <a:cubicBezTo>
                                    <a:pt x="164288" y="1211453"/>
                                    <a:pt x="148771" y="1184024"/>
                                    <a:pt x="139917" y="1154190"/>
                                  </a:cubicBezTo>
                                  <a:cubicBezTo>
                                    <a:pt x="133300" y="1133570"/>
                                    <a:pt x="123846" y="1098477"/>
                                    <a:pt x="123846" y="1098477"/>
                                  </a:cubicBezTo>
                                  <a:lnTo>
                                    <a:pt x="122711" y="1099139"/>
                                  </a:lnTo>
                                  <a:cubicBezTo>
                                    <a:pt x="124988" y="1120011"/>
                                    <a:pt x="128492" y="1140731"/>
                                    <a:pt x="133205" y="1161190"/>
                                  </a:cubicBezTo>
                                  <a:cubicBezTo>
                                    <a:pt x="138940" y="1182102"/>
                                    <a:pt x="147260" y="1202216"/>
                                    <a:pt x="157974" y="1221066"/>
                                  </a:cubicBezTo>
                                  <a:lnTo>
                                    <a:pt x="139067" y="1253510"/>
                                  </a:lnTo>
                                  <a:lnTo>
                                    <a:pt x="138689" y="1253605"/>
                                  </a:lnTo>
                                  <a:cubicBezTo>
                                    <a:pt x="133773" y="1244997"/>
                                    <a:pt x="118740" y="1215296"/>
                                    <a:pt x="111273" y="1157407"/>
                                  </a:cubicBezTo>
                                  <a:cubicBezTo>
                                    <a:pt x="109879" y="1146395"/>
                                    <a:pt x="109184" y="1135305"/>
                                    <a:pt x="109192" y="1124205"/>
                                  </a:cubicBezTo>
                                  <a:cubicBezTo>
                                    <a:pt x="109098" y="1102621"/>
                                    <a:pt x="111863" y="1081119"/>
                                    <a:pt x="117417" y="1060262"/>
                                  </a:cubicBezTo>
                                  <a:cubicBezTo>
                                    <a:pt x="117903" y="1057798"/>
                                    <a:pt x="118797" y="1055432"/>
                                    <a:pt x="120065" y="1053263"/>
                                  </a:cubicBezTo>
                                  <a:cubicBezTo>
                                    <a:pt x="121010" y="1051655"/>
                                    <a:pt x="121766" y="1051655"/>
                                    <a:pt x="121955" y="1051655"/>
                                  </a:cubicBezTo>
                                  <a:close/>
                                  <a:moveTo>
                                    <a:pt x="656570" y="967848"/>
                                  </a:moveTo>
                                  <a:lnTo>
                                    <a:pt x="699491" y="967848"/>
                                  </a:lnTo>
                                  <a:lnTo>
                                    <a:pt x="699491" y="969077"/>
                                  </a:lnTo>
                                  <a:cubicBezTo>
                                    <a:pt x="697626" y="969645"/>
                                    <a:pt x="696020" y="970851"/>
                                    <a:pt x="694952" y="972482"/>
                                  </a:cubicBezTo>
                                  <a:lnTo>
                                    <a:pt x="694669" y="972482"/>
                                  </a:lnTo>
                                  <a:cubicBezTo>
                                    <a:pt x="693411" y="974733"/>
                                    <a:pt x="692790" y="977284"/>
                                    <a:pt x="692872" y="979860"/>
                                  </a:cubicBezTo>
                                  <a:lnTo>
                                    <a:pt x="692872" y="1090058"/>
                                  </a:lnTo>
                                  <a:cubicBezTo>
                                    <a:pt x="692416" y="1096559"/>
                                    <a:pt x="693619" y="1103069"/>
                                    <a:pt x="696370" y="1108976"/>
                                  </a:cubicBezTo>
                                  <a:cubicBezTo>
                                    <a:pt x="697923" y="1111992"/>
                                    <a:pt x="700724" y="1114172"/>
                                    <a:pt x="704028" y="1114935"/>
                                  </a:cubicBezTo>
                                  <a:lnTo>
                                    <a:pt x="704028" y="1116733"/>
                                  </a:lnTo>
                                  <a:lnTo>
                                    <a:pt x="651654" y="1116733"/>
                                  </a:lnTo>
                                  <a:lnTo>
                                    <a:pt x="651654" y="1114935"/>
                                  </a:lnTo>
                                  <a:cubicBezTo>
                                    <a:pt x="654993" y="1114197"/>
                                    <a:pt x="657833" y="1112014"/>
                                    <a:pt x="659406" y="1108976"/>
                                  </a:cubicBezTo>
                                  <a:cubicBezTo>
                                    <a:pt x="662111" y="1103054"/>
                                    <a:pt x="663312" y="1096556"/>
                                    <a:pt x="662904" y="1090058"/>
                                  </a:cubicBezTo>
                                  <a:lnTo>
                                    <a:pt x="662904" y="979860"/>
                                  </a:lnTo>
                                  <a:cubicBezTo>
                                    <a:pt x="662987" y="977284"/>
                                    <a:pt x="662365" y="974733"/>
                                    <a:pt x="661108" y="972482"/>
                                  </a:cubicBezTo>
                                  <a:cubicBezTo>
                                    <a:pt x="660040" y="970851"/>
                                    <a:pt x="658434" y="969645"/>
                                    <a:pt x="656570" y="969077"/>
                                  </a:cubicBezTo>
                                  <a:close/>
                                  <a:moveTo>
                                    <a:pt x="284939" y="966996"/>
                                  </a:moveTo>
                                  <a:lnTo>
                                    <a:pt x="314341" y="966996"/>
                                  </a:lnTo>
                                  <a:lnTo>
                                    <a:pt x="314341" y="968699"/>
                                  </a:lnTo>
                                  <a:lnTo>
                                    <a:pt x="312828" y="969172"/>
                                  </a:lnTo>
                                  <a:cubicBezTo>
                                    <a:pt x="311742" y="969889"/>
                                    <a:pt x="310756" y="970747"/>
                                    <a:pt x="309898" y="971726"/>
                                  </a:cubicBezTo>
                                  <a:cubicBezTo>
                                    <a:pt x="309046" y="972766"/>
                                    <a:pt x="306116" y="976834"/>
                                    <a:pt x="301862" y="982793"/>
                                  </a:cubicBezTo>
                                  <a:cubicBezTo>
                                    <a:pt x="289099" y="1000576"/>
                                    <a:pt x="265559" y="1033871"/>
                                    <a:pt x="265559" y="1033871"/>
                                  </a:cubicBezTo>
                                  <a:cubicBezTo>
                                    <a:pt x="265144" y="1034503"/>
                                    <a:pt x="265144" y="1035321"/>
                                    <a:pt x="265559" y="1035952"/>
                                  </a:cubicBezTo>
                                  <a:cubicBezTo>
                                    <a:pt x="265559" y="1036047"/>
                                    <a:pt x="299215" y="1098571"/>
                                    <a:pt x="302902" y="1104814"/>
                                  </a:cubicBezTo>
                                  <a:cubicBezTo>
                                    <a:pt x="304739" y="1107832"/>
                                    <a:pt x="307307" y="1110338"/>
                                    <a:pt x="310370" y="1112098"/>
                                  </a:cubicBezTo>
                                  <a:cubicBezTo>
                                    <a:pt x="312030" y="1113145"/>
                                    <a:pt x="313851" y="1113912"/>
                                    <a:pt x="315759" y="1114368"/>
                                  </a:cubicBezTo>
                                  <a:lnTo>
                                    <a:pt x="315759" y="1116165"/>
                                  </a:lnTo>
                                  <a:lnTo>
                                    <a:pt x="259036" y="1116165"/>
                                  </a:lnTo>
                                  <a:lnTo>
                                    <a:pt x="259036" y="1114273"/>
                                  </a:lnTo>
                                  <a:cubicBezTo>
                                    <a:pt x="259717" y="1113987"/>
                                    <a:pt x="260354" y="1113605"/>
                                    <a:pt x="260926" y="1113138"/>
                                  </a:cubicBezTo>
                                  <a:cubicBezTo>
                                    <a:pt x="262033" y="1112116"/>
                                    <a:pt x="262651" y="1110672"/>
                                    <a:pt x="262628" y="1109166"/>
                                  </a:cubicBezTo>
                                  <a:cubicBezTo>
                                    <a:pt x="262613" y="1108051"/>
                                    <a:pt x="262354" y="1106954"/>
                                    <a:pt x="261872" y="1105950"/>
                                  </a:cubicBezTo>
                                  <a:cubicBezTo>
                                    <a:pt x="260548" y="1102828"/>
                                    <a:pt x="242965" y="1066978"/>
                                    <a:pt x="242965" y="1066978"/>
                                  </a:cubicBezTo>
                                  <a:cubicBezTo>
                                    <a:pt x="242702" y="1066314"/>
                                    <a:pt x="242071" y="1065868"/>
                                    <a:pt x="241358" y="1065843"/>
                                  </a:cubicBezTo>
                                  <a:cubicBezTo>
                                    <a:pt x="240617" y="1065749"/>
                                    <a:pt x="239886" y="1066078"/>
                                    <a:pt x="239467" y="1066694"/>
                                  </a:cubicBezTo>
                                  <a:cubicBezTo>
                                    <a:pt x="239467" y="1066694"/>
                                    <a:pt x="219992" y="1093085"/>
                                    <a:pt x="215832" y="1099139"/>
                                  </a:cubicBezTo>
                                  <a:cubicBezTo>
                                    <a:pt x="213845" y="1101890"/>
                                    <a:pt x="212786" y="1105203"/>
                                    <a:pt x="212806" y="1108598"/>
                                  </a:cubicBezTo>
                                  <a:cubicBezTo>
                                    <a:pt x="212738" y="1110034"/>
                                    <a:pt x="213031" y="1111465"/>
                                    <a:pt x="213658" y="1112760"/>
                                  </a:cubicBezTo>
                                  <a:cubicBezTo>
                                    <a:pt x="214058" y="1113384"/>
                                    <a:pt x="214571" y="1113929"/>
                                    <a:pt x="215170" y="1114368"/>
                                  </a:cubicBezTo>
                                  <a:lnTo>
                                    <a:pt x="215832" y="1116165"/>
                                  </a:lnTo>
                                  <a:lnTo>
                                    <a:pt x="178016" y="1116165"/>
                                  </a:lnTo>
                                  <a:lnTo>
                                    <a:pt x="178016" y="1114462"/>
                                  </a:lnTo>
                                  <a:cubicBezTo>
                                    <a:pt x="180928" y="1113903"/>
                                    <a:pt x="183562" y="1112369"/>
                                    <a:pt x="185485" y="1110111"/>
                                  </a:cubicBezTo>
                                  <a:cubicBezTo>
                                    <a:pt x="186053" y="1109544"/>
                                    <a:pt x="186903" y="1108314"/>
                                    <a:pt x="188415" y="1106422"/>
                                  </a:cubicBezTo>
                                  <a:cubicBezTo>
                                    <a:pt x="198909" y="1093180"/>
                                    <a:pt x="232565" y="1047966"/>
                                    <a:pt x="232565" y="1047966"/>
                                  </a:cubicBezTo>
                                  <a:cubicBezTo>
                                    <a:pt x="232937" y="1047322"/>
                                    <a:pt x="232937" y="1046528"/>
                                    <a:pt x="232565" y="1045885"/>
                                  </a:cubicBezTo>
                                  <a:cubicBezTo>
                                    <a:pt x="232565" y="1045790"/>
                                    <a:pt x="198531" y="981279"/>
                                    <a:pt x="195222" y="975793"/>
                                  </a:cubicBezTo>
                                  <a:cubicBezTo>
                                    <a:pt x="193104" y="971912"/>
                                    <a:pt x="189290" y="969251"/>
                                    <a:pt x="184918" y="968604"/>
                                  </a:cubicBezTo>
                                  <a:lnTo>
                                    <a:pt x="184918" y="967091"/>
                                  </a:lnTo>
                                  <a:lnTo>
                                    <a:pt x="235590" y="967091"/>
                                  </a:lnTo>
                                  <a:lnTo>
                                    <a:pt x="235590" y="969456"/>
                                  </a:lnTo>
                                  <a:cubicBezTo>
                                    <a:pt x="234366" y="970438"/>
                                    <a:pt x="233695" y="971955"/>
                                    <a:pt x="233794" y="973523"/>
                                  </a:cubicBezTo>
                                  <a:cubicBezTo>
                                    <a:pt x="233812" y="975104"/>
                                    <a:pt x="234201" y="976659"/>
                                    <a:pt x="234928" y="978063"/>
                                  </a:cubicBezTo>
                                  <a:cubicBezTo>
                                    <a:pt x="236441" y="981090"/>
                                    <a:pt x="254404" y="1014859"/>
                                    <a:pt x="254403" y="1014859"/>
                                  </a:cubicBezTo>
                                  <a:cubicBezTo>
                                    <a:pt x="254694" y="1015444"/>
                                    <a:pt x="255267" y="1015837"/>
                                    <a:pt x="255916" y="1015899"/>
                                  </a:cubicBezTo>
                                  <a:cubicBezTo>
                                    <a:pt x="256632" y="1016003"/>
                                    <a:pt x="257339" y="1015668"/>
                                    <a:pt x="257712" y="1015048"/>
                                  </a:cubicBezTo>
                                  <a:cubicBezTo>
                                    <a:pt x="257807" y="1015048"/>
                                    <a:pt x="280685" y="984022"/>
                                    <a:pt x="284089" y="978820"/>
                                  </a:cubicBezTo>
                                  <a:cubicBezTo>
                                    <a:pt x="285321" y="977200"/>
                                    <a:pt x="286075" y="975267"/>
                                    <a:pt x="286263" y="973239"/>
                                  </a:cubicBezTo>
                                  <a:cubicBezTo>
                                    <a:pt x="286305" y="971915"/>
                                    <a:pt x="285830" y="970626"/>
                                    <a:pt x="284939" y="969645"/>
                                  </a:cubicBezTo>
                                  <a:close/>
                                  <a:moveTo>
                                    <a:pt x="278984" y="947038"/>
                                  </a:moveTo>
                                  <a:lnTo>
                                    <a:pt x="280049" y="947180"/>
                                  </a:lnTo>
                                  <a:lnTo>
                                    <a:pt x="278984" y="947795"/>
                                  </a:lnTo>
                                  <a:lnTo>
                                    <a:pt x="278984" y="947794"/>
                                  </a:lnTo>
                                  <a:cubicBezTo>
                                    <a:pt x="278897" y="947549"/>
                                    <a:pt x="278897" y="947282"/>
                                    <a:pt x="278984" y="947038"/>
                                  </a:cubicBezTo>
                                  <a:close/>
                                  <a:moveTo>
                                    <a:pt x="280485" y="946929"/>
                                  </a:moveTo>
                                  <a:lnTo>
                                    <a:pt x="280402" y="947227"/>
                                  </a:lnTo>
                                  <a:lnTo>
                                    <a:pt x="280049" y="947180"/>
                                  </a:lnTo>
                                  <a:close/>
                                  <a:moveTo>
                                    <a:pt x="1803779" y="928493"/>
                                  </a:moveTo>
                                  <a:cubicBezTo>
                                    <a:pt x="1680553" y="928493"/>
                                    <a:pt x="1659480" y="1035348"/>
                                    <a:pt x="1659480" y="1121041"/>
                                  </a:cubicBezTo>
                                  <a:cubicBezTo>
                                    <a:pt x="1659480" y="1170642"/>
                                    <a:pt x="1663544" y="1316329"/>
                                    <a:pt x="1804440" y="1316329"/>
                                  </a:cubicBezTo>
                                  <a:lnTo>
                                    <a:pt x="1804252" y="1316423"/>
                                  </a:lnTo>
                                  <a:cubicBezTo>
                                    <a:pt x="1942786" y="1316423"/>
                                    <a:pt x="1947133" y="1167335"/>
                                    <a:pt x="1947322" y="1121041"/>
                                  </a:cubicBezTo>
                                  <a:cubicBezTo>
                                    <a:pt x="1947322" y="1029207"/>
                                    <a:pt x="1920106" y="928493"/>
                                    <a:pt x="1803779" y="928493"/>
                                  </a:cubicBezTo>
                                  <a:close/>
                                  <a:moveTo>
                                    <a:pt x="461159" y="906175"/>
                                  </a:moveTo>
                                  <a:cubicBezTo>
                                    <a:pt x="471953" y="912383"/>
                                    <a:pt x="481766" y="920161"/>
                                    <a:pt x="490277" y="929255"/>
                                  </a:cubicBezTo>
                                  <a:lnTo>
                                    <a:pt x="489237" y="929255"/>
                                  </a:lnTo>
                                  <a:cubicBezTo>
                                    <a:pt x="489237" y="929255"/>
                                    <a:pt x="489237" y="1121557"/>
                                    <a:pt x="489237" y="1172352"/>
                                  </a:cubicBezTo>
                                  <a:cubicBezTo>
                                    <a:pt x="481197" y="1182449"/>
                                    <a:pt x="471626" y="1191226"/>
                                    <a:pt x="460876" y="1198364"/>
                                  </a:cubicBezTo>
                                  <a:cubicBezTo>
                                    <a:pt x="447148" y="1191369"/>
                                    <a:pt x="435433" y="1180983"/>
                                    <a:pt x="426841" y="1168190"/>
                                  </a:cubicBezTo>
                                  <a:cubicBezTo>
                                    <a:pt x="426841" y="1118341"/>
                                    <a:pt x="426841" y="935025"/>
                                    <a:pt x="426841" y="935025"/>
                                  </a:cubicBezTo>
                                  <a:cubicBezTo>
                                    <a:pt x="436891" y="923866"/>
                                    <a:pt x="448441" y="914156"/>
                                    <a:pt x="461159" y="906175"/>
                                  </a:cubicBezTo>
                                  <a:close/>
                                  <a:moveTo>
                                    <a:pt x="3825268" y="897255"/>
                                  </a:moveTo>
                                  <a:lnTo>
                                    <a:pt x="3956363" y="897255"/>
                                  </a:lnTo>
                                  <a:lnTo>
                                    <a:pt x="4213160" y="1200017"/>
                                  </a:lnTo>
                                  <a:lnTo>
                                    <a:pt x="4213160" y="994555"/>
                                  </a:lnTo>
                                  <a:cubicBezTo>
                                    <a:pt x="4213160" y="951006"/>
                                    <a:pt x="4211079" y="927957"/>
                                    <a:pt x="4148464" y="927957"/>
                                  </a:cubicBezTo>
                                  <a:lnTo>
                                    <a:pt x="4148464" y="897255"/>
                                  </a:lnTo>
                                  <a:lnTo>
                                    <a:pt x="4316731" y="897255"/>
                                  </a:lnTo>
                                  <a:lnTo>
                                    <a:pt x="4316731" y="927957"/>
                                  </a:lnTo>
                                  <a:cubicBezTo>
                                    <a:pt x="4250616" y="927957"/>
                                    <a:pt x="4249954" y="946282"/>
                                    <a:pt x="4249954" y="994555"/>
                                  </a:cubicBezTo>
                                  <a:lnTo>
                                    <a:pt x="4249954" y="1351916"/>
                                  </a:lnTo>
                                  <a:lnTo>
                                    <a:pt x="4219308" y="1351916"/>
                                  </a:lnTo>
                                  <a:lnTo>
                                    <a:pt x="3924677" y="1001357"/>
                                  </a:lnTo>
                                  <a:lnTo>
                                    <a:pt x="3924677" y="1249705"/>
                                  </a:lnTo>
                                  <a:cubicBezTo>
                                    <a:pt x="3924677" y="1296655"/>
                                    <a:pt x="3925906" y="1317059"/>
                                    <a:pt x="3992116" y="1317059"/>
                                  </a:cubicBezTo>
                                  <a:lnTo>
                                    <a:pt x="3992116" y="1347665"/>
                                  </a:lnTo>
                                  <a:lnTo>
                                    <a:pt x="3824605" y="1347665"/>
                                  </a:lnTo>
                                  <a:lnTo>
                                    <a:pt x="3824605" y="1317059"/>
                                  </a:lnTo>
                                  <a:cubicBezTo>
                                    <a:pt x="3888640" y="1317059"/>
                                    <a:pt x="3887883" y="1295237"/>
                                    <a:pt x="3887883" y="1249705"/>
                                  </a:cubicBezTo>
                                  <a:lnTo>
                                    <a:pt x="3887883" y="1019777"/>
                                  </a:lnTo>
                                  <a:cubicBezTo>
                                    <a:pt x="3887883" y="959885"/>
                                    <a:pt x="3886559" y="934758"/>
                                    <a:pt x="3825268" y="927957"/>
                                  </a:cubicBezTo>
                                  <a:close/>
                                  <a:moveTo>
                                    <a:pt x="1054100" y="897255"/>
                                  </a:moveTo>
                                  <a:lnTo>
                                    <a:pt x="1279099" y="897255"/>
                                  </a:lnTo>
                                  <a:lnTo>
                                    <a:pt x="1279099" y="927961"/>
                                  </a:lnTo>
                                  <a:cubicBezTo>
                                    <a:pt x="1219894" y="927961"/>
                                    <a:pt x="1213747" y="945628"/>
                                    <a:pt x="1213747" y="980963"/>
                                  </a:cubicBezTo>
                                  <a:lnTo>
                                    <a:pt x="1213747" y="1117012"/>
                                  </a:lnTo>
                                  <a:lnTo>
                                    <a:pt x="1354099" y="994191"/>
                                  </a:lnTo>
                                  <a:cubicBezTo>
                                    <a:pt x="1369704" y="980302"/>
                                    <a:pt x="1381999" y="968303"/>
                                    <a:pt x="1381999" y="951959"/>
                                  </a:cubicBezTo>
                                  <a:cubicBezTo>
                                    <a:pt x="1381999" y="933629"/>
                                    <a:pt x="1359490" y="928150"/>
                                    <a:pt x="1336318" y="928150"/>
                                  </a:cubicBezTo>
                                  <a:lnTo>
                                    <a:pt x="1336318" y="897444"/>
                                  </a:lnTo>
                                  <a:lnTo>
                                    <a:pt x="1542685" y="897444"/>
                                  </a:lnTo>
                                  <a:lnTo>
                                    <a:pt x="1542685" y="928150"/>
                                  </a:lnTo>
                                  <a:cubicBezTo>
                                    <a:pt x="1480075" y="933629"/>
                                    <a:pt x="1471185" y="942322"/>
                                    <a:pt x="1389471" y="1013180"/>
                                  </a:cubicBezTo>
                                  <a:lnTo>
                                    <a:pt x="1342182" y="1053995"/>
                                  </a:lnTo>
                                  <a:lnTo>
                                    <a:pt x="1474589" y="1242952"/>
                                  </a:lnTo>
                                  <a:cubicBezTo>
                                    <a:pt x="1514784" y="1300111"/>
                                    <a:pt x="1530485" y="1315039"/>
                                    <a:pt x="1580516" y="1317117"/>
                                  </a:cubicBezTo>
                                  <a:lnTo>
                                    <a:pt x="1580516" y="1347728"/>
                                  </a:lnTo>
                                  <a:lnTo>
                                    <a:pt x="1329887" y="1347728"/>
                                  </a:lnTo>
                                  <a:lnTo>
                                    <a:pt x="1329887" y="1317117"/>
                                  </a:lnTo>
                                  <a:lnTo>
                                    <a:pt x="1350411" y="1317117"/>
                                  </a:lnTo>
                                  <a:cubicBezTo>
                                    <a:pt x="1385783" y="1317117"/>
                                    <a:pt x="1395240" y="1313055"/>
                                    <a:pt x="1395240" y="1302851"/>
                                  </a:cubicBezTo>
                                  <a:cubicBezTo>
                                    <a:pt x="1395240" y="1292647"/>
                                    <a:pt x="1383701" y="1274885"/>
                                    <a:pt x="1368097" y="1253156"/>
                                  </a:cubicBezTo>
                                  <a:lnTo>
                                    <a:pt x="1271344" y="1116446"/>
                                  </a:lnTo>
                                  <a:lnTo>
                                    <a:pt x="1214125" y="1166802"/>
                                  </a:lnTo>
                                  <a:lnTo>
                                    <a:pt x="1214125" y="1264399"/>
                                  </a:lnTo>
                                  <a:cubicBezTo>
                                    <a:pt x="1214125" y="1303229"/>
                                    <a:pt x="1227082" y="1317496"/>
                                    <a:pt x="1279478" y="1317496"/>
                                  </a:cubicBezTo>
                                  <a:lnTo>
                                    <a:pt x="1279478" y="1348106"/>
                                  </a:lnTo>
                                  <a:lnTo>
                                    <a:pt x="1054100" y="1348106"/>
                                  </a:lnTo>
                                  <a:lnTo>
                                    <a:pt x="1054100" y="1317496"/>
                                  </a:lnTo>
                                  <a:cubicBezTo>
                                    <a:pt x="1113306" y="1317496"/>
                                    <a:pt x="1118791" y="1298410"/>
                                    <a:pt x="1118791" y="1264399"/>
                                  </a:cubicBezTo>
                                  <a:lnTo>
                                    <a:pt x="1118791" y="980963"/>
                                  </a:lnTo>
                                  <a:cubicBezTo>
                                    <a:pt x="1118791" y="948368"/>
                                    <a:pt x="1115387" y="927961"/>
                                    <a:pt x="1054100" y="927961"/>
                                  </a:cubicBezTo>
                                  <a:close/>
                                  <a:moveTo>
                                    <a:pt x="2689225" y="897255"/>
                                  </a:moveTo>
                                  <a:lnTo>
                                    <a:pt x="2853858" y="897255"/>
                                  </a:lnTo>
                                  <a:lnTo>
                                    <a:pt x="3003645" y="1215255"/>
                                  </a:lnTo>
                                  <a:lnTo>
                                    <a:pt x="3153430" y="897255"/>
                                  </a:lnTo>
                                  <a:lnTo>
                                    <a:pt x="3541701" y="897255"/>
                                  </a:lnTo>
                                  <a:lnTo>
                                    <a:pt x="3541701" y="927978"/>
                                  </a:lnTo>
                                  <a:cubicBezTo>
                                    <a:pt x="3481655" y="927978"/>
                                    <a:pt x="3475508" y="945654"/>
                                    <a:pt x="3475508" y="981009"/>
                                  </a:cubicBezTo>
                                  <a:lnTo>
                                    <a:pt x="3475508" y="1168934"/>
                                  </a:lnTo>
                                  <a:cubicBezTo>
                                    <a:pt x="3475508" y="1210150"/>
                                    <a:pt x="3479007" y="1236334"/>
                                    <a:pt x="3487139" y="1257415"/>
                                  </a:cubicBezTo>
                                  <a:cubicBezTo>
                                    <a:pt x="3502174" y="1294186"/>
                                    <a:pt x="3542269" y="1316685"/>
                                    <a:pt x="3585200" y="1316685"/>
                                  </a:cubicBezTo>
                                  <a:cubicBezTo>
                                    <a:pt x="3631536" y="1316685"/>
                                    <a:pt x="3676452" y="1291446"/>
                                    <a:pt x="3692150" y="1255430"/>
                                  </a:cubicBezTo>
                                  <a:cubicBezTo>
                                    <a:pt x="3705672" y="1223384"/>
                                    <a:pt x="3707090" y="1192094"/>
                                    <a:pt x="3707090" y="1156646"/>
                                  </a:cubicBezTo>
                                  <a:lnTo>
                                    <a:pt x="3707090" y="994621"/>
                                  </a:lnTo>
                                  <a:cubicBezTo>
                                    <a:pt x="3707090" y="947640"/>
                                    <a:pt x="3706523" y="927978"/>
                                    <a:pt x="3640330" y="927978"/>
                                  </a:cubicBezTo>
                                  <a:lnTo>
                                    <a:pt x="3640330" y="897255"/>
                                  </a:lnTo>
                                  <a:lnTo>
                                    <a:pt x="3806191" y="897255"/>
                                  </a:lnTo>
                                  <a:lnTo>
                                    <a:pt x="3806191" y="927978"/>
                                  </a:lnTo>
                                  <a:cubicBezTo>
                                    <a:pt x="3743592" y="927978"/>
                                    <a:pt x="3743592" y="950475"/>
                                    <a:pt x="3743592" y="994621"/>
                                  </a:cubicBezTo>
                                  <a:lnTo>
                                    <a:pt x="3743592" y="1160333"/>
                                  </a:lnTo>
                                  <a:cubicBezTo>
                                    <a:pt x="3743592" y="1212135"/>
                                    <a:pt x="3743592" y="1241345"/>
                                    <a:pt x="3723828" y="1276132"/>
                                  </a:cubicBezTo>
                                  <a:cubicBezTo>
                                    <a:pt x="3685057" y="1346273"/>
                                    <a:pt x="3602599" y="1355726"/>
                                    <a:pt x="3565814" y="1355726"/>
                                  </a:cubicBezTo>
                                  <a:cubicBezTo>
                                    <a:pt x="3511820" y="1355726"/>
                                    <a:pt x="3428984" y="1336631"/>
                                    <a:pt x="3398346" y="1272067"/>
                                  </a:cubicBezTo>
                                  <a:cubicBezTo>
                                    <a:pt x="3379907" y="1233877"/>
                                    <a:pt x="3379907" y="1206368"/>
                                    <a:pt x="3379907" y="1168556"/>
                                  </a:cubicBezTo>
                                  <a:lnTo>
                                    <a:pt x="3379244" y="980631"/>
                                  </a:lnTo>
                                  <a:cubicBezTo>
                                    <a:pt x="3379244" y="946505"/>
                                    <a:pt x="3373760" y="927505"/>
                                    <a:pt x="3314280" y="927599"/>
                                  </a:cubicBezTo>
                                  <a:cubicBezTo>
                                    <a:pt x="3254801" y="927694"/>
                                    <a:pt x="3248654" y="946033"/>
                                    <a:pt x="3248654" y="980631"/>
                                  </a:cubicBezTo>
                                  <a:lnTo>
                                    <a:pt x="3248654" y="1264221"/>
                                  </a:lnTo>
                                  <a:cubicBezTo>
                                    <a:pt x="3248654" y="1296929"/>
                                    <a:pt x="3253571" y="1317347"/>
                                    <a:pt x="3314847" y="1317347"/>
                                  </a:cubicBezTo>
                                  <a:lnTo>
                                    <a:pt x="3314847" y="1347974"/>
                                  </a:lnTo>
                                  <a:lnTo>
                                    <a:pt x="3088750" y="1347974"/>
                                  </a:lnTo>
                                  <a:lnTo>
                                    <a:pt x="3088750" y="1317347"/>
                                  </a:lnTo>
                                  <a:cubicBezTo>
                                    <a:pt x="3148040" y="1317347"/>
                                    <a:pt x="3153430" y="1298252"/>
                                    <a:pt x="3153430" y="1264221"/>
                                  </a:cubicBezTo>
                                  <a:lnTo>
                                    <a:pt x="3153430" y="981765"/>
                                  </a:lnTo>
                                  <a:lnTo>
                                    <a:pt x="2983218" y="1347974"/>
                                  </a:lnTo>
                                  <a:lnTo>
                                    <a:pt x="2962982" y="1347974"/>
                                  </a:lnTo>
                                  <a:lnTo>
                                    <a:pt x="2790691" y="981765"/>
                                  </a:lnTo>
                                  <a:lnTo>
                                    <a:pt x="2790691" y="1249853"/>
                                  </a:lnTo>
                                  <a:cubicBezTo>
                                    <a:pt x="2790691" y="1296172"/>
                                    <a:pt x="2791353" y="1317252"/>
                                    <a:pt x="2856033" y="1317252"/>
                                  </a:cubicBezTo>
                                  <a:lnTo>
                                    <a:pt x="2856033" y="1347880"/>
                                  </a:lnTo>
                                  <a:lnTo>
                                    <a:pt x="2689225" y="1347880"/>
                                  </a:lnTo>
                                  <a:lnTo>
                                    <a:pt x="2689225" y="1317252"/>
                                  </a:lnTo>
                                  <a:cubicBezTo>
                                    <a:pt x="2753244" y="1317252"/>
                                    <a:pt x="2753906" y="1296172"/>
                                    <a:pt x="2753906" y="1249853"/>
                                  </a:cubicBezTo>
                                  <a:lnTo>
                                    <a:pt x="2753906" y="994621"/>
                                  </a:lnTo>
                                  <a:cubicBezTo>
                                    <a:pt x="2753906" y="946884"/>
                                    <a:pt x="2753906" y="927978"/>
                                    <a:pt x="2689225" y="927978"/>
                                  </a:cubicBezTo>
                                  <a:close/>
                                  <a:moveTo>
                                    <a:pt x="2510705" y="896620"/>
                                  </a:moveTo>
                                  <a:lnTo>
                                    <a:pt x="2671446" y="896620"/>
                                  </a:lnTo>
                                  <a:lnTo>
                                    <a:pt x="2671446" y="927326"/>
                                  </a:lnTo>
                                  <a:cubicBezTo>
                                    <a:pt x="2611404" y="927326"/>
                                    <a:pt x="2605259" y="945654"/>
                                    <a:pt x="2605259" y="980328"/>
                                  </a:cubicBezTo>
                                  <a:lnTo>
                                    <a:pt x="2605259" y="1263764"/>
                                  </a:lnTo>
                                  <a:cubicBezTo>
                                    <a:pt x="2605259" y="1296453"/>
                                    <a:pt x="2610175" y="1316861"/>
                                    <a:pt x="2671446" y="1316861"/>
                                  </a:cubicBezTo>
                                  <a:lnTo>
                                    <a:pt x="2671446" y="1347471"/>
                                  </a:lnTo>
                                  <a:lnTo>
                                    <a:pt x="2446029" y="1347471"/>
                                  </a:lnTo>
                                  <a:lnTo>
                                    <a:pt x="2446029" y="1316861"/>
                                  </a:lnTo>
                                  <a:cubicBezTo>
                                    <a:pt x="2505315" y="1316861"/>
                                    <a:pt x="2510705" y="1297775"/>
                                    <a:pt x="2510705" y="1263764"/>
                                  </a:cubicBezTo>
                                  <a:lnTo>
                                    <a:pt x="2510705" y="981462"/>
                                  </a:lnTo>
                                  <a:lnTo>
                                    <a:pt x="2340507" y="1347471"/>
                                  </a:lnTo>
                                  <a:lnTo>
                                    <a:pt x="2319704" y="1347471"/>
                                  </a:lnTo>
                                  <a:lnTo>
                                    <a:pt x="2147427" y="981462"/>
                                  </a:lnTo>
                                  <a:lnTo>
                                    <a:pt x="2147427" y="1249403"/>
                                  </a:lnTo>
                                  <a:cubicBezTo>
                                    <a:pt x="2147427" y="1295697"/>
                                    <a:pt x="2148089" y="1316766"/>
                                    <a:pt x="2212858" y="1316766"/>
                                  </a:cubicBezTo>
                                  <a:lnTo>
                                    <a:pt x="2212858" y="1347376"/>
                                  </a:lnTo>
                                  <a:lnTo>
                                    <a:pt x="2045970" y="1347376"/>
                                  </a:lnTo>
                                  <a:lnTo>
                                    <a:pt x="2045970" y="1316766"/>
                                  </a:lnTo>
                                  <a:cubicBezTo>
                                    <a:pt x="2109984" y="1316766"/>
                                    <a:pt x="2110741" y="1295697"/>
                                    <a:pt x="2110741" y="1249403"/>
                                  </a:cubicBezTo>
                                  <a:lnTo>
                                    <a:pt x="2110741" y="994312"/>
                                  </a:lnTo>
                                  <a:cubicBezTo>
                                    <a:pt x="2110741" y="946599"/>
                                    <a:pt x="2110741" y="927704"/>
                                    <a:pt x="2045970" y="927704"/>
                                  </a:cubicBezTo>
                                  <a:lnTo>
                                    <a:pt x="2045970" y="896998"/>
                                  </a:lnTo>
                                  <a:lnTo>
                                    <a:pt x="2210778" y="896998"/>
                                  </a:lnTo>
                                  <a:lnTo>
                                    <a:pt x="2360553" y="1214823"/>
                                  </a:lnTo>
                                  <a:close/>
                                  <a:moveTo>
                                    <a:pt x="420035" y="890378"/>
                                  </a:moveTo>
                                  <a:cubicBezTo>
                                    <a:pt x="432048" y="891768"/>
                                    <a:pt x="443675" y="895496"/>
                                    <a:pt x="454257" y="901351"/>
                                  </a:cubicBezTo>
                                  <a:cubicBezTo>
                                    <a:pt x="438915" y="911175"/>
                                    <a:pt x="425226" y="923371"/>
                                    <a:pt x="413701" y="937484"/>
                                  </a:cubicBezTo>
                                  <a:cubicBezTo>
                                    <a:pt x="356987" y="1002859"/>
                                    <a:pt x="355826" y="1099678"/>
                                    <a:pt x="410959" y="1166393"/>
                                  </a:cubicBezTo>
                                  <a:cubicBezTo>
                                    <a:pt x="422558" y="1182564"/>
                                    <a:pt x="437045" y="1196450"/>
                                    <a:pt x="453691" y="1207350"/>
                                  </a:cubicBezTo>
                                  <a:cubicBezTo>
                                    <a:pt x="470906" y="1218199"/>
                                    <a:pt x="490923" y="1223757"/>
                                    <a:pt x="511264" y="1223336"/>
                                  </a:cubicBezTo>
                                  <a:cubicBezTo>
                                    <a:pt x="553080" y="1222932"/>
                                    <a:pt x="593568" y="1208586"/>
                                    <a:pt x="626318" y="1182568"/>
                                  </a:cubicBezTo>
                                  <a:cubicBezTo>
                                    <a:pt x="628791" y="1180345"/>
                                    <a:pt x="631900" y="1178956"/>
                                    <a:pt x="635205" y="1178595"/>
                                  </a:cubicBezTo>
                                  <a:cubicBezTo>
                                    <a:pt x="636149" y="1178595"/>
                                    <a:pt x="636433" y="1178405"/>
                                    <a:pt x="636906" y="1178595"/>
                                  </a:cubicBezTo>
                                  <a:cubicBezTo>
                                    <a:pt x="637378" y="1178784"/>
                                    <a:pt x="637284" y="1178216"/>
                                    <a:pt x="637378" y="1179730"/>
                                  </a:cubicBezTo>
                                  <a:cubicBezTo>
                                    <a:pt x="637473" y="1181243"/>
                                    <a:pt x="635771" y="1184932"/>
                                    <a:pt x="630950" y="1189189"/>
                                  </a:cubicBezTo>
                                  <a:cubicBezTo>
                                    <a:pt x="596389" y="1223171"/>
                                    <a:pt x="549695" y="1241934"/>
                                    <a:pt x="501243" y="1241308"/>
                                  </a:cubicBezTo>
                                  <a:lnTo>
                                    <a:pt x="501243" y="1241875"/>
                                  </a:lnTo>
                                  <a:cubicBezTo>
                                    <a:pt x="480450" y="1241623"/>
                                    <a:pt x="459892" y="1237452"/>
                                    <a:pt x="440644" y="1229579"/>
                                  </a:cubicBezTo>
                                  <a:cubicBezTo>
                                    <a:pt x="423426" y="1221736"/>
                                    <a:pt x="406861" y="1212532"/>
                                    <a:pt x="391106" y="1202053"/>
                                  </a:cubicBezTo>
                                  <a:cubicBezTo>
                                    <a:pt x="351589" y="1174906"/>
                                    <a:pt x="319445" y="1128273"/>
                                    <a:pt x="319540" y="1059506"/>
                                  </a:cubicBezTo>
                                  <a:cubicBezTo>
                                    <a:pt x="319635" y="990738"/>
                                    <a:pt x="347145" y="943727"/>
                                    <a:pt x="383448" y="913647"/>
                                  </a:cubicBezTo>
                                  <a:cubicBezTo>
                                    <a:pt x="394576" y="904326"/>
                                    <a:pt x="406876" y="896503"/>
                                    <a:pt x="420035" y="890378"/>
                                  </a:cubicBezTo>
                                  <a:close/>
                                  <a:moveTo>
                                    <a:pt x="1801039" y="889000"/>
                                  </a:moveTo>
                                  <a:cubicBezTo>
                                    <a:pt x="2004305" y="889000"/>
                                    <a:pt x="2054673" y="1040828"/>
                                    <a:pt x="2054861" y="1122363"/>
                                  </a:cubicBezTo>
                                  <a:cubicBezTo>
                                    <a:pt x="2054861" y="1242352"/>
                                    <a:pt x="1968490" y="1355726"/>
                                    <a:pt x="1803779" y="1355726"/>
                                  </a:cubicBezTo>
                                  <a:cubicBezTo>
                                    <a:pt x="1624799" y="1355726"/>
                                    <a:pt x="1551940" y="1227802"/>
                                    <a:pt x="1551940" y="1121702"/>
                                  </a:cubicBezTo>
                                  <a:cubicBezTo>
                                    <a:pt x="1551940" y="1005398"/>
                                    <a:pt x="1633681" y="889000"/>
                                    <a:pt x="1801039" y="889000"/>
                                  </a:cubicBezTo>
                                  <a:close/>
                                  <a:moveTo>
                                    <a:pt x="499541" y="870514"/>
                                  </a:moveTo>
                                  <a:cubicBezTo>
                                    <a:pt x="533108" y="869265"/>
                                    <a:pt x="566352" y="877457"/>
                                    <a:pt x="595498" y="894162"/>
                                  </a:cubicBezTo>
                                  <a:lnTo>
                                    <a:pt x="601265" y="897472"/>
                                  </a:lnTo>
                                  <a:cubicBezTo>
                                    <a:pt x="602629" y="898256"/>
                                    <a:pt x="604144" y="898740"/>
                                    <a:pt x="605708" y="898891"/>
                                  </a:cubicBezTo>
                                  <a:cubicBezTo>
                                    <a:pt x="607403" y="898978"/>
                                    <a:pt x="609064" y="898401"/>
                                    <a:pt x="610341" y="897283"/>
                                  </a:cubicBezTo>
                                  <a:cubicBezTo>
                                    <a:pt x="611560" y="895900"/>
                                    <a:pt x="612349" y="894190"/>
                                    <a:pt x="612610" y="892365"/>
                                  </a:cubicBezTo>
                                  <a:cubicBezTo>
                                    <a:pt x="613083" y="890851"/>
                                    <a:pt x="613838" y="890094"/>
                                    <a:pt x="613838" y="890094"/>
                                  </a:cubicBezTo>
                                  <a:cubicBezTo>
                                    <a:pt x="614122" y="890000"/>
                                    <a:pt x="614973" y="890473"/>
                                    <a:pt x="615919" y="891702"/>
                                  </a:cubicBezTo>
                                  <a:cubicBezTo>
                                    <a:pt x="616848" y="893054"/>
                                    <a:pt x="617670" y="894478"/>
                                    <a:pt x="618376" y="895959"/>
                                  </a:cubicBezTo>
                                  <a:cubicBezTo>
                                    <a:pt x="622347" y="903621"/>
                                    <a:pt x="637662" y="936538"/>
                                    <a:pt x="641254" y="944106"/>
                                  </a:cubicBezTo>
                                  <a:cubicBezTo>
                                    <a:pt x="641810" y="945160"/>
                                    <a:pt x="642132" y="946321"/>
                                    <a:pt x="642200" y="947511"/>
                                  </a:cubicBezTo>
                                  <a:cubicBezTo>
                                    <a:pt x="642251" y="947760"/>
                                    <a:pt x="642251" y="948018"/>
                                    <a:pt x="642200" y="948267"/>
                                  </a:cubicBezTo>
                                  <a:lnTo>
                                    <a:pt x="642106" y="948551"/>
                                  </a:lnTo>
                                  <a:cubicBezTo>
                                    <a:pt x="640249" y="948114"/>
                                    <a:pt x="638569" y="947125"/>
                                    <a:pt x="637284" y="945714"/>
                                  </a:cubicBezTo>
                                  <a:cubicBezTo>
                                    <a:pt x="610719" y="919607"/>
                                    <a:pt x="573659" y="884419"/>
                                    <a:pt x="511264" y="884419"/>
                                  </a:cubicBezTo>
                                  <a:cubicBezTo>
                                    <a:pt x="508998" y="884283"/>
                                    <a:pt x="506724" y="884283"/>
                                    <a:pt x="504457" y="884419"/>
                                  </a:cubicBezTo>
                                  <a:cubicBezTo>
                                    <a:pt x="494342" y="879553"/>
                                    <a:pt x="483764" y="875719"/>
                                    <a:pt x="472882" y="872974"/>
                                  </a:cubicBezTo>
                                  <a:cubicBezTo>
                                    <a:pt x="481688" y="871434"/>
                                    <a:pt x="490603" y="870611"/>
                                    <a:pt x="499541" y="870514"/>
                                  </a:cubicBezTo>
                                  <a:close/>
                                  <a:moveTo>
                                    <a:pt x="423060" y="870230"/>
                                  </a:moveTo>
                                  <a:cubicBezTo>
                                    <a:pt x="465575" y="871238"/>
                                    <a:pt x="506522" y="886494"/>
                                    <a:pt x="539342" y="913553"/>
                                  </a:cubicBezTo>
                                  <a:cubicBezTo>
                                    <a:pt x="575645" y="943633"/>
                                    <a:pt x="603250" y="990644"/>
                                    <a:pt x="603250" y="1059411"/>
                                  </a:cubicBezTo>
                                  <a:cubicBezTo>
                                    <a:pt x="603871" y="1115969"/>
                                    <a:pt x="576472" y="1169168"/>
                                    <a:pt x="530078" y="1201485"/>
                                  </a:cubicBezTo>
                                  <a:cubicBezTo>
                                    <a:pt x="522387" y="1207243"/>
                                    <a:pt x="514264" y="1212397"/>
                                    <a:pt x="505782" y="1216904"/>
                                  </a:cubicBezTo>
                                  <a:cubicBezTo>
                                    <a:pt x="497958" y="1217512"/>
                                    <a:pt x="490095" y="1216448"/>
                                    <a:pt x="482714" y="1213782"/>
                                  </a:cubicBezTo>
                                  <a:cubicBezTo>
                                    <a:pt x="477335" y="1212185"/>
                                    <a:pt x="472187" y="1209896"/>
                                    <a:pt x="467399" y="1206972"/>
                                  </a:cubicBezTo>
                                  <a:cubicBezTo>
                                    <a:pt x="483925" y="1195780"/>
                                    <a:pt x="498437" y="1181867"/>
                                    <a:pt x="510319" y="1165825"/>
                                  </a:cubicBezTo>
                                  <a:cubicBezTo>
                                    <a:pt x="565451" y="1099110"/>
                                    <a:pt x="564292" y="1002291"/>
                                    <a:pt x="507578" y="936916"/>
                                  </a:cubicBezTo>
                                  <a:cubicBezTo>
                                    <a:pt x="481485" y="904850"/>
                                    <a:pt x="446222" y="883662"/>
                                    <a:pt x="409824" y="883662"/>
                                  </a:cubicBezTo>
                                  <a:cubicBezTo>
                                    <a:pt x="347429" y="883662"/>
                                    <a:pt x="310465" y="918850"/>
                                    <a:pt x="283900" y="944957"/>
                                  </a:cubicBezTo>
                                  <a:lnTo>
                                    <a:pt x="280485" y="946929"/>
                                  </a:lnTo>
                                  <a:lnTo>
                                    <a:pt x="281346" y="943822"/>
                                  </a:lnTo>
                                  <a:cubicBezTo>
                                    <a:pt x="285412" y="936255"/>
                                    <a:pt x="300727" y="903337"/>
                                    <a:pt x="304320" y="895675"/>
                                  </a:cubicBezTo>
                                  <a:cubicBezTo>
                                    <a:pt x="304990" y="894175"/>
                                    <a:pt x="305813" y="892748"/>
                                    <a:pt x="306778" y="891419"/>
                                  </a:cubicBezTo>
                                  <a:cubicBezTo>
                                    <a:pt x="307723" y="889811"/>
                                    <a:pt x="308858" y="889811"/>
                                    <a:pt x="308858" y="889811"/>
                                  </a:cubicBezTo>
                                  <a:cubicBezTo>
                                    <a:pt x="309218" y="890064"/>
                                    <a:pt x="309484" y="890430"/>
                                    <a:pt x="309614" y="890851"/>
                                  </a:cubicBezTo>
                                  <a:cubicBezTo>
                                    <a:pt x="310087" y="891797"/>
                                    <a:pt x="310276" y="893500"/>
                                    <a:pt x="311032" y="895297"/>
                                  </a:cubicBezTo>
                                  <a:cubicBezTo>
                                    <a:pt x="312187" y="897483"/>
                                    <a:pt x="314522" y="898782"/>
                                    <a:pt x="316988" y="898607"/>
                                  </a:cubicBezTo>
                                  <a:cubicBezTo>
                                    <a:pt x="318493" y="898453"/>
                                    <a:pt x="319945" y="897968"/>
                                    <a:pt x="321242" y="897189"/>
                                  </a:cubicBezTo>
                                  <a:cubicBezTo>
                                    <a:pt x="331517" y="891186"/>
                                    <a:pt x="342230" y="885969"/>
                                    <a:pt x="353291" y="881581"/>
                                  </a:cubicBezTo>
                                  <a:cubicBezTo>
                                    <a:pt x="375697" y="873713"/>
                                    <a:pt x="399317" y="869870"/>
                                    <a:pt x="423060" y="870230"/>
                                  </a:cubicBezTo>
                                  <a:close/>
                                  <a:moveTo>
                                    <a:pt x="459362" y="815746"/>
                                  </a:moveTo>
                                  <a:cubicBezTo>
                                    <a:pt x="465733" y="815746"/>
                                    <a:pt x="470897" y="820913"/>
                                    <a:pt x="470897" y="827286"/>
                                  </a:cubicBezTo>
                                  <a:cubicBezTo>
                                    <a:pt x="470897" y="833660"/>
                                    <a:pt x="465733" y="838826"/>
                                    <a:pt x="459362" y="838826"/>
                                  </a:cubicBezTo>
                                  <a:cubicBezTo>
                                    <a:pt x="452993" y="838826"/>
                                    <a:pt x="447829" y="833660"/>
                                    <a:pt x="447829" y="827286"/>
                                  </a:cubicBezTo>
                                  <a:cubicBezTo>
                                    <a:pt x="447829" y="820913"/>
                                    <a:pt x="452993" y="815746"/>
                                    <a:pt x="459362" y="815746"/>
                                  </a:cubicBezTo>
                                  <a:close/>
                                  <a:moveTo>
                                    <a:pt x="458323" y="810639"/>
                                  </a:moveTo>
                                  <a:cubicBezTo>
                                    <a:pt x="449133" y="810639"/>
                                    <a:pt x="441684" y="818092"/>
                                    <a:pt x="441684" y="827287"/>
                                  </a:cubicBezTo>
                                  <a:cubicBezTo>
                                    <a:pt x="441684" y="836481"/>
                                    <a:pt x="449133" y="843935"/>
                                    <a:pt x="458323" y="843935"/>
                                  </a:cubicBezTo>
                                  <a:cubicBezTo>
                                    <a:pt x="467512" y="843935"/>
                                    <a:pt x="474961" y="836481"/>
                                    <a:pt x="474961" y="827287"/>
                                  </a:cubicBezTo>
                                  <a:cubicBezTo>
                                    <a:pt x="474961" y="818092"/>
                                    <a:pt x="467512" y="810639"/>
                                    <a:pt x="458323" y="810639"/>
                                  </a:cubicBezTo>
                                  <a:close/>
                                  <a:moveTo>
                                    <a:pt x="627074" y="801842"/>
                                  </a:moveTo>
                                  <a:cubicBezTo>
                                    <a:pt x="639394" y="802916"/>
                                    <a:pt x="651621" y="804876"/>
                                    <a:pt x="663660" y="807706"/>
                                  </a:cubicBezTo>
                                  <a:cubicBezTo>
                                    <a:pt x="665551" y="808274"/>
                                    <a:pt x="666308" y="810355"/>
                                    <a:pt x="666308" y="811868"/>
                                  </a:cubicBezTo>
                                  <a:cubicBezTo>
                                    <a:pt x="666308" y="813382"/>
                                    <a:pt x="666874" y="820665"/>
                                    <a:pt x="666308" y="827665"/>
                                  </a:cubicBezTo>
                                  <a:cubicBezTo>
                                    <a:pt x="665740" y="834664"/>
                                    <a:pt x="665740" y="842610"/>
                                    <a:pt x="665740" y="843178"/>
                                  </a:cubicBezTo>
                                  <a:cubicBezTo>
                                    <a:pt x="665740" y="843745"/>
                                    <a:pt x="664701" y="845069"/>
                                    <a:pt x="663093" y="846205"/>
                                  </a:cubicBezTo>
                                  <a:cubicBezTo>
                                    <a:pt x="661655" y="847343"/>
                                    <a:pt x="660021" y="848209"/>
                                    <a:pt x="658271" y="848759"/>
                                  </a:cubicBezTo>
                                  <a:lnTo>
                                    <a:pt x="651654" y="849799"/>
                                  </a:lnTo>
                                  <a:cubicBezTo>
                                    <a:pt x="643618" y="850840"/>
                                    <a:pt x="630950" y="852258"/>
                                    <a:pt x="627168" y="852826"/>
                                  </a:cubicBezTo>
                                  <a:close/>
                                  <a:moveTo>
                                    <a:pt x="297513" y="801842"/>
                                  </a:moveTo>
                                  <a:lnTo>
                                    <a:pt x="297513" y="853110"/>
                                  </a:lnTo>
                                  <a:cubicBezTo>
                                    <a:pt x="292694" y="852259"/>
                                    <a:pt x="287835" y="851660"/>
                                    <a:pt x="282954" y="851312"/>
                                  </a:cubicBezTo>
                                  <a:lnTo>
                                    <a:pt x="271326" y="849799"/>
                                  </a:lnTo>
                                  <a:lnTo>
                                    <a:pt x="264708" y="848759"/>
                                  </a:lnTo>
                                  <a:cubicBezTo>
                                    <a:pt x="262128" y="847923"/>
                                    <a:pt x="260161" y="845812"/>
                                    <a:pt x="259508" y="843178"/>
                                  </a:cubicBezTo>
                                  <a:lnTo>
                                    <a:pt x="259414" y="843178"/>
                                  </a:lnTo>
                                  <a:cubicBezTo>
                                    <a:pt x="258846" y="842042"/>
                                    <a:pt x="258846" y="834759"/>
                                    <a:pt x="258846" y="827665"/>
                                  </a:cubicBezTo>
                                  <a:cubicBezTo>
                                    <a:pt x="258846" y="820571"/>
                                    <a:pt x="258752" y="814422"/>
                                    <a:pt x="258846" y="811868"/>
                                  </a:cubicBezTo>
                                  <a:cubicBezTo>
                                    <a:pt x="258941" y="809314"/>
                                    <a:pt x="259603" y="808274"/>
                                    <a:pt x="261399" y="807706"/>
                                  </a:cubicBezTo>
                                  <a:cubicBezTo>
                                    <a:pt x="273286" y="804912"/>
                                    <a:pt x="285353" y="802953"/>
                                    <a:pt x="297513" y="801842"/>
                                  </a:cubicBezTo>
                                  <a:close/>
                                  <a:moveTo>
                                    <a:pt x="347334" y="800234"/>
                                  </a:moveTo>
                                  <a:lnTo>
                                    <a:pt x="347334" y="853488"/>
                                  </a:lnTo>
                                  <a:lnTo>
                                    <a:pt x="325591" y="853488"/>
                                  </a:lnTo>
                                  <a:lnTo>
                                    <a:pt x="325591" y="801085"/>
                                  </a:lnTo>
                                  <a:close/>
                                  <a:moveTo>
                                    <a:pt x="574795" y="800139"/>
                                  </a:moveTo>
                                  <a:lnTo>
                                    <a:pt x="597672" y="801085"/>
                                  </a:lnTo>
                                  <a:lnTo>
                                    <a:pt x="597672" y="853866"/>
                                  </a:lnTo>
                                  <a:lnTo>
                                    <a:pt x="574795" y="853866"/>
                                  </a:lnTo>
                                  <a:close/>
                                  <a:moveTo>
                                    <a:pt x="303658" y="794369"/>
                                  </a:moveTo>
                                  <a:lnTo>
                                    <a:pt x="320391" y="794369"/>
                                  </a:lnTo>
                                  <a:cubicBezTo>
                                    <a:pt x="320937" y="795104"/>
                                    <a:pt x="321204" y="796009"/>
                                    <a:pt x="321147" y="796923"/>
                                  </a:cubicBezTo>
                                  <a:lnTo>
                                    <a:pt x="321147" y="858785"/>
                                  </a:lnTo>
                                  <a:cubicBezTo>
                                    <a:pt x="321177" y="859569"/>
                                    <a:pt x="321014" y="860348"/>
                                    <a:pt x="320675" y="861055"/>
                                  </a:cubicBezTo>
                                  <a:lnTo>
                                    <a:pt x="304414" y="861055"/>
                                  </a:lnTo>
                                  <a:cubicBezTo>
                                    <a:pt x="303899" y="860269"/>
                                    <a:pt x="303637" y="859346"/>
                                    <a:pt x="303658" y="858407"/>
                                  </a:cubicBezTo>
                                  <a:lnTo>
                                    <a:pt x="303658" y="796545"/>
                                  </a:lnTo>
                                  <a:cubicBezTo>
                                    <a:pt x="303531" y="795825"/>
                                    <a:pt x="303531" y="795089"/>
                                    <a:pt x="303658" y="794369"/>
                                  </a:cubicBezTo>
                                  <a:close/>
                                  <a:moveTo>
                                    <a:pt x="354141" y="794085"/>
                                  </a:moveTo>
                                  <a:lnTo>
                                    <a:pt x="370781" y="794085"/>
                                  </a:lnTo>
                                  <a:cubicBezTo>
                                    <a:pt x="371359" y="794808"/>
                                    <a:pt x="371661" y="795713"/>
                                    <a:pt x="371631" y="796639"/>
                                  </a:cubicBezTo>
                                  <a:lnTo>
                                    <a:pt x="371631" y="858501"/>
                                  </a:lnTo>
                                  <a:cubicBezTo>
                                    <a:pt x="371768" y="859252"/>
                                    <a:pt x="371768" y="860021"/>
                                    <a:pt x="371631" y="860771"/>
                                  </a:cubicBezTo>
                                  <a:cubicBezTo>
                                    <a:pt x="371158" y="860771"/>
                                    <a:pt x="371158" y="860771"/>
                                    <a:pt x="371158" y="860771"/>
                                  </a:cubicBezTo>
                                  <a:lnTo>
                                    <a:pt x="370970" y="860677"/>
                                  </a:lnTo>
                                  <a:lnTo>
                                    <a:pt x="354425" y="860677"/>
                                  </a:lnTo>
                                  <a:cubicBezTo>
                                    <a:pt x="353803" y="859979"/>
                                    <a:pt x="353496" y="859055"/>
                                    <a:pt x="353575" y="858123"/>
                                  </a:cubicBezTo>
                                  <a:lnTo>
                                    <a:pt x="353575" y="796261"/>
                                  </a:lnTo>
                                  <a:cubicBezTo>
                                    <a:pt x="353578" y="795500"/>
                                    <a:pt x="353774" y="794752"/>
                                    <a:pt x="354141" y="794085"/>
                                  </a:cubicBezTo>
                                  <a:close/>
                                  <a:moveTo>
                                    <a:pt x="603534" y="793612"/>
                                  </a:moveTo>
                                  <a:lnTo>
                                    <a:pt x="620172" y="793613"/>
                                  </a:lnTo>
                                  <a:cubicBezTo>
                                    <a:pt x="620718" y="794348"/>
                                    <a:pt x="620986" y="795252"/>
                                    <a:pt x="620929" y="796166"/>
                                  </a:cubicBezTo>
                                  <a:lnTo>
                                    <a:pt x="620929" y="858028"/>
                                  </a:lnTo>
                                  <a:cubicBezTo>
                                    <a:pt x="620958" y="858812"/>
                                    <a:pt x="620796" y="859592"/>
                                    <a:pt x="620456" y="860299"/>
                                  </a:cubicBezTo>
                                  <a:lnTo>
                                    <a:pt x="603818" y="860299"/>
                                  </a:lnTo>
                                  <a:cubicBezTo>
                                    <a:pt x="603224" y="859547"/>
                                    <a:pt x="602922" y="858607"/>
                                    <a:pt x="602966" y="857650"/>
                                  </a:cubicBezTo>
                                  <a:lnTo>
                                    <a:pt x="602966" y="795788"/>
                                  </a:lnTo>
                                  <a:cubicBezTo>
                                    <a:pt x="602970" y="795026"/>
                                    <a:pt x="603165" y="794278"/>
                                    <a:pt x="603534" y="793612"/>
                                  </a:cubicBezTo>
                                  <a:close/>
                                  <a:moveTo>
                                    <a:pt x="551916" y="793234"/>
                                  </a:moveTo>
                                  <a:lnTo>
                                    <a:pt x="568649" y="793234"/>
                                  </a:lnTo>
                                  <a:cubicBezTo>
                                    <a:pt x="569151" y="793990"/>
                                    <a:pt x="569415" y="794880"/>
                                    <a:pt x="569406" y="795788"/>
                                  </a:cubicBezTo>
                                  <a:lnTo>
                                    <a:pt x="569406" y="857650"/>
                                  </a:lnTo>
                                  <a:cubicBezTo>
                                    <a:pt x="569410" y="858442"/>
                                    <a:pt x="569215" y="859223"/>
                                    <a:pt x="568838" y="859920"/>
                                  </a:cubicBezTo>
                                  <a:lnTo>
                                    <a:pt x="552105" y="859920"/>
                                  </a:lnTo>
                                  <a:cubicBezTo>
                                    <a:pt x="551551" y="859148"/>
                                    <a:pt x="551254" y="858222"/>
                                    <a:pt x="551254" y="857272"/>
                                  </a:cubicBezTo>
                                  <a:lnTo>
                                    <a:pt x="551254" y="795409"/>
                                  </a:lnTo>
                                  <a:cubicBezTo>
                                    <a:pt x="551240" y="794633"/>
                                    <a:pt x="551472" y="793871"/>
                                    <a:pt x="551916" y="793234"/>
                                  </a:cubicBezTo>
                                  <a:close/>
                                  <a:moveTo>
                                    <a:pt x="448586" y="733547"/>
                                  </a:moveTo>
                                  <a:lnTo>
                                    <a:pt x="470424" y="733547"/>
                                  </a:lnTo>
                                  <a:cubicBezTo>
                                    <a:pt x="477594" y="733375"/>
                                    <a:pt x="484332" y="736962"/>
                                    <a:pt x="488197" y="743006"/>
                                  </a:cubicBezTo>
                                  <a:cubicBezTo>
                                    <a:pt x="491139" y="747326"/>
                                    <a:pt x="492869" y="752357"/>
                                    <a:pt x="493208" y="757573"/>
                                  </a:cubicBezTo>
                                  <a:lnTo>
                                    <a:pt x="493208" y="799382"/>
                                  </a:lnTo>
                                  <a:lnTo>
                                    <a:pt x="544731" y="799382"/>
                                  </a:lnTo>
                                  <a:lnTo>
                                    <a:pt x="544731" y="854339"/>
                                  </a:lnTo>
                                  <a:lnTo>
                                    <a:pt x="489237" y="854339"/>
                                  </a:lnTo>
                                  <a:lnTo>
                                    <a:pt x="489237" y="863041"/>
                                  </a:lnTo>
                                  <a:cubicBezTo>
                                    <a:pt x="479446" y="863745"/>
                                    <a:pt x="469716" y="865135"/>
                                    <a:pt x="460119" y="867203"/>
                                  </a:cubicBezTo>
                                  <a:cubicBezTo>
                                    <a:pt x="448846" y="864657"/>
                                    <a:pt x="437353" y="863199"/>
                                    <a:pt x="425802" y="862852"/>
                                  </a:cubicBezTo>
                                  <a:lnTo>
                                    <a:pt x="425802" y="854339"/>
                                  </a:lnTo>
                                  <a:lnTo>
                                    <a:pt x="376452" y="854339"/>
                                  </a:lnTo>
                                  <a:lnTo>
                                    <a:pt x="377682" y="799382"/>
                                  </a:lnTo>
                                  <a:lnTo>
                                    <a:pt x="425802" y="799382"/>
                                  </a:lnTo>
                                  <a:lnTo>
                                    <a:pt x="425802" y="757573"/>
                                  </a:lnTo>
                                  <a:cubicBezTo>
                                    <a:pt x="426182" y="752351"/>
                                    <a:pt x="427944" y="747323"/>
                                    <a:pt x="430907" y="743006"/>
                                  </a:cubicBezTo>
                                  <a:cubicBezTo>
                                    <a:pt x="434714" y="736948"/>
                                    <a:pt x="441436" y="733352"/>
                                    <a:pt x="448586" y="733547"/>
                                  </a:cubicBezTo>
                                  <a:close/>
                                  <a:moveTo>
                                    <a:pt x="466182" y="666352"/>
                                  </a:moveTo>
                                  <a:cubicBezTo>
                                    <a:pt x="483042" y="667952"/>
                                    <a:pt x="499293" y="675989"/>
                                    <a:pt x="510936" y="690081"/>
                                  </a:cubicBezTo>
                                  <a:cubicBezTo>
                                    <a:pt x="534222" y="718266"/>
                                    <a:pt x="530263" y="760003"/>
                                    <a:pt x="502094" y="783302"/>
                                  </a:cubicBezTo>
                                  <a:lnTo>
                                    <a:pt x="502094" y="748682"/>
                                  </a:lnTo>
                                  <a:cubicBezTo>
                                    <a:pt x="504113" y="743529"/>
                                    <a:pt x="505139" y="738041"/>
                                    <a:pt x="505119" y="732507"/>
                                  </a:cubicBezTo>
                                  <a:cubicBezTo>
                                    <a:pt x="505136" y="727083"/>
                                    <a:pt x="504175" y="721701"/>
                                    <a:pt x="502284" y="716618"/>
                                  </a:cubicBezTo>
                                  <a:cubicBezTo>
                                    <a:pt x="493591" y="693267"/>
                                    <a:pt x="467625" y="681387"/>
                                    <a:pt x="444285" y="690084"/>
                                  </a:cubicBezTo>
                                  <a:cubicBezTo>
                                    <a:pt x="420947" y="698782"/>
                                    <a:pt x="409074" y="724763"/>
                                    <a:pt x="417765" y="748114"/>
                                  </a:cubicBezTo>
                                  <a:lnTo>
                                    <a:pt x="417765" y="783302"/>
                                  </a:lnTo>
                                  <a:cubicBezTo>
                                    <a:pt x="414546" y="780639"/>
                                    <a:pt x="411586" y="777677"/>
                                    <a:pt x="408925" y="774456"/>
                                  </a:cubicBezTo>
                                  <a:cubicBezTo>
                                    <a:pt x="385638" y="746271"/>
                                    <a:pt x="389597" y="704534"/>
                                    <a:pt x="417765" y="681235"/>
                                  </a:cubicBezTo>
                                  <a:cubicBezTo>
                                    <a:pt x="431850" y="669586"/>
                                    <a:pt x="449321" y="664751"/>
                                    <a:pt x="466182" y="666352"/>
                                  </a:cubicBezTo>
                                  <a:close/>
                                  <a:moveTo>
                                    <a:pt x="420413" y="636121"/>
                                  </a:moveTo>
                                  <a:cubicBezTo>
                                    <a:pt x="417490" y="636174"/>
                                    <a:pt x="415162" y="638587"/>
                                    <a:pt x="415214" y="641512"/>
                                  </a:cubicBezTo>
                                  <a:cubicBezTo>
                                    <a:pt x="415266" y="644437"/>
                                    <a:pt x="417679" y="646766"/>
                                    <a:pt x="420602" y="646714"/>
                                  </a:cubicBezTo>
                                  <a:cubicBezTo>
                                    <a:pt x="420634" y="646714"/>
                                    <a:pt x="420666" y="646713"/>
                                    <a:pt x="420698" y="646713"/>
                                  </a:cubicBezTo>
                                  <a:cubicBezTo>
                                    <a:pt x="423568" y="646660"/>
                                    <a:pt x="425854" y="644289"/>
                                    <a:pt x="425802" y="641417"/>
                                  </a:cubicBezTo>
                                  <a:cubicBezTo>
                                    <a:pt x="425802" y="641385"/>
                                    <a:pt x="425801" y="641354"/>
                                    <a:pt x="425801" y="641323"/>
                                  </a:cubicBezTo>
                                  <a:cubicBezTo>
                                    <a:pt x="425749" y="638398"/>
                                    <a:pt x="423336" y="636069"/>
                                    <a:pt x="420413" y="636121"/>
                                  </a:cubicBezTo>
                                  <a:close/>
                                  <a:moveTo>
                                    <a:pt x="572620" y="636120"/>
                                  </a:moveTo>
                                  <a:cubicBezTo>
                                    <a:pt x="569696" y="636120"/>
                                    <a:pt x="567326" y="638491"/>
                                    <a:pt x="567326" y="641417"/>
                                  </a:cubicBezTo>
                                  <a:cubicBezTo>
                                    <a:pt x="567326" y="644342"/>
                                    <a:pt x="569696" y="646714"/>
                                    <a:pt x="572620" y="646714"/>
                                  </a:cubicBezTo>
                                  <a:cubicBezTo>
                                    <a:pt x="572683" y="646715"/>
                                    <a:pt x="572747" y="646715"/>
                                    <a:pt x="572811" y="646714"/>
                                  </a:cubicBezTo>
                                  <a:cubicBezTo>
                                    <a:pt x="575682" y="646661"/>
                                    <a:pt x="577967" y="644289"/>
                                    <a:pt x="577914" y="641417"/>
                                  </a:cubicBezTo>
                                  <a:cubicBezTo>
                                    <a:pt x="577914" y="638491"/>
                                    <a:pt x="575543" y="636120"/>
                                    <a:pt x="572620" y="636120"/>
                                  </a:cubicBezTo>
                                  <a:close/>
                                  <a:moveTo>
                                    <a:pt x="496422" y="636120"/>
                                  </a:moveTo>
                                  <a:cubicBezTo>
                                    <a:pt x="493498" y="636120"/>
                                    <a:pt x="491128" y="638491"/>
                                    <a:pt x="491128" y="641417"/>
                                  </a:cubicBezTo>
                                  <a:cubicBezTo>
                                    <a:pt x="491128" y="644342"/>
                                    <a:pt x="493498" y="646714"/>
                                    <a:pt x="496422" y="646714"/>
                                  </a:cubicBezTo>
                                  <a:cubicBezTo>
                                    <a:pt x="499345" y="646714"/>
                                    <a:pt x="501716" y="644342"/>
                                    <a:pt x="501716" y="641417"/>
                                  </a:cubicBezTo>
                                  <a:cubicBezTo>
                                    <a:pt x="501716" y="638491"/>
                                    <a:pt x="499345" y="636120"/>
                                    <a:pt x="496422" y="636120"/>
                                  </a:cubicBezTo>
                                  <a:close/>
                                  <a:moveTo>
                                    <a:pt x="342419" y="636120"/>
                                  </a:moveTo>
                                  <a:cubicBezTo>
                                    <a:pt x="339495" y="636120"/>
                                    <a:pt x="337125" y="638491"/>
                                    <a:pt x="337125" y="641417"/>
                                  </a:cubicBezTo>
                                  <a:cubicBezTo>
                                    <a:pt x="337125" y="644342"/>
                                    <a:pt x="339495" y="646714"/>
                                    <a:pt x="342419" y="646714"/>
                                  </a:cubicBezTo>
                                  <a:cubicBezTo>
                                    <a:pt x="345342" y="646714"/>
                                    <a:pt x="347713" y="644342"/>
                                    <a:pt x="347713" y="641417"/>
                                  </a:cubicBezTo>
                                  <a:cubicBezTo>
                                    <a:pt x="347713" y="638491"/>
                                    <a:pt x="345342" y="636120"/>
                                    <a:pt x="342419" y="636120"/>
                                  </a:cubicBezTo>
                                  <a:close/>
                                  <a:moveTo>
                                    <a:pt x="515613" y="625620"/>
                                  </a:moveTo>
                                  <a:cubicBezTo>
                                    <a:pt x="513821" y="625566"/>
                                    <a:pt x="512312" y="626950"/>
                                    <a:pt x="512210" y="628741"/>
                                  </a:cubicBezTo>
                                  <a:lnTo>
                                    <a:pt x="512210" y="639336"/>
                                  </a:lnTo>
                                  <a:cubicBezTo>
                                    <a:pt x="512312" y="641127"/>
                                    <a:pt x="513821" y="642511"/>
                                    <a:pt x="515613" y="642457"/>
                                  </a:cubicBezTo>
                                  <a:lnTo>
                                    <a:pt x="553428" y="642457"/>
                                  </a:lnTo>
                                  <a:cubicBezTo>
                                    <a:pt x="553462" y="642459"/>
                                    <a:pt x="553496" y="642461"/>
                                    <a:pt x="553530" y="642462"/>
                                  </a:cubicBezTo>
                                  <a:cubicBezTo>
                                    <a:pt x="555304" y="642511"/>
                                    <a:pt x="556783" y="641111"/>
                                    <a:pt x="556832" y="639336"/>
                                  </a:cubicBezTo>
                                  <a:lnTo>
                                    <a:pt x="556832" y="628741"/>
                                  </a:lnTo>
                                  <a:cubicBezTo>
                                    <a:pt x="556730" y="626950"/>
                                    <a:pt x="555221" y="625566"/>
                                    <a:pt x="553428" y="625620"/>
                                  </a:cubicBezTo>
                                  <a:close/>
                                  <a:moveTo>
                                    <a:pt x="363123" y="625620"/>
                                  </a:moveTo>
                                  <a:cubicBezTo>
                                    <a:pt x="361330" y="625566"/>
                                    <a:pt x="359821" y="626950"/>
                                    <a:pt x="359719" y="628741"/>
                                  </a:cubicBezTo>
                                  <a:lnTo>
                                    <a:pt x="359719" y="639336"/>
                                  </a:lnTo>
                                  <a:cubicBezTo>
                                    <a:pt x="359720" y="639370"/>
                                    <a:pt x="359722" y="639403"/>
                                    <a:pt x="359724" y="639437"/>
                                  </a:cubicBezTo>
                                  <a:cubicBezTo>
                                    <a:pt x="359829" y="641210"/>
                                    <a:pt x="361350" y="642562"/>
                                    <a:pt x="363123" y="642457"/>
                                  </a:cubicBezTo>
                                  <a:lnTo>
                                    <a:pt x="400938" y="642457"/>
                                  </a:lnTo>
                                  <a:cubicBezTo>
                                    <a:pt x="400941" y="642457"/>
                                    <a:pt x="400945" y="642457"/>
                                    <a:pt x="400949" y="642458"/>
                                  </a:cubicBezTo>
                                  <a:cubicBezTo>
                                    <a:pt x="402773" y="642559"/>
                                    <a:pt x="404334" y="641161"/>
                                    <a:pt x="404436" y="639336"/>
                                  </a:cubicBezTo>
                                  <a:lnTo>
                                    <a:pt x="404436" y="628741"/>
                                  </a:lnTo>
                                  <a:cubicBezTo>
                                    <a:pt x="404286" y="626936"/>
                                    <a:pt x="402748" y="625564"/>
                                    <a:pt x="400938" y="625620"/>
                                  </a:cubicBezTo>
                                  <a:close/>
                                  <a:moveTo>
                                    <a:pt x="602211" y="625336"/>
                                  </a:moveTo>
                                  <a:cubicBezTo>
                                    <a:pt x="595309" y="625336"/>
                                    <a:pt x="584721" y="630539"/>
                                    <a:pt x="584721" y="633755"/>
                                  </a:cubicBezTo>
                                  <a:cubicBezTo>
                                    <a:pt x="584721" y="636971"/>
                                    <a:pt x="595688" y="643214"/>
                                    <a:pt x="602589" y="643214"/>
                                  </a:cubicBezTo>
                                  <a:lnTo>
                                    <a:pt x="602211" y="642835"/>
                                  </a:lnTo>
                                  <a:cubicBezTo>
                                    <a:pt x="609396" y="642835"/>
                                    <a:pt x="609112" y="625336"/>
                                    <a:pt x="602211" y="625336"/>
                                  </a:cubicBezTo>
                                  <a:close/>
                                  <a:moveTo>
                                    <a:pt x="314057" y="625336"/>
                                  </a:moveTo>
                                  <a:cubicBezTo>
                                    <a:pt x="307534" y="625336"/>
                                    <a:pt x="307155" y="642835"/>
                                    <a:pt x="314057" y="642835"/>
                                  </a:cubicBezTo>
                                  <a:lnTo>
                                    <a:pt x="313679" y="643214"/>
                                  </a:lnTo>
                                  <a:cubicBezTo>
                                    <a:pt x="320581" y="643214"/>
                                    <a:pt x="331452" y="637160"/>
                                    <a:pt x="331452" y="633755"/>
                                  </a:cubicBezTo>
                                  <a:cubicBezTo>
                                    <a:pt x="331452" y="630350"/>
                                    <a:pt x="320581" y="625336"/>
                                    <a:pt x="314057" y="625336"/>
                                  </a:cubicBezTo>
                                  <a:close/>
                                  <a:moveTo>
                                    <a:pt x="458228" y="624958"/>
                                  </a:moveTo>
                                  <a:cubicBezTo>
                                    <a:pt x="448491" y="624958"/>
                                    <a:pt x="435066" y="630160"/>
                                    <a:pt x="435066" y="633376"/>
                                  </a:cubicBezTo>
                                  <a:cubicBezTo>
                                    <a:pt x="435066" y="636592"/>
                                    <a:pt x="447545" y="642835"/>
                                    <a:pt x="457944" y="642835"/>
                                  </a:cubicBezTo>
                                  <a:cubicBezTo>
                                    <a:pt x="468155" y="642835"/>
                                    <a:pt x="480918" y="636782"/>
                                    <a:pt x="480918" y="633376"/>
                                  </a:cubicBezTo>
                                  <a:cubicBezTo>
                                    <a:pt x="480918" y="629971"/>
                                    <a:pt x="467965" y="624958"/>
                                    <a:pt x="458228" y="624958"/>
                                  </a:cubicBezTo>
                                  <a:close/>
                                  <a:moveTo>
                                    <a:pt x="420413" y="621744"/>
                                  </a:moveTo>
                                  <a:cubicBezTo>
                                    <a:pt x="417490" y="621796"/>
                                    <a:pt x="415162" y="624209"/>
                                    <a:pt x="415214" y="627134"/>
                                  </a:cubicBezTo>
                                  <a:cubicBezTo>
                                    <a:pt x="415266" y="630059"/>
                                    <a:pt x="417679" y="632388"/>
                                    <a:pt x="420602" y="632336"/>
                                  </a:cubicBezTo>
                                  <a:cubicBezTo>
                                    <a:pt x="420634" y="632336"/>
                                    <a:pt x="420666" y="632336"/>
                                    <a:pt x="420698" y="632335"/>
                                  </a:cubicBezTo>
                                  <a:cubicBezTo>
                                    <a:pt x="423568" y="632283"/>
                                    <a:pt x="425854" y="629912"/>
                                    <a:pt x="425802" y="627039"/>
                                  </a:cubicBezTo>
                                  <a:cubicBezTo>
                                    <a:pt x="425802" y="627007"/>
                                    <a:pt x="425801" y="626976"/>
                                    <a:pt x="425801" y="626945"/>
                                  </a:cubicBezTo>
                                  <a:cubicBezTo>
                                    <a:pt x="425749" y="624020"/>
                                    <a:pt x="423336" y="621691"/>
                                    <a:pt x="420413" y="621744"/>
                                  </a:cubicBezTo>
                                  <a:close/>
                                  <a:moveTo>
                                    <a:pt x="572620" y="621742"/>
                                  </a:moveTo>
                                  <a:cubicBezTo>
                                    <a:pt x="569696" y="621742"/>
                                    <a:pt x="567326" y="624114"/>
                                    <a:pt x="567326" y="627039"/>
                                  </a:cubicBezTo>
                                  <a:cubicBezTo>
                                    <a:pt x="567326" y="629964"/>
                                    <a:pt x="569696" y="632336"/>
                                    <a:pt x="572620" y="632336"/>
                                  </a:cubicBezTo>
                                  <a:cubicBezTo>
                                    <a:pt x="572683" y="632337"/>
                                    <a:pt x="572747" y="632337"/>
                                    <a:pt x="572811" y="632336"/>
                                  </a:cubicBezTo>
                                  <a:cubicBezTo>
                                    <a:pt x="575682" y="632283"/>
                                    <a:pt x="577967" y="629912"/>
                                    <a:pt x="577914" y="627039"/>
                                  </a:cubicBezTo>
                                  <a:cubicBezTo>
                                    <a:pt x="577914" y="624114"/>
                                    <a:pt x="575543" y="621742"/>
                                    <a:pt x="572620" y="621742"/>
                                  </a:cubicBezTo>
                                  <a:close/>
                                  <a:moveTo>
                                    <a:pt x="496422" y="621742"/>
                                  </a:moveTo>
                                  <a:cubicBezTo>
                                    <a:pt x="493498" y="621742"/>
                                    <a:pt x="491128" y="624114"/>
                                    <a:pt x="491128" y="627039"/>
                                  </a:cubicBezTo>
                                  <a:cubicBezTo>
                                    <a:pt x="491128" y="629964"/>
                                    <a:pt x="493498" y="632336"/>
                                    <a:pt x="496422" y="632336"/>
                                  </a:cubicBezTo>
                                  <a:cubicBezTo>
                                    <a:pt x="499345" y="632336"/>
                                    <a:pt x="501716" y="629964"/>
                                    <a:pt x="501716" y="627039"/>
                                  </a:cubicBezTo>
                                  <a:cubicBezTo>
                                    <a:pt x="501716" y="624114"/>
                                    <a:pt x="499345" y="621742"/>
                                    <a:pt x="496422" y="621742"/>
                                  </a:cubicBezTo>
                                  <a:close/>
                                  <a:moveTo>
                                    <a:pt x="342419" y="621742"/>
                                  </a:moveTo>
                                  <a:cubicBezTo>
                                    <a:pt x="339495" y="621742"/>
                                    <a:pt x="337125" y="624114"/>
                                    <a:pt x="337125" y="627039"/>
                                  </a:cubicBezTo>
                                  <a:cubicBezTo>
                                    <a:pt x="337125" y="629964"/>
                                    <a:pt x="339495" y="632336"/>
                                    <a:pt x="342419" y="632336"/>
                                  </a:cubicBezTo>
                                  <a:cubicBezTo>
                                    <a:pt x="345342" y="632336"/>
                                    <a:pt x="347713" y="629964"/>
                                    <a:pt x="347713" y="627039"/>
                                  </a:cubicBezTo>
                                  <a:cubicBezTo>
                                    <a:pt x="347713" y="624114"/>
                                    <a:pt x="345342" y="621742"/>
                                    <a:pt x="342419" y="621742"/>
                                  </a:cubicBezTo>
                                  <a:close/>
                                  <a:moveTo>
                                    <a:pt x="457661" y="593743"/>
                                  </a:moveTo>
                                  <a:cubicBezTo>
                                    <a:pt x="446969" y="603739"/>
                                    <a:pt x="432964" y="609432"/>
                                    <a:pt x="418333" y="609729"/>
                                  </a:cubicBezTo>
                                  <a:cubicBezTo>
                                    <a:pt x="407822" y="609833"/>
                                    <a:pt x="397508" y="606875"/>
                                    <a:pt x="388648" y="601216"/>
                                  </a:cubicBezTo>
                                  <a:lnTo>
                                    <a:pt x="388647" y="601216"/>
                                  </a:lnTo>
                                  <a:cubicBezTo>
                                    <a:pt x="383696" y="599224"/>
                                    <a:pt x="378921" y="596819"/>
                                    <a:pt x="374373" y="594027"/>
                                  </a:cubicBezTo>
                                  <a:cubicBezTo>
                                    <a:pt x="371657" y="599156"/>
                                    <a:pt x="367522" y="603393"/>
                                    <a:pt x="362460" y="606229"/>
                                  </a:cubicBezTo>
                                  <a:cubicBezTo>
                                    <a:pt x="354609" y="608834"/>
                                    <a:pt x="346259" y="609579"/>
                                    <a:pt x="338070" y="608405"/>
                                  </a:cubicBezTo>
                                  <a:cubicBezTo>
                                    <a:pt x="327540" y="605161"/>
                                    <a:pt x="317321" y="600982"/>
                                    <a:pt x="307534" y="595919"/>
                                  </a:cubicBezTo>
                                  <a:cubicBezTo>
                                    <a:pt x="308596" y="599438"/>
                                    <a:pt x="310438" y="602671"/>
                                    <a:pt x="312923" y="605378"/>
                                  </a:cubicBezTo>
                                  <a:cubicBezTo>
                                    <a:pt x="315423" y="608293"/>
                                    <a:pt x="317609" y="611463"/>
                                    <a:pt x="319445" y="614837"/>
                                  </a:cubicBezTo>
                                  <a:lnTo>
                                    <a:pt x="597105" y="614837"/>
                                  </a:lnTo>
                                  <a:cubicBezTo>
                                    <a:pt x="598942" y="611463"/>
                                    <a:pt x="601127" y="608293"/>
                                    <a:pt x="603628" y="605378"/>
                                  </a:cubicBezTo>
                                  <a:lnTo>
                                    <a:pt x="603912" y="605378"/>
                                  </a:lnTo>
                                  <a:cubicBezTo>
                                    <a:pt x="606397" y="602671"/>
                                    <a:pt x="608239" y="599438"/>
                                    <a:pt x="609301" y="595919"/>
                                  </a:cubicBezTo>
                                  <a:cubicBezTo>
                                    <a:pt x="599246" y="601039"/>
                                    <a:pt x="588739" y="605219"/>
                                    <a:pt x="577914" y="608405"/>
                                  </a:cubicBezTo>
                                  <a:cubicBezTo>
                                    <a:pt x="569756" y="609571"/>
                                    <a:pt x="561439" y="608826"/>
                                    <a:pt x="553618" y="606229"/>
                                  </a:cubicBezTo>
                                  <a:cubicBezTo>
                                    <a:pt x="548551" y="603431"/>
                                    <a:pt x="544435" y="599182"/>
                                    <a:pt x="541801" y="594027"/>
                                  </a:cubicBezTo>
                                  <a:cubicBezTo>
                                    <a:pt x="537216" y="596814"/>
                                    <a:pt x="532410" y="599219"/>
                                    <a:pt x="527430" y="601216"/>
                                  </a:cubicBezTo>
                                  <a:cubicBezTo>
                                    <a:pt x="518568" y="606870"/>
                                    <a:pt x="508255" y="609827"/>
                                    <a:pt x="497745" y="609729"/>
                                  </a:cubicBezTo>
                                  <a:cubicBezTo>
                                    <a:pt x="483121" y="609405"/>
                                    <a:pt x="469125" y="603716"/>
                                    <a:pt x="458417" y="593743"/>
                                  </a:cubicBezTo>
                                  <a:close/>
                                  <a:moveTo>
                                    <a:pt x="335896" y="587216"/>
                                  </a:moveTo>
                                  <a:lnTo>
                                    <a:pt x="331169" y="589392"/>
                                  </a:lnTo>
                                  <a:lnTo>
                                    <a:pt x="333343" y="593838"/>
                                  </a:lnTo>
                                  <a:lnTo>
                                    <a:pt x="328049" y="596581"/>
                                  </a:lnTo>
                                  <a:cubicBezTo>
                                    <a:pt x="331758" y="598956"/>
                                    <a:pt x="335905" y="600564"/>
                                    <a:pt x="340244" y="601310"/>
                                  </a:cubicBezTo>
                                  <a:cubicBezTo>
                                    <a:pt x="347629" y="603000"/>
                                    <a:pt x="355375" y="601994"/>
                                    <a:pt x="362083" y="598473"/>
                                  </a:cubicBezTo>
                                  <a:cubicBezTo>
                                    <a:pt x="357914" y="598483"/>
                                    <a:pt x="353748" y="598262"/>
                                    <a:pt x="349604" y="597811"/>
                                  </a:cubicBezTo>
                                  <a:cubicBezTo>
                                    <a:pt x="346698" y="597387"/>
                                    <a:pt x="343866" y="596560"/>
                                    <a:pt x="341190" y="595351"/>
                                  </a:cubicBezTo>
                                  <a:lnTo>
                                    <a:pt x="343647" y="591000"/>
                                  </a:lnTo>
                                  <a:close/>
                                  <a:moveTo>
                                    <a:pt x="581128" y="586176"/>
                                  </a:moveTo>
                                  <a:lnTo>
                                    <a:pt x="573470" y="589959"/>
                                  </a:lnTo>
                                  <a:lnTo>
                                    <a:pt x="575740" y="594311"/>
                                  </a:lnTo>
                                  <a:cubicBezTo>
                                    <a:pt x="573100" y="595527"/>
                                    <a:pt x="570297" y="596356"/>
                                    <a:pt x="567420" y="596770"/>
                                  </a:cubicBezTo>
                                  <a:cubicBezTo>
                                    <a:pt x="563276" y="597221"/>
                                    <a:pt x="559110" y="597443"/>
                                    <a:pt x="554941" y="597432"/>
                                  </a:cubicBezTo>
                                  <a:cubicBezTo>
                                    <a:pt x="561649" y="600953"/>
                                    <a:pt x="569395" y="601960"/>
                                    <a:pt x="576780" y="600270"/>
                                  </a:cubicBezTo>
                                  <a:cubicBezTo>
                                    <a:pt x="581119" y="599523"/>
                                    <a:pt x="585266" y="597915"/>
                                    <a:pt x="588975" y="595540"/>
                                  </a:cubicBezTo>
                                  <a:lnTo>
                                    <a:pt x="583681" y="592797"/>
                                  </a:lnTo>
                                  <a:lnTo>
                                    <a:pt x="585855" y="588352"/>
                                  </a:lnTo>
                                  <a:close/>
                                  <a:moveTo>
                                    <a:pt x="416726" y="582392"/>
                                  </a:moveTo>
                                  <a:cubicBezTo>
                                    <a:pt x="415592" y="588635"/>
                                    <a:pt x="407273" y="591851"/>
                                    <a:pt x="407272" y="591851"/>
                                  </a:cubicBezTo>
                                  <a:cubicBezTo>
                                    <a:pt x="407763" y="594199"/>
                                    <a:pt x="406646" y="596588"/>
                                    <a:pt x="404530" y="597716"/>
                                  </a:cubicBezTo>
                                  <a:cubicBezTo>
                                    <a:pt x="402954" y="598689"/>
                                    <a:pt x="401273" y="599482"/>
                                    <a:pt x="399520" y="600080"/>
                                  </a:cubicBezTo>
                                  <a:cubicBezTo>
                                    <a:pt x="405785" y="602422"/>
                                    <a:pt x="412404" y="603669"/>
                                    <a:pt x="419090" y="603770"/>
                                  </a:cubicBezTo>
                                  <a:cubicBezTo>
                                    <a:pt x="425214" y="603979"/>
                                    <a:pt x="431293" y="602645"/>
                                    <a:pt x="436768" y="599891"/>
                                  </a:cubicBezTo>
                                  <a:cubicBezTo>
                                    <a:pt x="433946" y="599900"/>
                                    <a:pt x="431185" y="599078"/>
                                    <a:pt x="428827" y="597527"/>
                                  </a:cubicBezTo>
                                  <a:cubicBezTo>
                                    <a:pt x="427306" y="596043"/>
                                    <a:pt x="426368" y="594063"/>
                                    <a:pt x="426180" y="591946"/>
                                  </a:cubicBezTo>
                                  <a:lnTo>
                                    <a:pt x="426180" y="591851"/>
                                  </a:lnTo>
                                  <a:cubicBezTo>
                                    <a:pt x="421309" y="591089"/>
                                    <a:pt x="417489" y="587266"/>
                                    <a:pt x="416726" y="582392"/>
                                  </a:cubicBezTo>
                                  <a:close/>
                                  <a:moveTo>
                                    <a:pt x="499163" y="581163"/>
                                  </a:moveTo>
                                  <a:cubicBezTo>
                                    <a:pt x="498430" y="586050"/>
                                    <a:pt x="494595" y="589887"/>
                                    <a:pt x="489710" y="590622"/>
                                  </a:cubicBezTo>
                                  <a:cubicBezTo>
                                    <a:pt x="489522" y="592739"/>
                                    <a:pt x="488584" y="594718"/>
                                    <a:pt x="487062" y="596202"/>
                                  </a:cubicBezTo>
                                  <a:lnTo>
                                    <a:pt x="486967" y="596297"/>
                                  </a:lnTo>
                                  <a:cubicBezTo>
                                    <a:pt x="484545" y="597858"/>
                                    <a:pt x="481719" y="598680"/>
                                    <a:pt x="478837" y="598662"/>
                                  </a:cubicBezTo>
                                  <a:cubicBezTo>
                                    <a:pt x="484387" y="601397"/>
                                    <a:pt x="490522" y="602729"/>
                                    <a:pt x="496706" y="602540"/>
                                  </a:cubicBezTo>
                                  <a:cubicBezTo>
                                    <a:pt x="503427" y="602405"/>
                                    <a:pt x="510077" y="601126"/>
                                    <a:pt x="516369" y="598756"/>
                                  </a:cubicBezTo>
                                  <a:cubicBezTo>
                                    <a:pt x="514605" y="598228"/>
                                    <a:pt x="512919" y="597464"/>
                                    <a:pt x="511359" y="596486"/>
                                  </a:cubicBezTo>
                                  <a:cubicBezTo>
                                    <a:pt x="509244" y="595359"/>
                                    <a:pt x="508126" y="592969"/>
                                    <a:pt x="508617" y="590622"/>
                                  </a:cubicBezTo>
                                  <a:cubicBezTo>
                                    <a:pt x="508617" y="590622"/>
                                    <a:pt x="500204" y="587500"/>
                                    <a:pt x="499163" y="581163"/>
                                  </a:cubicBezTo>
                                  <a:close/>
                                  <a:moveTo>
                                    <a:pt x="389688" y="570190"/>
                                  </a:moveTo>
                                  <a:lnTo>
                                    <a:pt x="382219" y="572650"/>
                                  </a:lnTo>
                                  <a:cubicBezTo>
                                    <a:pt x="383734" y="575244"/>
                                    <a:pt x="384609" y="578162"/>
                                    <a:pt x="384772" y="581163"/>
                                  </a:cubicBezTo>
                                  <a:cubicBezTo>
                                    <a:pt x="384431" y="584302"/>
                                    <a:pt x="383219" y="587284"/>
                                    <a:pt x="381274" y="589770"/>
                                  </a:cubicBezTo>
                                  <a:cubicBezTo>
                                    <a:pt x="381274" y="589770"/>
                                    <a:pt x="386379" y="591378"/>
                                    <a:pt x="390728" y="592324"/>
                                  </a:cubicBezTo>
                                  <a:cubicBezTo>
                                    <a:pt x="393881" y="592852"/>
                                    <a:pt x="397113" y="592658"/>
                                    <a:pt x="400182" y="591757"/>
                                  </a:cubicBezTo>
                                  <a:lnTo>
                                    <a:pt x="398670" y="586649"/>
                                  </a:lnTo>
                                  <a:lnTo>
                                    <a:pt x="410127" y="580738"/>
                                  </a:lnTo>
                                  <a:lnTo>
                                    <a:pt x="410203" y="580784"/>
                                  </a:lnTo>
                                  <a:lnTo>
                                    <a:pt x="410770" y="580406"/>
                                  </a:lnTo>
                                  <a:lnTo>
                                    <a:pt x="410127" y="580738"/>
                                  </a:lnTo>
                                  <a:lnTo>
                                    <a:pt x="404105" y="577048"/>
                                  </a:lnTo>
                                  <a:cubicBezTo>
                                    <a:pt x="400938" y="576244"/>
                                    <a:pt x="397724" y="575866"/>
                                    <a:pt x="397724" y="575866"/>
                                  </a:cubicBezTo>
                                  <a:lnTo>
                                    <a:pt x="399993" y="570190"/>
                                  </a:lnTo>
                                  <a:cubicBezTo>
                                    <a:pt x="396600" y="569432"/>
                                    <a:pt x="393081" y="569432"/>
                                    <a:pt x="389688" y="570190"/>
                                  </a:cubicBezTo>
                                  <a:close/>
                                  <a:moveTo>
                                    <a:pt x="316326" y="569906"/>
                                  </a:moveTo>
                                  <a:cubicBezTo>
                                    <a:pt x="313869" y="571136"/>
                                    <a:pt x="314814" y="575298"/>
                                    <a:pt x="312261" y="578325"/>
                                  </a:cubicBezTo>
                                  <a:lnTo>
                                    <a:pt x="311883" y="578041"/>
                                  </a:lnTo>
                                  <a:cubicBezTo>
                                    <a:pt x="312249" y="580519"/>
                                    <a:pt x="312249" y="583036"/>
                                    <a:pt x="311883" y="585514"/>
                                  </a:cubicBezTo>
                                  <a:cubicBezTo>
                                    <a:pt x="311625" y="587220"/>
                                    <a:pt x="310906" y="588822"/>
                                    <a:pt x="309803" y="590149"/>
                                  </a:cubicBezTo>
                                  <a:cubicBezTo>
                                    <a:pt x="311627" y="591412"/>
                                    <a:pt x="313741" y="592193"/>
                                    <a:pt x="315948" y="592419"/>
                                  </a:cubicBezTo>
                                  <a:cubicBezTo>
                                    <a:pt x="318576" y="592733"/>
                                    <a:pt x="321239" y="592541"/>
                                    <a:pt x="323795" y="591851"/>
                                  </a:cubicBezTo>
                                  <a:lnTo>
                                    <a:pt x="320959" y="586743"/>
                                  </a:lnTo>
                                  <a:cubicBezTo>
                                    <a:pt x="320959" y="586743"/>
                                    <a:pt x="329845" y="583622"/>
                                    <a:pt x="330412" y="580500"/>
                                  </a:cubicBezTo>
                                  <a:cubicBezTo>
                                    <a:pt x="330980" y="577379"/>
                                    <a:pt x="320959" y="575866"/>
                                    <a:pt x="320959" y="575866"/>
                                  </a:cubicBezTo>
                                  <a:lnTo>
                                    <a:pt x="322282" y="569906"/>
                                  </a:lnTo>
                                  <a:cubicBezTo>
                                    <a:pt x="320367" y="569162"/>
                                    <a:pt x="318242" y="569162"/>
                                    <a:pt x="316326" y="569906"/>
                                  </a:cubicBezTo>
                                  <a:close/>
                                  <a:moveTo>
                                    <a:pt x="356978" y="569623"/>
                                  </a:moveTo>
                                  <a:cubicBezTo>
                                    <a:pt x="354605" y="569133"/>
                                    <a:pt x="352134" y="569573"/>
                                    <a:pt x="350077" y="570852"/>
                                  </a:cubicBezTo>
                                  <a:lnTo>
                                    <a:pt x="351116" y="576149"/>
                                  </a:lnTo>
                                  <a:cubicBezTo>
                                    <a:pt x="351116" y="576149"/>
                                    <a:pt x="340339" y="577852"/>
                                    <a:pt x="339015" y="580595"/>
                                  </a:cubicBezTo>
                                  <a:cubicBezTo>
                                    <a:pt x="337692" y="583338"/>
                                    <a:pt x="349887" y="586838"/>
                                    <a:pt x="349887" y="586838"/>
                                  </a:cubicBezTo>
                                  <a:lnTo>
                                    <a:pt x="347997" y="592986"/>
                                  </a:lnTo>
                                  <a:cubicBezTo>
                                    <a:pt x="352102" y="593298"/>
                                    <a:pt x="356231" y="592882"/>
                                    <a:pt x="360192" y="591757"/>
                                  </a:cubicBezTo>
                                  <a:cubicBezTo>
                                    <a:pt x="362747" y="591134"/>
                                    <a:pt x="365177" y="590078"/>
                                    <a:pt x="367377" y="588635"/>
                                  </a:cubicBezTo>
                                  <a:cubicBezTo>
                                    <a:pt x="365826" y="586419"/>
                                    <a:pt x="364850" y="583851"/>
                                    <a:pt x="364540" y="581163"/>
                                  </a:cubicBezTo>
                                  <a:cubicBezTo>
                                    <a:pt x="364706" y="578546"/>
                                    <a:pt x="365347" y="575982"/>
                                    <a:pt x="366431" y="573595"/>
                                  </a:cubicBezTo>
                                  <a:cubicBezTo>
                                    <a:pt x="363580" y="571647"/>
                                    <a:pt x="360365" y="570296"/>
                                    <a:pt x="356978" y="569623"/>
                                  </a:cubicBezTo>
                                  <a:close/>
                                  <a:moveTo>
                                    <a:pt x="516369" y="568960"/>
                                  </a:moveTo>
                                  <a:lnTo>
                                    <a:pt x="518638" y="574636"/>
                                  </a:lnTo>
                                  <a:cubicBezTo>
                                    <a:pt x="518638" y="574636"/>
                                    <a:pt x="505970" y="576055"/>
                                    <a:pt x="506159" y="579555"/>
                                  </a:cubicBezTo>
                                  <a:cubicBezTo>
                                    <a:pt x="506348" y="583054"/>
                                    <a:pt x="518260" y="585797"/>
                                    <a:pt x="518260" y="585797"/>
                                  </a:cubicBezTo>
                                  <a:lnTo>
                                    <a:pt x="516847" y="590567"/>
                                  </a:lnTo>
                                  <a:lnTo>
                                    <a:pt x="516181" y="590527"/>
                                  </a:lnTo>
                                  <a:lnTo>
                                    <a:pt x="516747" y="590905"/>
                                  </a:lnTo>
                                  <a:lnTo>
                                    <a:pt x="516847" y="590567"/>
                                  </a:lnTo>
                                  <a:lnTo>
                                    <a:pt x="525634" y="591094"/>
                                  </a:lnTo>
                                  <a:cubicBezTo>
                                    <a:pt x="528829" y="590414"/>
                                    <a:pt x="531985" y="589562"/>
                                    <a:pt x="535089" y="588541"/>
                                  </a:cubicBezTo>
                                  <a:cubicBezTo>
                                    <a:pt x="533230" y="586014"/>
                                    <a:pt x="532057" y="583048"/>
                                    <a:pt x="531685" y="579933"/>
                                  </a:cubicBezTo>
                                  <a:cubicBezTo>
                                    <a:pt x="531721" y="576925"/>
                                    <a:pt x="532570" y="573983"/>
                                    <a:pt x="534143" y="571420"/>
                                  </a:cubicBezTo>
                                  <a:lnTo>
                                    <a:pt x="526768" y="568960"/>
                                  </a:lnTo>
                                  <a:cubicBezTo>
                                    <a:pt x="523343" y="568203"/>
                                    <a:pt x="519794" y="568203"/>
                                    <a:pt x="516369" y="568960"/>
                                  </a:cubicBezTo>
                                  <a:close/>
                                  <a:moveTo>
                                    <a:pt x="593608" y="568393"/>
                                  </a:moveTo>
                                  <a:lnTo>
                                    <a:pt x="594553" y="574636"/>
                                  </a:lnTo>
                                  <a:cubicBezTo>
                                    <a:pt x="594553" y="574636"/>
                                    <a:pt x="585099" y="576149"/>
                                    <a:pt x="585099" y="579271"/>
                                  </a:cubicBezTo>
                                  <a:cubicBezTo>
                                    <a:pt x="585099" y="582392"/>
                                    <a:pt x="594553" y="585514"/>
                                    <a:pt x="594553" y="585514"/>
                                  </a:cubicBezTo>
                                  <a:lnTo>
                                    <a:pt x="591717" y="590621"/>
                                  </a:lnTo>
                                  <a:cubicBezTo>
                                    <a:pt x="594271" y="591311"/>
                                    <a:pt x="596936" y="591503"/>
                                    <a:pt x="599563" y="591189"/>
                                  </a:cubicBezTo>
                                  <a:cubicBezTo>
                                    <a:pt x="601796" y="590948"/>
                                    <a:pt x="603937" y="590169"/>
                                    <a:pt x="605803" y="588919"/>
                                  </a:cubicBezTo>
                                  <a:cubicBezTo>
                                    <a:pt x="604634" y="587624"/>
                                    <a:pt x="603878" y="586010"/>
                                    <a:pt x="603628" y="584284"/>
                                  </a:cubicBezTo>
                                  <a:cubicBezTo>
                                    <a:pt x="603262" y="581807"/>
                                    <a:pt x="603262" y="579289"/>
                                    <a:pt x="603628" y="576811"/>
                                  </a:cubicBezTo>
                                  <a:cubicBezTo>
                                    <a:pt x="601170" y="573785"/>
                                    <a:pt x="602116" y="569623"/>
                                    <a:pt x="599563" y="568393"/>
                                  </a:cubicBezTo>
                                  <a:cubicBezTo>
                                    <a:pt x="597646" y="567657"/>
                                    <a:pt x="595525" y="567657"/>
                                    <a:pt x="593608" y="568393"/>
                                  </a:cubicBezTo>
                                  <a:close/>
                                  <a:moveTo>
                                    <a:pt x="474206" y="567920"/>
                                  </a:moveTo>
                                  <a:lnTo>
                                    <a:pt x="465163" y="571358"/>
                                  </a:lnTo>
                                  <a:lnTo>
                                    <a:pt x="465130" y="571231"/>
                                  </a:lnTo>
                                  <a:lnTo>
                                    <a:pt x="464751" y="571514"/>
                                  </a:lnTo>
                                  <a:lnTo>
                                    <a:pt x="465163" y="571358"/>
                                  </a:lnTo>
                                  <a:lnTo>
                                    <a:pt x="467115" y="578893"/>
                                  </a:lnTo>
                                  <a:cubicBezTo>
                                    <a:pt x="467465" y="581785"/>
                                    <a:pt x="466759" y="584707"/>
                                    <a:pt x="465130" y="587122"/>
                                  </a:cubicBezTo>
                                  <a:cubicBezTo>
                                    <a:pt x="467560" y="588566"/>
                                    <a:pt x="470124" y="589769"/>
                                    <a:pt x="472788" y="590716"/>
                                  </a:cubicBezTo>
                                  <a:cubicBezTo>
                                    <a:pt x="476162" y="591898"/>
                                    <a:pt x="479867" y="591694"/>
                                    <a:pt x="483092" y="590149"/>
                                  </a:cubicBezTo>
                                  <a:lnTo>
                                    <a:pt x="481012" y="585325"/>
                                  </a:lnTo>
                                  <a:cubicBezTo>
                                    <a:pt x="481012" y="585325"/>
                                    <a:pt x="493491" y="583338"/>
                                    <a:pt x="493491" y="579460"/>
                                  </a:cubicBezTo>
                                  <a:cubicBezTo>
                                    <a:pt x="493491" y="575582"/>
                                    <a:pt x="481296" y="573312"/>
                                    <a:pt x="481296" y="573312"/>
                                  </a:cubicBezTo>
                                  <a:lnTo>
                                    <a:pt x="482809" y="567920"/>
                                  </a:lnTo>
                                  <a:cubicBezTo>
                                    <a:pt x="479976" y="567281"/>
                                    <a:pt x="477037" y="567281"/>
                                    <a:pt x="474206" y="567920"/>
                                  </a:cubicBezTo>
                                  <a:close/>
                                  <a:moveTo>
                                    <a:pt x="558817" y="567825"/>
                                  </a:moveTo>
                                  <a:cubicBezTo>
                                    <a:pt x="555431" y="568499"/>
                                    <a:pt x="552215" y="569850"/>
                                    <a:pt x="549363" y="571798"/>
                                  </a:cubicBezTo>
                                  <a:cubicBezTo>
                                    <a:pt x="550448" y="574185"/>
                                    <a:pt x="551088" y="576749"/>
                                    <a:pt x="551254" y="579366"/>
                                  </a:cubicBezTo>
                                  <a:cubicBezTo>
                                    <a:pt x="550957" y="582041"/>
                                    <a:pt x="550017" y="584606"/>
                                    <a:pt x="548513" y="586838"/>
                                  </a:cubicBezTo>
                                  <a:cubicBezTo>
                                    <a:pt x="550673" y="588291"/>
                                    <a:pt x="553073" y="589348"/>
                                    <a:pt x="555603" y="589959"/>
                                  </a:cubicBezTo>
                                  <a:cubicBezTo>
                                    <a:pt x="559564" y="591084"/>
                                    <a:pt x="563693" y="591501"/>
                                    <a:pt x="567799" y="591189"/>
                                  </a:cubicBezTo>
                                  <a:lnTo>
                                    <a:pt x="565908" y="585041"/>
                                  </a:lnTo>
                                  <a:cubicBezTo>
                                    <a:pt x="565908" y="585041"/>
                                    <a:pt x="578009" y="581541"/>
                                    <a:pt x="576780" y="578798"/>
                                  </a:cubicBezTo>
                                  <a:lnTo>
                                    <a:pt x="576591" y="578798"/>
                                  </a:lnTo>
                                  <a:cubicBezTo>
                                    <a:pt x="575361" y="575866"/>
                                    <a:pt x="564490" y="574352"/>
                                    <a:pt x="564490" y="574352"/>
                                  </a:cubicBezTo>
                                  <a:lnTo>
                                    <a:pt x="565719" y="569055"/>
                                  </a:lnTo>
                                  <a:cubicBezTo>
                                    <a:pt x="563660" y="567776"/>
                                    <a:pt x="561191" y="567335"/>
                                    <a:pt x="558817" y="567825"/>
                                  </a:cubicBezTo>
                                  <a:close/>
                                  <a:moveTo>
                                    <a:pt x="433459" y="567542"/>
                                  </a:moveTo>
                                  <a:lnTo>
                                    <a:pt x="435161" y="573217"/>
                                  </a:lnTo>
                                  <a:cubicBezTo>
                                    <a:pt x="435161" y="573217"/>
                                    <a:pt x="423060" y="575771"/>
                                    <a:pt x="423060" y="579365"/>
                                  </a:cubicBezTo>
                                  <a:cubicBezTo>
                                    <a:pt x="423060" y="582960"/>
                                    <a:pt x="435444" y="585230"/>
                                    <a:pt x="435444" y="585230"/>
                                  </a:cubicBezTo>
                                  <a:lnTo>
                                    <a:pt x="433459" y="590054"/>
                                  </a:lnTo>
                                  <a:cubicBezTo>
                                    <a:pt x="436682" y="591609"/>
                                    <a:pt x="440390" y="591814"/>
                                    <a:pt x="443764" y="590622"/>
                                  </a:cubicBezTo>
                                  <a:cubicBezTo>
                                    <a:pt x="446427" y="589675"/>
                                    <a:pt x="448991" y="588471"/>
                                    <a:pt x="451422" y="587027"/>
                                  </a:cubicBezTo>
                                  <a:cubicBezTo>
                                    <a:pt x="449726" y="584640"/>
                                    <a:pt x="448983" y="581705"/>
                                    <a:pt x="449341" y="578798"/>
                                  </a:cubicBezTo>
                                  <a:cubicBezTo>
                                    <a:pt x="449341" y="572555"/>
                                    <a:pt x="451422" y="571136"/>
                                    <a:pt x="451421" y="571136"/>
                                  </a:cubicBezTo>
                                  <a:cubicBezTo>
                                    <a:pt x="448462" y="569484"/>
                                    <a:pt x="445277" y="568273"/>
                                    <a:pt x="441967" y="567542"/>
                                  </a:cubicBezTo>
                                  <a:cubicBezTo>
                                    <a:pt x="439168" y="566895"/>
                                    <a:pt x="436259" y="566895"/>
                                    <a:pt x="433459" y="567542"/>
                                  </a:cubicBezTo>
                                  <a:close/>
                                  <a:moveTo>
                                    <a:pt x="282860" y="546448"/>
                                  </a:moveTo>
                                  <a:cubicBezTo>
                                    <a:pt x="286253" y="550979"/>
                                    <a:pt x="289409" y="555683"/>
                                    <a:pt x="292313" y="560542"/>
                                  </a:cubicBezTo>
                                  <a:cubicBezTo>
                                    <a:pt x="294772" y="565177"/>
                                    <a:pt x="297608" y="572649"/>
                                    <a:pt x="297608" y="572650"/>
                                  </a:cubicBezTo>
                                  <a:cubicBezTo>
                                    <a:pt x="298819" y="571644"/>
                                    <a:pt x="300398" y="571198"/>
                                    <a:pt x="301956" y="571420"/>
                                  </a:cubicBezTo>
                                  <a:cubicBezTo>
                                    <a:pt x="303791" y="571693"/>
                                    <a:pt x="305574" y="572235"/>
                                    <a:pt x="307251" y="573028"/>
                                  </a:cubicBezTo>
                                  <a:cubicBezTo>
                                    <a:pt x="309398" y="568496"/>
                                    <a:pt x="310772" y="563636"/>
                                    <a:pt x="311315" y="558650"/>
                                  </a:cubicBezTo>
                                  <a:cubicBezTo>
                                    <a:pt x="311315" y="552691"/>
                                    <a:pt x="310087" y="547394"/>
                                    <a:pt x="307912" y="547394"/>
                                  </a:cubicBezTo>
                                  <a:cubicBezTo>
                                    <a:pt x="302902" y="546448"/>
                                    <a:pt x="301389" y="554677"/>
                                    <a:pt x="301389" y="554677"/>
                                  </a:cubicBezTo>
                                  <a:cubicBezTo>
                                    <a:pt x="299605" y="552088"/>
                                    <a:pt x="297241" y="549951"/>
                                    <a:pt x="294488" y="548434"/>
                                  </a:cubicBezTo>
                                  <a:lnTo>
                                    <a:pt x="294393" y="548434"/>
                                  </a:lnTo>
                                  <a:cubicBezTo>
                                    <a:pt x="290996" y="546187"/>
                                    <a:pt x="286812" y="545467"/>
                                    <a:pt x="282860" y="546448"/>
                                  </a:cubicBezTo>
                                  <a:close/>
                                  <a:moveTo>
                                    <a:pt x="634542" y="545407"/>
                                  </a:moveTo>
                                  <a:cubicBezTo>
                                    <a:pt x="630620" y="544430"/>
                                    <a:pt x="626468" y="545151"/>
                                    <a:pt x="623104" y="547394"/>
                                  </a:cubicBezTo>
                                  <a:cubicBezTo>
                                    <a:pt x="620309" y="548889"/>
                                    <a:pt x="617911" y="551029"/>
                                    <a:pt x="616108" y="553637"/>
                                  </a:cubicBezTo>
                                  <a:cubicBezTo>
                                    <a:pt x="616108" y="553637"/>
                                    <a:pt x="614595" y="545408"/>
                                    <a:pt x="609585" y="546353"/>
                                  </a:cubicBezTo>
                                  <a:lnTo>
                                    <a:pt x="609490" y="546353"/>
                                  </a:lnTo>
                                  <a:cubicBezTo>
                                    <a:pt x="607315" y="546826"/>
                                    <a:pt x="606087" y="551650"/>
                                    <a:pt x="606087" y="557609"/>
                                  </a:cubicBezTo>
                                  <a:cubicBezTo>
                                    <a:pt x="606630" y="562595"/>
                                    <a:pt x="608003" y="567455"/>
                                    <a:pt x="610151" y="571987"/>
                                  </a:cubicBezTo>
                                  <a:cubicBezTo>
                                    <a:pt x="611828" y="571194"/>
                                    <a:pt x="613612" y="570653"/>
                                    <a:pt x="615445" y="570379"/>
                                  </a:cubicBezTo>
                                  <a:cubicBezTo>
                                    <a:pt x="617003" y="570157"/>
                                    <a:pt x="618584" y="570603"/>
                                    <a:pt x="619795" y="571609"/>
                                  </a:cubicBezTo>
                                  <a:cubicBezTo>
                                    <a:pt x="619795" y="571609"/>
                                    <a:pt x="622631" y="564136"/>
                                    <a:pt x="625089" y="559501"/>
                                  </a:cubicBezTo>
                                  <a:cubicBezTo>
                                    <a:pt x="627994" y="554643"/>
                                    <a:pt x="631149" y="549938"/>
                                    <a:pt x="634542" y="545407"/>
                                  </a:cubicBezTo>
                                  <a:close/>
                                  <a:moveTo>
                                    <a:pt x="375318" y="543799"/>
                                  </a:moveTo>
                                  <a:cubicBezTo>
                                    <a:pt x="372860" y="544083"/>
                                    <a:pt x="369079" y="554961"/>
                                    <a:pt x="369079" y="554961"/>
                                  </a:cubicBezTo>
                                  <a:lnTo>
                                    <a:pt x="364730" y="553731"/>
                                  </a:lnTo>
                                  <a:cubicBezTo>
                                    <a:pt x="363870" y="555015"/>
                                    <a:pt x="363439" y="556538"/>
                                    <a:pt x="363501" y="558083"/>
                                  </a:cubicBezTo>
                                  <a:cubicBezTo>
                                    <a:pt x="363935" y="560118"/>
                                    <a:pt x="364701" y="562067"/>
                                    <a:pt x="365770" y="563853"/>
                                  </a:cubicBezTo>
                                  <a:lnTo>
                                    <a:pt x="375224" y="566974"/>
                                  </a:lnTo>
                                  <a:lnTo>
                                    <a:pt x="386096" y="564042"/>
                                  </a:lnTo>
                                  <a:cubicBezTo>
                                    <a:pt x="386771" y="562680"/>
                                    <a:pt x="387309" y="561254"/>
                                    <a:pt x="387703" y="559785"/>
                                  </a:cubicBezTo>
                                  <a:lnTo>
                                    <a:pt x="386851" y="560258"/>
                                  </a:lnTo>
                                  <a:cubicBezTo>
                                    <a:pt x="387230" y="558099"/>
                                    <a:pt x="387230" y="555890"/>
                                    <a:pt x="386851" y="553731"/>
                                  </a:cubicBezTo>
                                  <a:lnTo>
                                    <a:pt x="380612" y="555245"/>
                                  </a:lnTo>
                                  <a:cubicBezTo>
                                    <a:pt x="380612" y="555245"/>
                                    <a:pt x="377776" y="543516"/>
                                    <a:pt x="375318" y="543799"/>
                                  </a:cubicBezTo>
                                  <a:close/>
                                  <a:moveTo>
                                    <a:pt x="459362" y="542381"/>
                                  </a:moveTo>
                                  <a:cubicBezTo>
                                    <a:pt x="455487" y="542381"/>
                                    <a:pt x="453407" y="553637"/>
                                    <a:pt x="453407" y="553637"/>
                                  </a:cubicBezTo>
                                  <a:lnTo>
                                    <a:pt x="448113" y="552691"/>
                                  </a:lnTo>
                                  <a:cubicBezTo>
                                    <a:pt x="447327" y="554348"/>
                                    <a:pt x="446909" y="556154"/>
                                    <a:pt x="446884" y="557988"/>
                                  </a:cubicBezTo>
                                  <a:cubicBezTo>
                                    <a:pt x="446921" y="560002"/>
                                    <a:pt x="447206" y="562004"/>
                                    <a:pt x="447734" y="563947"/>
                                  </a:cubicBezTo>
                                  <a:lnTo>
                                    <a:pt x="458985" y="568109"/>
                                  </a:lnTo>
                                  <a:lnTo>
                                    <a:pt x="469006" y="563569"/>
                                  </a:lnTo>
                                  <a:cubicBezTo>
                                    <a:pt x="470311" y="562243"/>
                                    <a:pt x="470968" y="560410"/>
                                    <a:pt x="470802" y="558556"/>
                                  </a:cubicBezTo>
                                  <a:cubicBezTo>
                                    <a:pt x="470809" y="556552"/>
                                    <a:pt x="470180" y="554598"/>
                                    <a:pt x="469006" y="552975"/>
                                  </a:cubicBezTo>
                                  <a:lnTo>
                                    <a:pt x="463806" y="554394"/>
                                  </a:lnTo>
                                  <a:cubicBezTo>
                                    <a:pt x="463806" y="554394"/>
                                    <a:pt x="463239" y="542381"/>
                                    <a:pt x="459362" y="542381"/>
                                  </a:cubicBezTo>
                                  <a:close/>
                                  <a:moveTo>
                                    <a:pt x="541328" y="542286"/>
                                  </a:moveTo>
                                  <a:cubicBezTo>
                                    <a:pt x="538774" y="541908"/>
                                    <a:pt x="536033" y="553731"/>
                                    <a:pt x="536033" y="553731"/>
                                  </a:cubicBezTo>
                                  <a:lnTo>
                                    <a:pt x="529699" y="552218"/>
                                  </a:lnTo>
                                  <a:cubicBezTo>
                                    <a:pt x="529368" y="554381"/>
                                    <a:pt x="529368" y="556582"/>
                                    <a:pt x="529699" y="558745"/>
                                  </a:cubicBezTo>
                                  <a:cubicBezTo>
                                    <a:pt x="530165" y="560247"/>
                                    <a:pt x="530834" y="561679"/>
                                    <a:pt x="531685" y="563001"/>
                                  </a:cubicBezTo>
                                  <a:lnTo>
                                    <a:pt x="542273" y="565934"/>
                                  </a:lnTo>
                                  <a:lnTo>
                                    <a:pt x="551727" y="562812"/>
                                  </a:lnTo>
                                  <a:lnTo>
                                    <a:pt x="551632" y="562812"/>
                                  </a:lnTo>
                                  <a:cubicBezTo>
                                    <a:pt x="552489" y="560833"/>
                                    <a:pt x="553000" y="558721"/>
                                    <a:pt x="553145" y="556569"/>
                                  </a:cubicBezTo>
                                  <a:cubicBezTo>
                                    <a:pt x="553207" y="555011"/>
                                    <a:pt x="552741" y="553477"/>
                                    <a:pt x="551821" y="552218"/>
                                  </a:cubicBezTo>
                                  <a:lnTo>
                                    <a:pt x="547472" y="553448"/>
                                  </a:lnTo>
                                  <a:cubicBezTo>
                                    <a:pt x="547472" y="553448"/>
                                    <a:pt x="543881" y="542664"/>
                                    <a:pt x="541328" y="542286"/>
                                  </a:cubicBezTo>
                                  <a:close/>
                                  <a:moveTo>
                                    <a:pt x="453596" y="541056"/>
                                  </a:moveTo>
                                  <a:cubicBezTo>
                                    <a:pt x="451615" y="540529"/>
                                    <a:pt x="449501" y="540910"/>
                                    <a:pt x="447829" y="542097"/>
                                  </a:cubicBezTo>
                                  <a:cubicBezTo>
                                    <a:pt x="446798" y="543466"/>
                                    <a:pt x="446086" y="545050"/>
                                    <a:pt x="445749" y="546732"/>
                                  </a:cubicBezTo>
                                  <a:lnTo>
                                    <a:pt x="450571" y="547583"/>
                                  </a:lnTo>
                                  <a:close/>
                                  <a:moveTo>
                                    <a:pt x="534710" y="538408"/>
                                  </a:moveTo>
                                  <a:cubicBezTo>
                                    <a:pt x="532800" y="537683"/>
                                    <a:pt x="530651" y="538006"/>
                                    <a:pt x="529037" y="539259"/>
                                  </a:cubicBezTo>
                                  <a:cubicBezTo>
                                    <a:pt x="527005" y="540727"/>
                                    <a:pt x="525808" y="543088"/>
                                    <a:pt x="525823" y="545597"/>
                                  </a:cubicBezTo>
                                  <a:lnTo>
                                    <a:pt x="533008" y="547110"/>
                                  </a:lnTo>
                                  <a:close/>
                                  <a:moveTo>
                                    <a:pt x="600130" y="531881"/>
                                  </a:moveTo>
                                  <a:cubicBezTo>
                                    <a:pt x="596094" y="531881"/>
                                    <a:pt x="592808" y="535127"/>
                                    <a:pt x="592756" y="539165"/>
                                  </a:cubicBezTo>
                                  <a:cubicBezTo>
                                    <a:pt x="592756" y="543150"/>
                                    <a:pt x="595958" y="546395"/>
                                    <a:pt x="599941" y="546447"/>
                                  </a:cubicBezTo>
                                  <a:cubicBezTo>
                                    <a:pt x="603962" y="546499"/>
                                    <a:pt x="607263" y="543281"/>
                                    <a:pt x="607315" y="539258"/>
                                  </a:cubicBezTo>
                                  <a:cubicBezTo>
                                    <a:pt x="607367" y="535236"/>
                                    <a:pt x="604151" y="531933"/>
                                    <a:pt x="600130" y="531881"/>
                                  </a:cubicBezTo>
                                  <a:close/>
                                  <a:moveTo>
                                    <a:pt x="312449" y="531313"/>
                                  </a:moveTo>
                                  <a:cubicBezTo>
                                    <a:pt x="308743" y="531313"/>
                                    <a:pt x="305737" y="534320"/>
                                    <a:pt x="305738" y="538029"/>
                                  </a:cubicBezTo>
                                  <a:cubicBezTo>
                                    <a:pt x="305738" y="541791"/>
                                    <a:pt x="308786" y="544840"/>
                                    <a:pt x="312544" y="544840"/>
                                  </a:cubicBezTo>
                                  <a:cubicBezTo>
                                    <a:pt x="316304" y="544840"/>
                                    <a:pt x="319351" y="541791"/>
                                    <a:pt x="319351" y="538029"/>
                                  </a:cubicBezTo>
                                  <a:cubicBezTo>
                                    <a:pt x="319351" y="537998"/>
                                    <a:pt x="319351" y="537966"/>
                                    <a:pt x="319350" y="537934"/>
                                  </a:cubicBezTo>
                                  <a:cubicBezTo>
                                    <a:pt x="319298" y="534225"/>
                                    <a:pt x="316251" y="531261"/>
                                    <a:pt x="312544" y="531314"/>
                                  </a:cubicBezTo>
                                  <a:cubicBezTo>
                                    <a:pt x="312512" y="531313"/>
                                    <a:pt x="312482" y="531313"/>
                                    <a:pt x="312449" y="531313"/>
                                  </a:cubicBezTo>
                                  <a:close/>
                                  <a:moveTo>
                                    <a:pt x="371536" y="530273"/>
                                  </a:moveTo>
                                  <a:cubicBezTo>
                                    <a:pt x="362290" y="533226"/>
                                    <a:pt x="353359" y="537091"/>
                                    <a:pt x="344877" y="541813"/>
                                  </a:cubicBezTo>
                                  <a:lnTo>
                                    <a:pt x="344499" y="541813"/>
                                  </a:lnTo>
                                  <a:cubicBezTo>
                                    <a:pt x="335068" y="547637"/>
                                    <a:pt x="326289" y="554455"/>
                                    <a:pt x="318311" y="562150"/>
                                  </a:cubicBezTo>
                                  <a:cubicBezTo>
                                    <a:pt x="321111" y="562299"/>
                                    <a:pt x="323864" y="562939"/>
                                    <a:pt x="326442" y="564042"/>
                                  </a:cubicBezTo>
                                  <a:cubicBezTo>
                                    <a:pt x="329845" y="565555"/>
                                    <a:pt x="328900" y="571798"/>
                                    <a:pt x="328900" y="571798"/>
                                  </a:cubicBezTo>
                                  <a:lnTo>
                                    <a:pt x="335423" y="574541"/>
                                  </a:lnTo>
                                  <a:lnTo>
                                    <a:pt x="342702" y="570852"/>
                                  </a:lnTo>
                                  <a:cubicBezTo>
                                    <a:pt x="342702" y="570852"/>
                                    <a:pt x="341095" y="568960"/>
                                    <a:pt x="343837" y="565555"/>
                                  </a:cubicBezTo>
                                  <a:cubicBezTo>
                                    <a:pt x="346579" y="562150"/>
                                    <a:pt x="356032" y="562150"/>
                                    <a:pt x="356032" y="562150"/>
                                  </a:cubicBezTo>
                                  <a:cubicBezTo>
                                    <a:pt x="355342" y="559258"/>
                                    <a:pt x="355342" y="556244"/>
                                    <a:pt x="356032" y="553353"/>
                                  </a:cubicBezTo>
                                  <a:cubicBezTo>
                                    <a:pt x="357127" y="550790"/>
                                    <a:pt x="358851" y="548545"/>
                                    <a:pt x="361043" y="546826"/>
                                  </a:cubicBezTo>
                                  <a:cubicBezTo>
                                    <a:pt x="361328" y="544219"/>
                                    <a:pt x="362309" y="541737"/>
                                    <a:pt x="363879" y="539637"/>
                                  </a:cubicBezTo>
                                  <a:cubicBezTo>
                                    <a:pt x="365986" y="537088"/>
                                    <a:pt x="368593" y="534996"/>
                                    <a:pt x="371536" y="533489"/>
                                  </a:cubicBezTo>
                                  <a:close/>
                                  <a:moveTo>
                                    <a:pt x="544258" y="528665"/>
                                  </a:moveTo>
                                  <a:lnTo>
                                    <a:pt x="543029" y="532070"/>
                                  </a:lnTo>
                                  <a:cubicBezTo>
                                    <a:pt x="546487" y="533396"/>
                                    <a:pt x="549686" y="535317"/>
                                    <a:pt x="552484" y="537746"/>
                                  </a:cubicBezTo>
                                  <a:cubicBezTo>
                                    <a:pt x="554222" y="540108"/>
                                    <a:pt x="555328" y="542876"/>
                                    <a:pt x="555698" y="545786"/>
                                  </a:cubicBezTo>
                                  <a:cubicBezTo>
                                    <a:pt x="557808" y="547584"/>
                                    <a:pt x="559516" y="549808"/>
                                    <a:pt x="560708" y="552313"/>
                                  </a:cubicBezTo>
                                  <a:cubicBezTo>
                                    <a:pt x="561398" y="555204"/>
                                    <a:pt x="561398" y="558218"/>
                                    <a:pt x="560708" y="561110"/>
                                  </a:cubicBezTo>
                                  <a:cubicBezTo>
                                    <a:pt x="560708" y="561110"/>
                                    <a:pt x="570445" y="561110"/>
                                    <a:pt x="572904" y="564515"/>
                                  </a:cubicBezTo>
                                  <a:cubicBezTo>
                                    <a:pt x="575361" y="567920"/>
                                    <a:pt x="574038" y="569812"/>
                                    <a:pt x="574038" y="569812"/>
                                  </a:cubicBezTo>
                                  <a:lnTo>
                                    <a:pt x="581317" y="573501"/>
                                  </a:lnTo>
                                  <a:lnTo>
                                    <a:pt x="587840" y="570758"/>
                                  </a:lnTo>
                                  <a:cubicBezTo>
                                    <a:pt x="587840" y="570758"/>
                                    <a:pt x="586895" y="564515"/>
                                    <a:pt x="590299" y="563001"/>
                                  </a:cubicBezTo>
                                  <a:cubicBezTo>
                                    <a:pt x="592877" y="561899"/>
                                    <a:pt x="595629" y="561258"/>
                                    <a:pt x="598429" y="561110"/>
                                  </a:cubicBezTo>
                                  <a:lnTo>
                                    <a:pt x="598902" y="561109"/>
                                  </a:lnTo>
                                  <a:cubicBezTo>
                                    <a:pt x="590925" y="553373"/>
                                    <a:pt x="582109" y="546551"/>
                                    <a:pt x="572620" y="540773"/>
                                  </a:cubicBezTo>
                                  <a:cubicBezTo>
                                    <a:pt x="563575" y="535836"/>
                                    <a:pt x="554078" y="531782"/>
                                    <a:pt x="544258" y="528665"/>
                                  </a:cubicBezTo>
                                  <a:close/>
                                  <a:moveTo>
                                    <a:pt x="425896" y="516841"/>
                                  </a:moveTo>
                                  <a:lnTo>
                                    <a:pt x="426085" y="517503"/>
                                  </a:lnTo>
                                  <a:cubicBezTo>
                                    <a:pt x="418283" y="518299"/>
                                    <a:pt x="410545" y="519627"/>
                                    <a:pt x="402923" y="521476"/>
                                  </a:cubicBezTo>
                                  <a:cubicBezTo>
                                    <a:pt x="403653" y="525702"/>
                                    <a:pt x="402989" y="530052"/>
                                    <a:pt x="401032" y="533867"/>
                                  </a:cubicBezTo>
                                  <a:cubicBezTo>
                                    <a:pt x="399243" y="536535"/>
                                    <a:pt x="396759" y="538661"/>
                                    <a:pt x="393847" y="540016"/>
                                  </a:cubicBezTo>
                                  <a:cubicBezTo>
                                    <a:pt x="395732" y="543500"/>
                                    <a:pt x="396708" y="547404"/>
                                    <a:pt x="396684" y="551367"/>
                                  </a:cubicBezTo>
                                  <a:cubicBezTo>
                                    <a:pt x="396698" y="555579"/>
                                    <a:pt x="395373" y="559686"/>
                                    <a:pt x="392902" y="563096"/>
                                  </a:cubicBezTo>
                                  <a:cubicBezTo>
                                    <a:pt x="392902" y="563096"/>
                                    <a:pt x="403869" y="563474"/>
                                    <a:pt x="406043" y="566879"/>
                                  </a:cubicBezTo>
                                  <a:cubicBezTo>
                                    <a:pt x="408217" y="570285"/>
                                    <a:pt x="406894" y="571893"/>
                                    <a:pt x="406894" y="571893"/>
                                  </a:cubicBezTo>
                                  <a:cubicBezTo>
                                    <a:pt x="406894" y="571893"/>
                                    <a:pt x="415119" y="574068"/>
                                    <a:pt x="416347" y="580595"/>
                                  </a:cubicBezTo>
                                  <a:cubicBezTo>
                                    <a:pt x="417577" y="573974"/>
                                    <a:pt x="426369" y="572555"/>
                                    <a:pt x="426369" y="572555"/>
                                  </a:cubicBezTo>
                                  <a:cubicBezTo>
                                    <a:pt x="426369" y="572555"/>
                                    <a:pt x="424950" y="572460"/>
                                    <a:pt x="427220" y="567731"/>
                                  </a:cubicBezTo>
                                  <a:cubicBezTo>
                                    <a:pt x="429489" y="563001"/>
                                    <a:pt x="440172" y="563947"/>
                                    <a:pt x="440172" y="563947"/>
                                  </a:cubicBezTo>
                                  <a:cubicBezTo>
                                    <a:pt x="440172" y="563947"/>
                                    <a:pt x="440172" y="561582"/>
                                    <a:pt x="440172" y="552123"/>
                                  </a:cubicBezTo>
                                  <a:cubicBezTo>
                                    <a:pt x="440087" y="546480"/>
                                    <a:pt x="442427" y="541071"/>
                                    <a:pt x="446600" y="537273"/>
                                  </a:cubicBezTo>
                                  <a:cubicBezTo>
                                    <a:pt x="444703" y="534441"/>
                                    <a:pt x="443505" y="531199"/>
                                    <a:pt x="443102" y="527814"/>
                                  </a:cubicBezTo>
                                  <a:cubicBezTo>
                                    <a:pt x="443063" y="523958"/>
                                    <a:pt x="444076" y="520164"/>
                                    <a:pt x="446033" y="516841"/>
                                  </a:cubicBezTo>
                                  <a:cubicBezTo>
                                    <a:pt x="439329" y="516367"/>
                                    <a:pt x="432600" y="516367"/>
                                    <a:pt x="425896" y="516841"/>
                                  </a:cubicBezTo>
                                  <a:close/>
                                  <a:moveTo>
                                    <a:pt x="525350" y="516557"/>
                                  </a:moveTo>
                                  <a:cubicBezTo>
                                    <a:pt x="521591" y="516557"/>
                                    <a:pt x="518544" y="519607"/>
                                    <a:pt x="518544" y="523368"/>
                                  </a:cubicBezTo>
                                  <a:cubicBezTo>
                                    <a:pt x="518544" y="527129"/>
                                    <a:pt x="521591" y="530178"/>
                                    <a:pt x="525350" y="530178"/>
                                  </a:cubicBezTo>
                                  <a:cubicBezTo>
                                    <a:pt x="529110" y="530178"/>
                                    <a:pt x="532157" y="527129"/>
                                    <a:pt x="532157" y="523368"/>
                                  </a:cubicBezTo>
                                  <a:cubicBezTo>
                                    <a:pt x="532157" y="519607"/>
                                    <a:pt x="529110" y="516557"/>
                                    <a:pt x="525350" y="516557"/>
                                  </a:cubicBezTo>
                                  <a:close/>
                                  <a:moveTo>
                                    <a:pt x="385245" y="516462"/>
                                  </a:moveTo>
                                  <a:cubicBezTo>
                                    <a:pt x="381486" y="516462"/>
                                    <a:pt x="378438" y="519511"/>
                                    <a:pt x="378438" y="523272"/>
                                  </a:cubicBezTo>
                                  <a:cubicBezTo>
                                    <a:pt x="378437" y="527033"/>
                                    <a:pt x="381484" y="530083"/>
                                    <a:pt x="385244" y="530083"/>
                                  </a:cubicBezTo>
                                  <a:lnTo>
                                    <a:pt x="392051" y="523274"/>
                                  </a:lnTo>
                                  <a:lnTo>
                                    <a:pt x="392051" y="523274"/>
                                  </a:lnTo>
                                  <a:lnTo>
                                    <a:pt x="392051" y="523273"/>
                                  </a:lnTo>
                                  <a:lnTo>
                                    <a:pt x="392051" y="523274"/>
                                  </a:lnTo>
                                  <a:lnTo>
                                    <a:pt x="385339" y="516463"/>
                                  </a:lnTo>
                                  <a:cubicBezTo>
                                    <a:pt x="385308" y="516463"/>
                                    <a:pt x="385276" y="516462"/>
                                    <a:pt x="385245" y="516462"/>
                                  </a:cubicBezTo>
                                  <a:close/>
                                  <a:moveTo>
                                    <a:pt x="455109" y="516368"/>
                                  </a:moveTo>
                                  <a:cubicBezTo>
                                    <a:pt x="451401" y="516368"/>
                                    <a:pt x="448396" y="519375"/>
                                    <a:pt x="448396" y="523084"/>
                                  </a:cubicBezTo>
                                  <a:cubicBezTo>
                                    <a:pt x="448396" y="523085"/>
                                    <a:pt x="448396" y="523085"/>
                                    <a:pt x="448396" y="523085"/>
                                  </a:cubicBezTo>
                                  <a:cubicBezTo>
                                    <a:pt x="448345" y="526846"/>
                                    <a:pt x="451350" y="529937"/>
                                    <a:pt x="455109" y="529989"/>
                                  </a:cubicBezTo>
                                  <a:cubicBezTo>
                                    <a:pt x="458883" y="529938"/>
                                    <a:pt x="461916" y="526861"/>
                                    <a:pt x="461915" y="523084"/>
                                  </a:cubicBezTo>
                                  <a:cubicBezTo>
                                    <a:pt x="461915" y="523052"/>
                                    <a:pt x="461915" y="523021"/>
                                    <a:pt x="461915" y="522989"/>
                                  </a:cubicBezTo>
                                  <a:cubicBezTo>
                                    <a:pt x="461862" y="519280"/>
                                    <a:pt x="458816" y="516316"/>
                                    <a:pt x="455109" y="516368"/>
                                  </a:cubicBezTo>
                                  <a:close/>
                                  <a:moveTo>
                                    <a:pt x="332302" y="515328"/>
                                  </a:moveTo>
                                  <a:cubicBezTo>
                                    <a:pt x="328543" y="515276"/>
                                    <a:pt x="325454" y="518283"/>
                                    <a:pt x="325402" y="522044"/>
                                  </a:cubicBezTo>
                                  <a:cubicBezTo>
                                    <a:pt x="325402" y="525857"/>
                                    <a:pt x="328492" y="528949"/>
                                    <a:pt x="332303" y="528949"/>
                                  </a:cubicBezTo>
                                  <a:cubicBezTo>
                                    <a:pt x="332304" y="528949"/>
                                    <a:pt x="332304" y="528949"/>
                                    <a:pt x="332305" y="528949"/>
                                  </a:cubicBezTo>
                                  <a:cubicBezTo>
                                    <a:pt x="336064" y="528896"/>
                                    <a:pt x="339068" y="525805"/>
                                    <a:pt x="339015" y="522044"/>
                                  </a:cubicBezTo>
                                  <a:cubicBezTo>
                                    <a:pt x="339015" y="518334"/>
                                    <a:pt x="336010" y="515328"/>
                                    <a:pt x="332303" y="515328"/>
                                  </a:cubicBezTo>
                                  <a:cubicBezTo>
                                    <a:pt x="332303" y="515328"/>
                                    <a:pt x="332302" y="515328"/>
                                    <a:pt x="332302" y="515328"/>
                                  </a:cubicBezTo>
                                  <a:close/>
                                  <a:moveTo>
                                    <a:pt x="578575" y="514855"/>
                                  </a:moveTo>
                                  <a:cubicBezTo>
                                    <a:pt x="574817" y="514855"/>
                                    <a:pt x="571769" y="517904"/>
                                    <a:pt x="571769" y="521665"/>
                                  </a:cubicBezTo>
                                  <a:cubicBezTo>
                                    <a:pt x="571769" y="525427"/>
                                    <a:pt x="574817" y="528476"/>
                                    <a:pt x="578575" y="528476"/>
                                  </a:cubicBezTo>
                                  <a:cubicBezTo>
                                    <a:pt x="582335" y="528476"/>
                                    <a:pt x="585383" y="525427"/>
                                    <a:pt x="585383" y="521665"/>
                                  </a:cubicBezTo>
                                  <a:cubicBezTo>
                                    <a:pt x="585383" y="517904"/>
                                    <a:pt x="582335" y="514855"/>
                                    <a:pt x="578575" y="514855"/>
                                  </a:cubicBezTo>
                                  <a:close/>
                                  <a:moveTo>
                                    <a:pt x="469667" y="514003"/>
                                  </a:moveTo>
                                  <a:lnTo>
                                    <a:pt x="469573" y="514382"/>
                                  </a:lnTo>
                                  <a:lnTo>
                                    <a:pt x="469769" y="514382"/>
                                  </a:lnTo>
                                  <a:lnTo>
                                    <a:pt x="472598" y="524976"/>
                                  </a:lnTo>
                                  <a:cubicBezTo>
                                    <a:pt x="472143" y="528348"/>
                                    <a:pt x="470949" y="531578"/>
                                    <a:pt x="469100" y="534435"/>
                                  </a:cubicBezTo>
                                  <a:cubicBezTo>
                                    <a:pt x="473318" y="538209"/>
                                    <a:pt x="475697" y="543625"/>
                                    <a:pt x="475623" y="549286"/>
                                  </a:cubicBezTo>
                                  <a:cubicBezTo>
                                    <a:pt x="475875" y="553223"/>
                                    <a:pt x="475875" y="557172"/>
                                    <a:pt x="475623" y="561110"/>
                                  </a:cubicBezTo>
                                  <a:cubicBezTo>
                                    <a:pt x="475623" y="561110"/>
                                    <a:pt x="486117" y="560069"/>
                                    <a:pt x="488576" y="564893"/>
                                  </a:cubicBezTo>
                                  <a:cubicBezTo>
                                    <a:pt x="491033" y="569717"/>
                                    <a:pt x="489521" y="569717"/>
                                    <a:pt x="489521" y="569717"/>
                                  </a:cubicBezTo>
                                  <a:cubicBezTo>
                                    <a:pt x="489521" y="569717"/>
                                    <a:pt x="498596" y="571231"/>
                                    <a:pt x="499541" y="578230"/>
                                  </a:cubicBezTo>
                                  <a:cubicBezTo>
                                    <a:pt x="500014" y="571136"/>
                                    <a:pt x="508996" y="568771"/>
                                    <a:pt x="508996" y="568771"/>
                                  </a:cubicBezTo>
                                  <a:cubicBezTo>
                                    <a:pt x="508996" y="568771"/>
                                    <a:pt x="507766" y="567542"/>
                                    <a:pt x="509941" y="563758"/>
                                  </a:cubicBezTo>
                                  <a:cubicBezTo>
                                    <a:pt x="512115" y="559974"/>
                                    <a:pt x="522987" y="559974"/>
                                    <a:pt x="522987" y="559974"/>
                                  </a:cubicBezTo>
                                  <a:cubicBezTo>
                                    <a:pt x="520516" y="556565"/>
                                    <a:pt x="519191" y="552457"/>
                                    <a:pt x="519206" y="548245"/>
                                  </a:cubicBezTo>
                                  <a:cubicBezTo>
                                    <a:pt x="519182" y="544283"/>
                                    <a:pt x="520157" y="540379"/>
                                    <a:pt x="522042" y="536894"/>
                                  </a:cubicBezTo>
                                  <a:cubicBezTo>
                                    <a:pt x="518947" y="535450"/>
                                    <a:pt x="516300" y="533195"/>
                                    <a:pt x="514385" y="530368"/>
                                  </a:cubicBezTo>
                                  <a:cubicBezTo>
                                    <a:pt x="512212" y="526696"/>
                                    <a:pt x="511441" y="522362"/>
                                    <a:pt x="512210" y="518165"/>
                                  </a:cubicBezTo>
                                  <a:cubicBezTo>
                                    <a:pt x="504804" y="516397"/>
                                    <a:pt x="497286" y="515133"/>
                                    <a:pt x="489710" y="514382"/>
                                  </a:cubicBezTo>
                                  <a:lnTo>
                                    <a:pt x="469769" y="514382"/>
                                  </a:lnTo>
                                  <a:close/>
                                  <a:moveTo>
                                    <a:pt x="5496325" y="506804"/>
                                  </a:moveTo>
                                  <a:lnTo>
                                    <a:pt x="5437078" y="664092"/>
                                  </a:lnTo>
                                  <a:lnTo>
                                    <a:pt x="5558218" y="664092"/>
                                  </a:lnTo>
                                  <a:close/>
                                  <a:moveTo>
                                    <a:pt x="1777263" y="506620"/>
                                  </a:moveTo>
                                  <a:lnTo>
                                    <a:pt x="1718047" y="663812"/>
                                  </a:lnTo>
                                  <a:lnTo>
                                    <a:pt x="1839220" y="663812"/>
                                  </a:lnTo>
                                  <a:close/>
                                  <a:moveTo>
                                    <a:pt x="385434" y="502747"/>
                                  </a:moveTo>
                                  <a:cubicBezTo>
                                    <a:pt x="375432" y="506610"/>
                                    <a:pt x="365913" y="511626"/>
                                    <a:pt x="357073" y="517692"/>
                                  </a:cubicBezTo>
                                  <a:lnTo>
                                    <a:pt x="357073" y="517503"/>
                                  </a:lnTo>
                                  <a:cubicBezTo>
                                    <a:pt x="350028" y="522131"/>
                                    <a:pt x="343878" y="527995"/>
                                    <a:pt x="338921" y="534813"/>
                                  </a:cubicBezTo>
                                  <a:cubicBezTo>
                                    <a:pt x="349361" y="529500"/>
                                    <a:pt x="360243" y="525100"/>
                                    <a:pt x="371442" y="521665"/>
                                  </a:cubicBezTo>
                                  <a:cubicBezTo>
                                    <a:pt x="373711" y="513436"/>
                                    <a:pt x="383637" y="508328"/>
                                    <a:pt x="385434" y="502747"/>
                                  </a:cubicBezTo>
                                  <a:close/>
                                  <a:moveTo>
                                    <a:pt x="528187" y="502274"/>
                                  </a:moveTo>
                                  <a:cubicBezTo>
                                    <a:pt x="529700" y="507666"/>
                                    <a:pt x="541422" y="515517"/>
                                    <a:pt x="543124" y="521192"/>
                                  </a:cubicBezTo>
                                  <a:cubicBezTo>
                                    <a:pt x="553557" y="524894"/>
                                    <a:pt x="563545" y="529748"/>
                                    <a:pt x="572904" y="535665"/>
                                  </a:cubicBezTo>
                                  <a:cubicBezTo>
                                    <a:pt x="567967" y="528862"/>
                                    <a:pt x="561850" y="522999"/>
                                    <a:pt x="554846" y="518355"/>
                                  </a:cubicBezTo>
                                  <a:lnTo>
                                    <a:pt x="555225" y="516652"/>
                                  </a:lnTo>
                                  <a:cubicBezTo>
                                    <a:pt x="546822" y="510790"/>
                                    <a:pt x="537744" y="505963"/>
                                    <a:pt x="528187" y="502274"/>
                                  </a:cubicBezTo>
                                  <a:close/>
                                  <a:moveTo>
                                    <a:pt x="454919" y="500572"/>
                                  </a:moveTo>
                                  <a:cubicBezTo>
                                    <a:pt x="451578" y="500572"/>
                                    <a:pt x="448868" y="503282"/>
                                    <a:pt x="448868" y="506625"/>
                                  </a:cubicBezTo>
                                  <a:cubicBezTo>
                                    <a:pt x="448806" y="507131"/>
                                    <a:pt x="448806" y="507642"/>
                                    <a:pt x="448868" y="508148"/>
                                  </a:cubicBezTo>
                                  <a:cubicBezTo>
                                    <a:pt x="449289" y="511517"/>
                                    <a:pt x="452359" y="513908"/>
                                    <a:pt x="455728" y="513488"/>
                                  </a:cubicBezTo>
                                  <a:cubicBezTo>
                                    <a:pt x="459095" y="513067"/>
                                    <a:pt x="461484" y="509995"/>
                                    <a:pt x="461064" y="506625"/>
                                  </a:cubicBezTo>
                                  <a:cubicBezTo>
                                    <a:pt x="461012" y="503267"/>
                                    <a:pt x="458277" y="500571"/>
                                    <a:pt x="454919" y="500572"/>
                                  </a:cubicBezTo>
                                  <a:close/>
                                  <a:moveTo>
                                    <a:pt x="513249" y="500477"/>
                                  </a:moveTo>
                                  <a:cubicBezTo>
                                    <a:pt x="509856" y="500477"/>
                                    <a:pt x="507105" y="503230"/>
                                    <a:pt x="507105" y="506625"/>
                                  </a:cubicBezTo>
                                  <a:cubicBezTo>
                                    <a:pt x="507105" y="510021"/>
                                    <a:pt x="509856" y="512774"/>
                                    <a:pt x="513249" y="512774"/>
                                  </a:cubicBezTo>
                                  <a:cubicBezTo>
                                    <a:pt x="516643" y="512774"/>
                                    <a:pt x="519395" y="510021"/>
                                    <a:pt x="519395" y="506625"/>
                                  </a:cubicBezTo>
                                  <a:cubicBezTo>
                                    <a:pt x="519395" y="503230"/>
                                    <a:pt x="516643" y="500477"/>
                                    <a:pt x="513249" y="500477"/>
                                  </a:cubicBezTo>
                                  <a:close/>
                                  <a:moveTo>
                                    <a:pt x="395446" y="499910"/>
                                  </a:moveTo>
                                  <a:cubicBezTo>
                                    <a:pt x="392078" y="500330"/>
                                    <a:pt x="389689" y="503402"/>
                                    <a:pt x="390108" y="506772"/>
                                  </a:cubicBezTo>
                                  <a:cubicBezTo>
                                    <a:pt x="390529" y="510141"/>
                                    <a:pt x="393599" y="512532"/>
                                    <a:pt x="396968" y="512112"/>
                                  </a:cubicBezTo>
                                  <a:cubicBezTo>
                                    <a:pt x="400309" y="512112"/>
                                    <a:pt x="403018" y="509401"/>
                                    <a:pt x="403018" y="506058"/>
                                  </a:cubicBezTo>
                                  <a:cubicBezTo>
                                    <a:pt x="403018" y="502699"/>
                                    <a:pt x="400325" y="499961"/>
                                    <a:pt x="396968" y="499910"/>
                                  </a:cubicBezTo>
                                  <a:cubicBezTo>
                                    <a:pt x="396462" y="499847"/>
                                    <a:pt x="395951" y="499847"/>
                                    <a:pt x="395446" y="499910"/>
                                  </a:cubicBezTo>
                                  <a:close/>
                                  <a:moveTo>
                                    <a:pt x="559572" y="499720"/>
                                  </a:moveTo>
                                  <a:cubicBezTo>
                                    <a:pt x="555866" y="499720"/>
                                    <a:pt x="552860" y="502727"/>
                                    <a:pt x="552861" y="506436"/>
                                  </a:cubicBezTo>
                                  <a:cubicBezTo>
                                    <a:pt x="552861" y="510198"/>
                                    <a:pt x="555909" y="513247"/>
                                    <a:pt x="559668" y="513247"/>
                                  </a:cubicBezTo>
                                  <a:cubicBezTo>
                                    <a:pt x="563427" y="513247"/>
                                    <a:pt x="566474" y="510198"/>
                                    <a:pt x="566474" y="506436"/>
                                  </a:cubicBezTo>
                                  <a:cubicBezTo>
                                    <a:pt x="566474" y="506405"/>
                                    <a:pt x="566474" y="506373"/>
                                    <a:pt x="566474" y="506341"/>
                                  </a:cubicBezTo>
                                  <a:cubicBezTo>
                                    <a:pt x="566421" y="502632"/>
                                    <a:pt x="563375" y="499668"/>
                                    <a:pt x="559668" y="499720"/>
                                  </a:cubicBezTo>
                                  <a:lnTo>
                                    <a:pt x="559668" y="499721"/>
                                  </a:lnTo>
                                  <a:cubicBezTo>
                                    <a:pt x="559636" y="499720"/>
                                    <a:pt x="559604" y="499720"/>
                                    <a:pt x="559572" y="499720"/>
                                  </a:cubicBezTo>
                                  <a:close/>
                                  <a:moveTo>
                                    <a:pt x="352629" y="499437"/>
                                  </a:moveTo>
                                  <a:cubicBezTo>
                                    <a:pt x="349131" y="499437"/>
                                    <a:pt x="346295" y="502274"/>
                                    <a:pt x="346295" y="505774"/>
                                  </a:cubicBezTo>
                                  <a:cubicBezTo>
                                    <a:pt x="346295" y="509274"/>
                                    <a:pt x="349131" y="512112"/>
                                    <a:pt x="352629" y="512112"/>
                                  </a:cubicBezTo>
                                  <a:cubicBezTo>
                                    <a:pt x="356127" y="512112"/>
                                    <a:pt x="358963" y="509274"/>
                                    <a:pt x="358963" y="505774"/>
                                  </a:cubicBezTo>
                                  <a:cubicBezTo>
                                    <a:pt x="358963" y="502274"/>
                                    <a:pt x="356127" y="499437"/>
                                    <a:pt x="352629" y="499437"/>
                                  </a:cubicBezTo>
                                  <a:close/>
                                  <a:moveTo>
                                    <a:pt x="373143" y="489978"/>
                                  </a:moveTo>
                                  <a:cubicBezTo>
                                    <a:pt x="370063" y="489978"/>
                                    <a:pt x="367566" y="492476"/>
                                    <a:pt x="367566" y="495558"/>
                                  </a:cubicBezTo>
                                  <a:cubicBezTo>
                                    <a:pt x="367566" y="498641"/>
                                    <a:pt x="370063" y="501139"/>
                                    <a:pt x="373143" y="501139"/>
                                  </a:cubicBezTo>
                                  <a:cubicBezTo>
                                    <a:pt x="376225" y="501139"/>
                                    <a:pt x="378721" y="498641"/>
                                    <a:pt x="378721" y="495558"/>
                                  </a:cubicBezTo>
                                  <a:cubicBezTo>
                                    <a:pt x="378721" y="492476"/>
                                    <a:pt x="376225" y="489978"/>
                                    <a:pt x="373143" y="489978"/>
                                  </a:cubicBezTo>
                                  <a:close/>
                                  <a:moveTo>
                                    <a:pt x="538964" y="489126"/>
                                  </a:moveTo>
                                  <a:cubicBezTo>
                                    <a:pt x="535711" y="489178"/>
                                    <a:pt x="533103" y="491831"/>
                                    <a:pt x="533103" y="495086"/>
                                  </a:cubicBezTo>
                                  <a:cubicBezTo>
                                    <a:pt x="533103" y="498324"/>
                                    <a:pt x="535727" y="500950"/>
                                    <a:pt x="538964" y="500950"/>
                                  </a:cubicBezTo>
                                  <a:cubicBezTo>
                                    <a:pt x="542202" y="500950"/>
                                    <a:pt x="544825" y="498325"/>
                                    <a:pt x="544825" y="495086"/>
                                  </a:cubicBezTo>
                                  <a:cubicBezTo>
                                    <a:pt x="544826" y="491831"/>
                                    <a:pt x="542217" y="489178"/>
                                    <a:pt x="538964" y="489126"/>
                                  </a:cubicBezTo>
                                  <a:close/>
                                  <a:moveTo>
                                    <a:pt x="442251" y="485626"/>
                                  </a:moveTo>
                                  <a:lnTo>
                                    <a:pt x="442251" y="485816"/>
                                  </a:lnTo>
                                  <a:cubicBezTo>
                                    <a:pt x="428316" y="490098"/>
                                    <a:pt x="416972" y="500306"/>
                                    <a:pt x="411242" y="513720"/>
                                  </a:cubicBezTo>
                                  <a:cubicBezTo>
                                    <a:pt x="416424" y="512388"/>
                                    <a:pt x="421703" y="511471"/>
                                    <a:pt x="427030" y="510977"/>
                                  </a:cubicBezTo>
                                  <a:cubicBezTo>
                                    <a:pt x="434405" y="510314"/>
                                    <a:pt x="443858" y="510314"/>
                                    <a:pt x="443858" y="510314"/>
                                  </a:cubicBezTo>
                                  <a:cubicBezTo>
                                    <a:pt x="443858" y="510314"/>
                                    <a:pt x="447829" y="490167"/>
                                    <a:pt x="447829" y="489315"/>
                                  </a:cubicBezTo>
                                  <a:cubicBezTo>
                                    <a:pt x="445805" y="488354"/>
                                    <a:pt x="443928" y="487112"/>
                                    <a:pt x="442251" y="485626"/>
                                  </a:cubicBezTo>
                                  <a:close/>
                                  <a:moveTo>
                                    <a:pt x="502756" y="485153"/>
                                  </a:moveTo>
                                  <a:cubicBezTo>
                                    <a:pt x="499571" y="485153"/>
                                    <a:pt x="496989" y="487737"/>
                                    <a:pt x="496989" y="490923"/>
                                  </a:cubicBezTo>
                                  <a:cubicBezTo>
                                    <a:pt x="496989" y="494110"/>
                                    <a:pt x="499571" y="496693"/>
                                    <a:pt x="502756" y="496693"/>
                                  </a:cubicBezTo>
                                  <a:cubicBezTo>
                                    <a:pt x="505940" y="496693"/>
                                    <a:pt x="508523" y="494110"/>
                                    <a:pt x="508523" y="490923"/>
                                  </a:cubicBezTo>
                                  <a:cubicBezTo>
                                    <a:pt x="508523" y="487737"/>
                                    <a:pt x="505940" y="485153"/>
                                    <a:pt x="502756" y="485153"/>
                                  </a:cubicBezTo>
                                  <a:close/>
                                  <a:moveTo>
                                    <a:pt x="473638" y="485059"/>
                                  </a:moveTo>
                                  <a:cubicBezTo>
                                    <a:pt x="472016" y="486845"/>
                                    <a:pt x="470055" y="488292"/>
                                    <a:pt x="467872" y="489315"/>
                                  </a:cubicBezTo>
                                  <a:lnTo>
                                    <a:pt x="471936" y="510598"/>
                                  </a:lnTo>
                                  <a:cubicBezTo>
                                    <a:pt x="471936" y="510598"/>
                                    <a:pt x="481674" y="510504"/>
                                    <a:pt x="488858" y="511260"/>
                                  </a:cubicBezTo>
                                  <a:cubicBezTo>
                                    <a:pt x="494197" y="511897"/>
                                    <a:pt x="499498" y="512812"/>
                                    <a:pt x="504741" y="514003"/>
                                  </a:cubicBezTo>
                                  <a:lnTo>
                                    <a:pt x="504930" y="513436"/>
                                  </a:lnTo>
                                  <a:cubicBezTo>
                                    <a:pt x="499102" y="499886"/>
                                    <a:pt x="487686" y="489533"/>
                                    <a:pt x="473638" y="485059"/>
                                  </a:cubicBezTo>
                                  <a:close/>
                                  <a:moveTo>
                                    <a:pt x="456716" y="484113"/>
                                  </a:moveTo>
                                  <a:cubicBezTo>
                                    <a:pt x="453531" y="484113"/>
                                    <a:pt x="450949" y="486696"/>
                                    <a:pt x="450949" y="489883"/>
                                  </a:cubicBezTo>
                                  <a:cubicBezTo>
                                    <a:pt x="450948" y="489947"/>
                                    <a:pt x="450948" y="490010"/>
                                    <a:pt x="450949" y="490074"/>
                                  </a:cubicBezTo>
                                  <a:cubicBezTo>
                                    <a:pt x="451001" y="493208"/>
                                    <a:pt x="453584" y="495706"/>
                                    <a:pt x="456716" y="495653"/>
                                  </a:cubicBezTo>
                                  <a:cubicBezTo>
                                    <a:pt x="459901" y="495653"/>
                                    <a:pt x="462483" y="493070"/>
                                    <a:pt x="462483" y="489883"/>
                                  </a:cubicBezTo>
                                  <a:cubicBezTo>
                                    <a:pt x="462483" y="486696"/>
                                    <a:pt x="459901" y="484113"/>
                                    <a:pt x="456716" y="484113"/>
                                  </a:cubicBezTo>
                                  <a:close/>
                                  <a:moveTo>
                                    <a:pt x="394132" y="483734"/>
                                  </a:moveTo>
                                  <a:cubicBezTo>
                                    <a:pt x="391052" y="483733"/>
                                    <a:pt x="388553" y="486232"/>
                                    <a:pt x="388553" y="489314"/>
                                  </a:cubicBezTo>
                                  <a:cubicBezTo>
                                    <a:pt x="388553" y="492396"/>
                                    <a:pt x="391050" y="494895"/>
                                    <a:pt x="394130" y="494895"/>
                                  </a:cubicBezTo>
                                  <a:cubicBezTo>
                                    <a:pt x="397211" y="494896"/>
                                    <a:pt x="399709" y="492398"/>
                                    <a:pt x="399709" y="489315"/>
                                  </a:cubicBezTo>
                                  <a:cubicBezTo>
                                    <a:pt x="399710" y="489284"/>
                                    <a:pt x="399710" y="489252"/>
                                    <a:pt x="399710" y="489220"/>
                                  </a:cubicBezTo>
                                  <a:cubicBezTo>
                                    <a:pt x="399709" y="486190"/>
                                    <a:pt x="397255" y="483734"/>
                                    <a:pt x="394226" y="483735"/>
                                  </a:cubicBezTo>
                                  <a:cubicBezTo>
                                    <a:pt x="394194" y="483734"/>
                                    <a:pt x="394163" y="483734"/>
                                    <a:pt x="394132" y="483734"/>
                                  </a:cubicBezTo>
                                  <a:close/>
                                  <a:moveTo>
                                    <a:pt x="519458" y="483640"/>
                                  </a:moveTo>
                                  <a:cubicBezTo>
                                    <a:pt x="516403" y="484040"/>
                                    <a:pt x="514252" y="486843"/>
                                    <a:pt x="514652" y="489899"/>
                                  </a:cubicBezTo>
                                  <a:cubicBezTo>
                                    <a:pt x="515052" y="492955"/>
                                    <a:pt x="517853" y="495107"/>
                                    <a:pt x="520907" y="494707"/>
                                  </a:cubicBezTo>
                                  <a:cubicBezTo>
                                    <a:pt x="523413" y="494379"/>
                                    <a:pt x="525384" y="492406"/>
                                    <a:pt x="525713" y="489899"/>
                                  </a:cubicBezTo>
                                  <a:cubicBezTo>
                                    <a:pt x="526114" y="486843"/>
                                    <a:pt x="523962" y="484040"/>
                                    <a:pt x="520907" y="483640"/>
                                  </a:cubicBezTo>
                                  <a:cubicBezTo>
                                    <a:pt x="520426" y="483577"/>
                                    <a:pt x="519939" y="483577"/>
                                    <a:pt x="519458" y="483640"/>
                                  </a:cubicBezTo>
                                  <a:close/>
                                  <a:moveTo>
                                    <a:pt x="412377" y="481464"/>
                                  </a:moveTo>
                                  <a:cubicBezTo>
                                    <a:pt x="409243" y="481464"/>
                                    <a:pt x="406704" y="484005"/>
                                    <a:pt x="406705" y="487140"/>
                                  </a:cubicBezTo>
                                  <a:cubicBezTo>
                                    <a:pt x="406704" y="487171"/>
                                    <a:pt x="406704" y="487202"/>
                                    <a:pt x="406704" y="487234"/>
                                  </a:cubicBezTo>
                                  <a:cubicBezTo>
                                    <a:pt x="406704" y="490420"/>
                                    <a:pt x="409286" y="493004"/>
                                    <a:pt x="412471" y="493004"/>
                                  </a:cubicBezTo>
                                  <a:cubicBezTo>
                                    <a:pt x="415655" y="493005"/>
                                    <a:pt x="418237" y="490422"/>
                                    <a:pt x="418238" y="487235"/>
                                  </a:cubicBezTo>
                                  <a:cubicBezTo>
                                    <a:pt x="418238" y="484049"/>
                                    <a:pt x="415657" y="481465"/>
                                    <a:pt x="412472" y="481464"/>
                                  </a:cubicBezTo>
                                  <a:cubicBezTo>
                                    <a:pt x="412440" y="481464"/>
                                    <a:pt x="412408" y="481464"/>
                                    <a:pt x="412377" y="481464"/>
                                  </a:cubicBezTo>
                                  <a:close/>
                                  <a:moveTo>
                                    <a:pt x="423911" y="478532"/>
                                  </a:moveTo>
                                  <a:cubicBezTo>
                                    <a:pt x="422016" y="478583"/>
                                    <a:pt x="420507" y="480135"/>
                                    <a:pt x="420508" y="482032"/>
                                  </a:cubicBezTo>
                                  <a:cubicBezTo>
                                    <a:pt x="420508" y="483913"/>
                                    <a:pt x="422031" y="485437"/>
                                    <a:pt x="423911" y="485437"/>
                                  </a:cubicBezTo>
                                  <a:cubicBezTo>
                                    <a:pt x="425807" y="485438"/>
                                    <a:pt x="427358" y="483928"/>
                                    <a:pt x="427409" y="482032"/>
                                  </a:cubicBezTo>
                                  <a:cubicBezTo>
                                    <a:pt x="427359" y="480120"/>
                                    <a:pt x="425822" y="478582"/>
                                    <a:pt x="423911" y="478532"/>
                                  </a:cubicBezTo>
                                  <a:close/>
                                  <a:moveTo>
                                    <a:pt x="490465" y="478438"/>
                                  </a:moveTo>
                                  <a:cubicBezTo>
                                    <a:pt x="488572" y="478489"/>
                                    <a:pt x="487061" y="480041"/>
                                    <a:pt x="487062" y="481937"/>
                                  </a:cubicBezTo>
                                  <a:cubicBezTo>
                                    <a:pt x="487062" y="483818"/>
                                    <a:pt x="488587" y="485343"/>
                                    <a:pt x="490465" y="485343"/>
                                  </a:cubicBezTo>
                                  <a:cubicBezTo>
                                    <a:pt x="492345" y="485343"/>
                                    <a:pt x="493869" y="483818"/>
                                    <a:pt x="493869" y="481937"/>
                                  </a:cubicBezTo>
                                  <a:cubicBezTo>
                                    <a:pt x="493869" y="480041"/>
                                    <a:pt x="492360" y="478489"/>
                                    <a:pt x="490465" y="478438"/>
                                  </a:cubicBezTo>
                                  <a:close/>
                                  <a:moveTo>
                                    <a:pt x="457944" y="475411"/>
                                  </a:moveTo>
                                  <a:cubicBezTo>
                                    <a:pt x="453702" y="475625"/>
                                    <a:pt x="449520" y="476519"/>
                                    <a:pt x="445560" y="478059"/>
                                  </a:cubicBezTo>
                                  <a:lnTo>
                                    <a:pt x="450287" y="480613"/>
                                  </a:lnTo>
                                  <a:cubicBezTo>
                                    <a:pt x="452712" y="480490"/>
                                    <a:pt x="455142" y="480490"/>
                                    <a:pt x="457566" y="480613"/>
                                  </a:cubicBezTo>
                                  <a:lnTo>
                                    <a:pt x="457566" y="480235"/>
                                  </a:lnTo>
                                  <a:cubicBezTo>
                                    <a:pt x="460461" y="480366"/>
                                    <a:pt x="463308" y="481007"/>
                                    <a:pt x="465981" y="482127"/>
                                  </a:cubicBezTo>
                                  <a:lnTo>
                                    <a:pt x="470424" y="478816"/>
                                  </a:lnTo>
                                  <a:cubicBezTo>
                                    <a:pt x="466533" y="476859"/>
                                    <a:pt x="462290" y="475701"/>
                                    <a:pt x="457944" y="475411"/>
                                  </a:cubicBezTo>
                                  <a:close/>
                                  <a:moveTo>
                                    <a:pt x="434594" y="473897"/>
                                  </a:moveTo>
                                  <a:cubicBezTo>
                                    <a:pt x="433118" y="474142"/>
                                    <a:pt x="431961" y="475300"/>
                                    <a:pt x="431716" y="476776"/>
                                  </a:cubicBezTo>
                                  <a:cubicBezTo>
                                    <a:pt x="431400" y="478683"/>
                                    <a:pt x="432688" y="480486"/>
                                    <a:pt x="434594" y="480802"/>
                                  </a:cubicBezTo>
                                  <a:cubicBezTo>
                                    <a:pt x="434974" y="480866"/>
                                    <a:pt x="435360" y="480866"/>
                                    <a:pt x="435740" y="480802"/>
                                  </a:cubicBezTo>
                                  <a:cubicBezTo>
                                    <a:pt x="437646" y="480486"/>
                                    <a:pt x="438934" y="478683"/>
                                    <a:pt x="438617" y="476776"/>
                                  </a:cubicBezTo>
                                  <a:cubicBezTo>
                                    <a:pt x="438301" y="474870"/>
                                    <a:pt x="436500" y="473581"/>
                                    <a:pt x="434594" y="473897"/>
                                  </a:cubicBezTo>
                                  <a:close/>
                                  <a:moveTo>
                                    <a:pt x="466926" y="454317"/>
                                  </a:moveTo>
                                  <a:lnTo>
                                    <a:pt x="466926" y="461411"/>
                                  </a:lnTo>
                                  <a:lnTo>
                                    <a:pt x="473449" y="462546"/>
                                  </a:lnTo>
                                  <a:cubicBezTo>
                                    <a:pt x="473039" y="460582"/>
                                    <a:pt x="472126" y="458757"/>
                                    <a:pt x="470802" y="457249"/>
                                  </a:cubicBezTo>
                                  <a:lnTo>
                                    <a:pt x="471086" y="457249"/>
                                  </a:lnTo>
                                  <a:cubicBezTo>
                                    <a:pt x="469887" y="456029"/>
                                    <a:pt x="468478" y="455036"/>
                                    <a:pt x="466926" y="454317"/>
                                  </a:cubicBezTo>
                                  <a:close/>
                                  <a:moveTo>
                                    <a:pt x="448680" y="454317"/>
                                  </a:moveTo>
                                  <a:cubicBezTo>
                                    <a:pt x="447165" y="455052"/>
                                    <a:pt x="445790" y="456044"/>
                                    <a:pt x="444615" y="457249"/>
                                  </a:cubicBezTo>
                                  <a:lnTo>
                                    <a:pt x="444804" y="457249"/>
                                  </a:lnTo>
                                  <a:cubicBezTo>
                                    <a:pt x="443480" y="458757"/>
                                    <a:pt x="442568" y="460582"/>
                                    <a:pt x="442156" y="462546"/>
                                  </a:cubicBezTo>
                                  <a:lnTo>
                                    <a:pt x="448680" y="461411"/>
                                  </a:lnTo>
                                  <a:close/>
                                  <a:moveTo>
                                    <a:pt x="454446" y="452898"/>
                                  </a:moveTo>
                                  <a:lnTo>
                                    <a:pt x="454446" y="466141"/>
                                  </a:lnTo>
                                  <a:lnTo>
                                    <a:pt x="454068" y="466141"/>
                                  </a:lnTo>
                                  <a:cubicBezTo>
                                    <a:pt x="449822" y="466157"/>
                                    <a:pt x="445629" y="467092"/>
                                    <a:pt x="441779" y="468884"/>
                                  </a:cubicBezTo>
                                  <a:lnTo>
                                    <a:pt x="442346" y="473235"/>
                                  </a:lnTo>
                                  <a:cubicBezTo>
                                    <a:pt x="447483" y="472182"/>
                                    <a:pt x="452702" y="471581"/>
                                    <a:pt x="457944" y="471438"/>
                                  </a:cubicBezTo>
                                  <a:cubicBezTo>
                                    <a:pt x="462780" y="471579"/>
                                    <a:pt x="467565" y="472473"/>
                                    <a:pt x="472125" y="474086"/>
                                  </a:cubicBezTo>
                                  <a:lnTo>
                                    <a:pt x="473261" y="469168"/>
                                  </a:lnTo>
                                  <a:cubicBezTo>
                                    <a:pt x="469304" y="467709"/>
                                    <a:pt x="465170" y="466786"/>
                                    <a:pt x="460969" y="466425"/>
                                  </a:cubicBezTo>
                                  <a:lnTo>
                                    <a:pt x="460969" y="452898"/>
                                  </a:lnTo>
                                  <a:close/>
                                  <a:moveTo>
                                    <a:pt x="453880" y="420075"/>
                                  </a:moveTo>
                                  <a:lnTo>
                                    <a:pt x="454636" y="433223"/>
                                  </a:lnTo>
                                  <a:lnTo>
                                    <a:pt x="442913" y="433223"/>
                                  </a:lnTo>
                                  <a:lnTo>
                                    <a:pt x="442913" y="441642"/>
                                  </a:lnTo>
                                  <a:lnTo>
                                    <a:pt x="454730" y="436818"/>
                                  </a:lnTo>
                                  <a:lnTo>
                                    <a:pt x="454730" y="444574"/>
                                  </a:lnTo>
                                  <a:lnTo>
                                    <a:pt x="460781" y="444574"/>
                                  </a:lnTo>
                                  <a:lnTo>
                                    <a:pt x="460781" y="438520"/>
                                  </a:lnTo>
                                  <a:lnTo>
                                    <a:pt x="472693" y="441642"/>
                                  </a:lnTo>
                                  <a:lnTo>
                                    <a:pt x="472693" y="433223"/>
                                  </a:lnTo>
                                  <a:lnTo>
                                    <a:pt x="460969" y="433223"/>
                                  </a:lnTo>
                                  <a:lnTo>
                                    <a:pt x="461726" y="420075"/>
                                  </a:lnTo>
                                  <a:close/>
                                  <a:moveTo>
                                    <a:pt x="448586" y="414778"/>
                                  </a:moveTo>
                                  <a:lnTo>
                                    <a:pt x="467020" y="414778"/>
                                  </a:lnTo>
                                  <a:lnTo>
                                    <a:pt x="465792" y="427832"/>
                                  </a:lnTo>
                                  <a:lnTo>
                                    <a:pt x="477325" y="427832"/>
                                  </a:lnTo>
                                  <a:lnTo>
                                    <a:pt x="477325" y="442399"/>
                                  </a:lnTo>
                                  <a:lnTo>
                                    <a:pt x="469100" y="449115"/>
                                  </a:lnTo>
                                  <a:cubicBezTo>
                                    <a:pt x="475521" y="453274"/>
                                    <a:pt x="479427" y="460380"/>
                                    <a:pt x="479500" y="468033"/>
                                  </a:cubicBezTo>
                                  <a:cubicBezTo>
                                    <a:pt x="479543" y="468852"/>
                                    <a:pt x="479543" y="469673"/>
                                    <a:pt x="479500" y="470492"/>
                                  </a:cubicBezTo>
                                  <a:cubicBezTo>
                                    <a:pt x="481527" y="469828"/>
                                    <a:pt x="483712" y="469828"/>
                                    <a:pt x="485739" y="470492"/>
                                  </a:cubicBezTo>
                                  <a:cubicBezTo>
                                    <a:pt x="487256" y="471359"/>
                                    <a:pt x="488376" y="472785"/>
                                    <a:pt x="488858" y="474465"/>
                                  </a:cubicBezTo>
                                  <a:cubicBezTo>
                                    <a:pt x="490140" y="473704"/>
                                    <a:pt x="491631" y="473373"/>
                                    <a:pt x="493113" y="473519"/>
                                  </a:cubicBezTo>
                                  <a:cubicBezTo>
                                    <a:pt x="494886" y="473846"/>
                                    <a:pt x="496415" y="474959"/>
                                    <a:pt x="497272" y="476546"/>
                                  </a:cubicBezTo>
                                  <a:cubicBezTo>
                                    <a:pt x="500065" y="476082"/>
                                    <a:pt x="502929" y="476342"/>
                                    <a:pt x="505592" y="477302"/>
                                  </a:cubicBezTo>
                                  <a:cubicBezTo>
                                    <a:pt x="508104" y="478221"/>
                                    <a:pt x="510370" y="479711"/>
                                    <a:pt x="512210" y="481654"/>
                                  </a:cubicBezTo>
                                  <a:cubicBezTo>
                                    <a:pt x="515564" y="479641"/>
                                    <a:pt x="519597" y="479094"/>
                                    <a:pt x="523365" y="480140"/>
                                  </a:cubicBezTo>
                                  <a:cubicBezTo>
                                    <a:pt x="527060" y="481873"/>
                                    <a:pt x="530059" y="484807"/>
                                    <a:pt x="531873" y="488464"/>
                                  </a:cubicBezTo>
                                  <a:cubicBezTo>
                                    <a:pt x="535525" y="485631"/>
                                    <a:pt x="540352" y="484815"/>
                                    <a:pt x="544731" y="486289"/>
                                  </a:cubicBezTo>
                                  <a:cubicBezTo>
                                    <a:pt x="550970" y="488275"/>
                                    <a:pt x="552766" y="497261"/>
                                    <a:pt x="552766" y="497261"/>
                                  </a:cubicBezTo>
                                  <a:cubicBezTo>
                                    <a:pt x="556993" y="495151"/>
                                    <a:pt x="561965" y="495151"/>
                                    <a:pt x="566192" y="497261"/>
                                  </a:cubicBezTo>
                                  <a:cubicBezTo>
                                    <a:pt x="571238" y="500451"/>
                                    <a:pt x="574360" y="505952"/>
                                    <a:pt x="574511" y="511922"/>
                                  </a:cubicBezTo>
                                  <a:cubicBezTo>
                                    <a:pt x="578715" y="509719"/>
                                    <a:pt x="583731" y="509719"/>
                                    <a:pt x="587935" y="511922"/>
                                  </a:cubicBezTo>
                                  <a:cubicBezTo>
                                    <a:pt x="595120" y="515801"/>
                                    <a:pt x="595120" y="528097"/>
                                    <a:pt x="595120" y="528097"/>
                                  </a:cubicBezTo>
                                  <a:cubicBezTo>
                                    <a:pt x="599707" y="526647"/>
                                    <a:pt x="604657" y="526848"/>
                                    <a:pt x="609112" y="528665"/>
                                  </a:cubicBezTo>
                                  <a:cubicBezTo>
                                    <a:pt x="613850" y="531606"/>
                                    <a:pt x="616984" y="536554"/>
                                    <a:pt x="617620" y="542097"/>
                                  </a:cubicBezTo>
                                  <a:cubicBezTo>
                                    <a:pt x="619862" y="540413"/>
                                    <a:pt x="622499" y="539338"/>
                                    <a:pt x="625277" y="538975"/>
                                  </a:cubicBezTo>
                                  <a:cubicBezTo>
                                    <a:pt x="630678" y="538285"/>
                                    <a:pt x="636165" y="538935"/>
                                    <a:pt x="641255" y="540867"/>
                                  </a:cubicBezTo>
                                  <a:cubicBezTo>
                                    <a:pt x="645604" y="542097"/>
                                    <a:pt x="646643" y="543043"/>
                                    <a:pt x="644091" y="545502"/>
                                  </a:cubicBezTo>
                                  <a:cubicBezTo>
                                    <a:pt x="638084" y="551657"/>
                                    <a:pt x="632932" y="558592"/>
                                    <a:pt x="628775" y="566123"/>
                                  </a:cubicBezTo>
                                  <a:cubicBezTo>
                                    <a:pt x="620078" y="579838"/>
                                    <a:pt x="620361" y="597054"/>
                                    <a:pt x="613555" y="605094"/>
                                  </a:cubicBezTo>
                                  <a:cubicBezTo>
                                    <a:pt x="610633" y="608444"/>
                                    <a:pt x="607977" y="612018"/>
                                    <a:pt x="605614" y="615783"/>
                                  </a:cubicBezTo>
                                  <a:cubicBezTo>
                                    <a:pt x="610624" y="618053"/>
                                    <a:pt x="612799" y="625242"/>
                                    <a:pt x="612799" y="634701"/>
                                  </a:cubicBezTo>
                                  <a:cubicBezTo>
                                    <a:pt x="612799" y="644822"/>
                                    <a:pt x="609301" y="653619"/>
                                    <a:pt x="602777" y="653619"/>
                                  </a:cubicBezTo>
                                  <a:lnTo>
                                    <a:pt x="312261" y="653619"/>
                                  </a:lnTo>
                                  <a:cubicBezTo>
                                    <a:pt x="306211" y="653619"/>
                                    <a:pt x="302807" y="645200"/>
                                    <a:pt x="302807" y="634701"/>
                                  </a:cubicBezTo>
                                  <a:cubicBezTo>
                                    <a:pt x="302807" y="625904"/>
                                    <a:pt x="304982" y="618147"/>
                                    <a:pt x="309898" y="615783"/>
                                  </a:cubicBezTo>
                                  <a:cubicBezTo>
                                    <a:pt x="307485" y="612051"/>
                                    <a:pt x="304833" y="608480"/>
                                    <a:pt x="301956" y="605094"/>
                                  </a:cubicBezTo>
                                  <a:cubicBezTo>
                                    <a:pt x="295054" y="597054"/>
                                    <a:pt x="294772" y="580311"/>
                                    <a:pt x="286735" y="566123"/>
                                  </a:cubicBezTo>
                                  <a:lnTo>
                                    <a:pt x="287397" y="565744"/>
                                  </a:lnTo>
                                  <a:cubicBezTo>
                                    <a:pt x="283314" y="558167"/>
                                    <a:pt x="278156" y="551221"/>
                                    <a:pt x="272082" y="545124"/>
                                  </a:cubicBezTo>
                                  <a:cubicBezTo>
                                    <a:pt x="269624" y="542664"/>
                                    <a:pt x="270570" y="541718"/>
                                    <a:pt x="274918" y="540489"/>
                                  </a:cubicBezTo>
                                  <a:cubicBezTo>
                                    <a:pt x="279975" y="538557"/>
                                    <a:pt x="285432" y="537907"/>
                                    <a:pt x="290801" y="538597"/>
                                  </a:cubicBezTo>
                                  <a:cubicBezTo>
                                    <a:pt x="293619" y="538917"/>
                                    <a:pt x="296299" y="539996"/>
                                    <a:pt x="298553" y="541718"/>
                                  </a:cubicBezTo>
                                  <a:cubicBezTo>
                                    <a:pt x="299262" y="536000"/>
                                    <a:pt x="302352" y="530847"/>
                                    <a:pt x="307062" y="527530"/>
                                  </a:cubicBezTo>
                                  <a:cubicBezTo>
                                    <a:pt x="311437" y="525209"/>
                                    <a:pt x="316678" y="525209"/>
                                    <a:pt x="321053" y="527530"/>
                                  </a:cubicBezTo>
                                  <a:cubicBezTo>
                                    <a:pt x="321053" y="527530"/>
                                    <a:pt x="319824" y="515611"/>
                                    <a:pt x="328238" y="511355"/>
                                  </a:cubicBezTo>
                                  <a:cubicBezTo>
                                    <a:pt x="332442" y="509151"/>
                                    <a:pt x="337459" y="509151"/>
                                    <a:pt x="341663" y="511355"/>
                                  </a:cubicBezTo>
                                  <a:cubicBezTo>
                                    <a:pt x="340858" y="505337"/>
                                    <a:pt x="343772" y="499430"/>
                                    <a:pt x="349036" y="496410"/>
                                  </a:cubicBezTo>
                                  <a:cubicBezTo>
                                    <a:pt x="353678" y="494259"/>
                                    <a:pt x="359075" y="494506"/>
                                    <a:pt x="363501" y="497072"/>
                                  </a:cubicBezTo>
                                  <a:cubicBezTo>
                                    <a:pt x="363383" y="492389"/>
                                    <a:pt x="365954" y="488051"/>
                                    <a:pt x="370119" y="485910"/>
                                  </a:cubicBezTo>
                                  <a:cubicBezTo>
                                    <a:pt x="374956" y="484451"/>
                                    <a:pt x="380196" y="485325"/>
                                    <a:pt x="384300" y="488275"/>
                                  </a:cubicBezTo>
                                  <a:cubicBezTo>
                                    <a:pt x="386096" y="484638"/>
                                    <a:pt x="389058" y="481707"/>
                                    <a:pt x="392713" y="479951"/>
                                  </a:cubicBezTo>
                                  <a:cubicBezTo>
                                    <a:pt x="396511" y="478878"/>
                                    <a:pt x="400583" y="479426"/>
                                    <a:pt x="403963" y="481464"/>
                                  </a:cubicBezTo>
                                  <a:cubicBezTo>
                                    <a:pt x="405826" y="479549"/>
                                    <a:pt x="408085" y="478064"/>
                                    <a:pt x="410581" y="477113"/>
                                  </a:cubicBezTo>
                                  <a:cubicBezTo>
                                    <a:pt x="413276" y="476153"/>
                                    <a:pt x="416171" y="475893"/>
                                    <a:pt x="418995" y="476356"/>
                                  </a:cubicBezTo>
                                  <a:cubicBezTo>
                                    <a:pt x="419884" y="474849"/>
                                    <a:pt x="421419" y="473837"/>
                                    <a:pt x="423154" y="473613"/>
                                  </a:cubicBezTo>
                                  <a:cubicBezTo>
                                    <a:pt x="424604" y="473233"/>
                                    <a:pt x="426145" y="473473"/>
                                    <a:pt x="427409" y="474276"/>
                                  </a:cubicBezTo>
                                  <a:cubicBezTo>
                                    <a:pt x="428239" y="472655"/>
                                    <a:pt x="429520" y="471308"/>
                                    <a:pt x="431096" y="470397"/>
                                  </a:cubicBezTo>
                                  <a:cubicBezTo>
                                    <a:pt x="432502" y="470131"/>
                                    <a:pt x="433944" y="470131"/>
                                    <a:pt x="435350" y="470397"/>
                                  </a:cubicBezTo>
                                  <a:lnTo>
                                    <a:pt x="435350" y="468222"/>
                                  </a:lnTo>
                                  <a:cubicBezTo>
                                    <a:pt x="435314" y="460246"/>
                                    <a:pt x="439481" y="452841"/>
                                    <a:pt x="446316" y="448736"/>
                                  </a:cubicBezTo>
                                  <a:lnTo>
                                    <a:pt x="439131" y="442399"/>
                                  </a:lnTo>
                                  <a:lnTo>
                                    <a:pt x="439131" y="427832"/>
                                  </a:lnTo>
                                  <a:lnTo>
                                    <a:pt x="449814" y="427832"/>
                                  </a:lnTo>
                                  <a:close/>
                                  <a:moveTo>
                                    <a:pt x="4023633" y="403411"/>
                                  </a:moveTo>
                                  <a:lnTo>
                                    <a:pt x="4023633" y="584529"/>
                                  </a:lnTo>
                                  <a:lnTo>
                                    <a:pt x="4044436" y="584529"/>
                                  </a:lnTo>
                                  <a:cubicBezTo>
                                    <a:pt x="4086700" y="584529"/>
                                    <a:pt x="4163196" y="583205"/>
                                    <a:pt x="4163196" y="491937"/>
                                  </a:cubicBezTo>
                                  <a:cubicBezTo>
                                    <a:pt x="4163196" y="400669"/>
                                    <a:pt x="4079420" y="402087"/>
                                    <a:pt x="4023633" y="403411"/>
                                  </a:cubicBezTo>
                                  <a:close/>
                                  <a:moveTo>
                                    <a:pt x="4581222" y="403393"/>
                                  </a:moveTo>
                                  <a:cubicBezTo>
                                    <a:pt x="4457973" y="403393"/>
                                    <a:pt x="4436896" y="510372"/>
                                    <a:pt x="4436896" y="596164"/>
                                  </a:cubicBezTo>
                                  <a:cubicBezTo>
                                    <a:pt x="4436896" y="645917"/>
                                    <a:pt x="4440960" y="791678"/>
                                    <a:pt x="4581883" y="791678"/>
                                  </a:cubicBezTo>
                                  <a:lnTo>
                                    <a:pt x="4582073" y="791678"/>
                                  </a:lnTo>
                                  <a:cubicBezTo>
                                    <a:pt x="4720066" y="791678"/>
                                    <a:pt x="4724792" y="642890"/>
                                    <a:pt x="4724792" y="596164"/>
                                  </a:cubicBezTo>
                                  <a:cubicBezTo>
                                    <a:pt x="4724792" y="504224"/>
                                    <a:pt x="4697666" y="403393"/>
                                    <a:pt x="4581222" y="403393"/>
                                  </a:cubicBezTo>
                                  <a:close/>
                                  <a:moveTo>
                                    <a:pt x="2209362" y="403274"/>
                                  </a:moveTo>
                                  <a:lnTo>
                                    <a:pt x="2209362" y="584177"/>
                                  </a:lnTo>
                                  <a:lnTo>
                                    <a:pt x="2230551" y="584177"/>
                                  </a:lnTo>
                                  <a:cubicBezTo>
                                    <a:pt x="2272739" y="584177"/>
                                    <a:pt x="2349075" y="582854"/>
                                    <a:pt x="2349075" y="491695"/>
                                  </a:cubicBezTo>
                                  <a:cubicBezTo>
                                    <a:pt x="2349075" y="400534"/>
                                    <a:pt x="2265267" y="401952"/>
                                    <a:pt x="2209362" y="403274"/>
                                  </a:cubicBezTo>
                                  <a:close/>
                                  <a:moveTo>
                                    <a:pt x="64570" y="394725"/>
                                  </a:moveTo>
                                  <a:lnTo>
                                    <a:pt x="64570" y="1044276"/>
                                  </a:lnTo>
                                  <a:lnTo>
                                    <a:pt x="64665" y="1043520"/>
                                  </a:lnTo>
                                  <a:cubicBezTo>
                                    <a:pt x="64665" y="1151447"/>
                                    <a:pt x="46986" y="1292387"/>
                                    <a:pt x="178111" y="1330223"/>
                                  </a:cubicBezTo>
                                  <a:cubicBezTo>
                                    <a:pt x="298459" y="1364843"/>
                                    <a:pt x="301011" y="1353965"/>
                                    <a:pt x="367660" y="1377518"/>
                                  </a:cubicBezTo>
                                  <a:cubicBezTo>
                                    <a:pt x="400236" y="1388456"/>
                                    <a:pt x="431277" y="1403524"/>
                                    <a:pt x="460025" y="1422354"/>
                                  </a:cubicBezTo>
                                  <a:cubicBezTo>
                                    <a:pt x="488828" y="1403502"/>
                                    <a:pt x="519933" y="1388433"/>
                                    <a:pt x="552578" y="1377518"/>
                                  </a:cubicBezTo>
                                  <a:cubicBezTo>
                                    <a:pt x="618754" y="1353870"/>
                                    <a:pt x="621402" y="1364748"/>
                                    <a:pt x="741654" y="1330223"/>
                                  </a:cubicBezTo>
                                  <a:cubicBezTo>
                                    <a:pt x="872590" y="1292482"/>
                                    <a:pt x="855100" y="1151447"/>
                                    <a:pt x="855100" y="1043520"/>
                                  </a:cubicBezTo>
                                  <a:lnTo>
                                    <a:pt x="855100" y="394725"/>
                                  </a:lnTo>
                                  <a:close/>
                                  <a:moveTo>
                                    <a:pt x="5159513" y="372110"/>
                                  </a:moveTo>
                                  <a:lnTo>
                                    <a:pt x="5327651" y="372110"/>
                                  </a:lnTo>
                                  <a:lnTo>
                                    <a:pt x="5327651" y="402642"/>
                                  </a:lnTo>
                                  <a:cubicBezTo>
                                    <a:pt x="5261587" y="402642"/>
                                    <a:pt x="5260830" y="421074"/>
                                    <a:pt x="5260830" y="469375"/>
                                  </a:cubicBezTo>
                                  <a:lnTo>
                                    <a:pt x="5260830" y="826770"/>
                                  </a:lnTo>
                                  <a:lnTo>
                                    <a:pt x="5230302" y="826770"/>
                                  </a:lnTo>
                                  <a:lnTo>
                                    <a:pt x="4935614" y="476276"/>
                                  </a:lnTo>
                                  <a:lnTo>
                                    <a:pt x="4935614" y="724685"/>
                                  </a:lnTo>
                                  <a:cubicBezTo>
                                    <a:pt x="4935614" y="771663"/>
                                    <a:pt x="4936748" y="792080"/>
                                    <a:pt x="5002906" y="792080"/>
                                  </a:cubicBezTo>
                                  <a:lnTo>
                                    <a:pt x="5002906" y="822327"/>
                                  </a:lnTo>
                                  <a:lnTo>
                                    <a:pt x="4835525" y="822327"/>
                                  </a:lnTo>
                                  <a:lnTo>
                                    <a:pt x="4835525" y="792458"/>
                                  </a:lnTo>
                                  <a:cubicBezTo>
                                    <a:pt x="4899511" y="792458"/>
                                    <a:pt x="4898848" y="770624"/>
                                    <a:pt x="4898848" y="725063"/>
                                  </a:cubicBezTo>
                                  <a:lnTo>
                                    <a:pt x="4898848" y="494991"/>
                                  </a:lnTo>
                                  <a:cubicBezTo>
                                    <a:pt x="4898848" y="435063"/>
                                    <a:pt x="4897431" y="409920"/>
                                    <a:pt x="4836188" y="403020"/>
                                  </a:cubicBezTo>
                                  <a:lnTo>
                                    <a:pt x="4836188" y="372488"/>
                                  </a:lnTo>
                                  <a:lnTo>
                                    <a:pt x="4967559" y="372488"/>
                                  </a:lnTo>
                                  <a:lnTo>
                                    <a:pt x="5224160" y="674965"/>
                                  </a:lnTo>
                                  <a:lnTo>
                                    <a:pt x="5224160" y="469375"/>
                                  </a:lnTo>
                                  <a:cubicBezTo>
                                    <a:pt x="5224160" y="425895"/>
                                    <a:pt x="5222080" y="402642"/>
                                    <a:pt x="5159513" y="402642"/>
                                  </a:cubicBezTo>
                                  <a:close/>
                                  <a:moveTo>
                                    <a:pt x="39423" y="371740"/>
                                  </a:moveTo>
                                  <a:lnTo>
                                    <a:pt x="880342" y="371740"/>
                                  </a:lnTo>
                                  <a:lnTo>
                                    <a:pt x="880342" y="1101504"/>
                                  </a:lnTo>
                                  <a:cubicBezTo>
                                    <a:pt x="880342" y="1208107"/>
                                    <a:pt x="876372" y="1317453"/>
                                    <a:pt x="749312" y="1353870"/>
                                  </a:cubicBezTo>
                                  <a:cubicBezTo>
                                    <a:pt x="622252" y="1390288"/>
                                    <a:pt x="616958" y="1379599"/>
                                    <a:pt x="550782" y="1406557"/>
                                  </a:cubicBezTo>
                                  <a:cubicBezTo>
                                    <a:pt x="518325" y="1418728"/>
                                    <a:pt x="487840" y="1435621"/>
                                    <a:pt x="460308" y="1456690"/>
                                  </a:cubicBezTo>
                                  <a:lnTo>
                                    <a:pt x="459268" y="1456690"/>
                                  </a:lnTo>
                                  <a:cubicBezTo>
                                    <a:pt x="459268" y="1456690"/>
                                    <a:pt x="432041" y="1431624"/>
                                    <a:pt x="370497" y="1406557"/>
                                  </a:cubicBezTo>
                                  <a:cubicBezTo>
                                    <a:pt x="304414" y="1379599"/>
                                    <a:pt x="297702" y="1390288"/>
                                    <a:pt x="170831" y="1353870"/>
                                  </a:cubicBezTo>
                                  <a:cubicBezTo>
                                    <a:pt x="43961" y="1317453"/>
                                    <a:pt x="39801" y="1208107"/>
                                    <a:pt x="39801" y="1101504"/>
                                  </a:cubicBezTo>
                                  <a:close/>
                                  <a:moveTo>
                                    <a:pt x="4058050" y="365580"/>
                                  </a:moveTo>
                                  <a:cubicBezTo>
                                    <a:pt x="4094651" y="365827"/>
                                    <a:pt x="4131137" y="369693"/>
                                    <a:pt x="4166977" y="377119"/>
                                  </a:cubicBezTo>
                                  <a:cubicBezTo>
                                    <a:pt x="4213971" y="389414"/>
                                    <a:pt x="4265030" y="424881"/>
                                    <a:pt x="4265030" y="492315"/>
                                  </a:cubicBezTo>
                                  <a:cubicBezTo>
                                    <a:pt x="4265030" y="536483"/>
                                    <a:pt x="4239122" y="580841"/>
                                    <a:pt x="4166316" y="600512"/>
                                  </a:cubicBezTo>
                                  <a:cubicBezTo>
                                    <a:pt x="4201017" y="621320"/>
                                    <a:pt x="4215957" y="645154"/>
                                    <a:pt x="4260870" y="714007"/>
                                  </a:cubicBezTo>
                                  <a:cubicBezTo>
                                    <a:pt x="4303135" y="778698"/>
                                    <a:pt x="4316089" y="789575"/>
                                    <a:pt x="4349751" y="792317"/>
                                  </a:cubicBezTo>
                                  <a:lnTo>
                                    <a:pt x="4349751" y="822961"/>
                                  </a:lnTo>
                                  <a:lnTo>
                                    <a:pt x="4229194" y="822961"/>
                                  </a:lnTo>
                                  <a:cubicBezTo>
                                    <a:pt x="4208166" y="795956"/>
                                    <a:pt x="4189051" y="767512"/>
                                    <a:pt x="4171989" y="737841"/>
                                  </a:cubicBezTo>
                                  <a:lnTo>
                                    <a:pt x="4141354" y="687525"/>
                                  </a:lnTo>
                                  <a:cubicBezTo>
                                    <a:pt x="4103247" y="624724"/>
                                    <a:pt x="4100506" y="621320"/>
                                    <a:pt x="4040558" y="621320"/>
                                  </a:cubicBezTo>
                                  <a:lnTo>
                                    <a:pt x="4023633" y="621320"/>
                                  </a:lnTo>
                                  <a:lnTo>
                                    <a:pt x="4023633" y="739165"/>
                                  </a:lnTo>
                                  <a:cubicBezTo>
                                    <a:pt x="4023633" y="772551"/>
                                    <a:pt x="4028550" y="792317"/>
                                    <a:pt x="4089821" y="792317"/>
                                  </a:cubicBezTo>
                                  <a:lnTo>
                                    <a:pt x="4089821" y="822582"/>
                                  </a:lnTo>
                                  <a:lnTo>
                                    <a:pt x="3611376" y="822582"/>
                                  </a:lnTo>
                                  <a:lnTo>
                                    <a:pt x="3611376" y="792034"/>
                                  </a:lnTo>
                                  <a:lnTo>
                                    <a:pt x="3631800" y="792034"/>
                                  </a:lnTo>
                                  <a:cubicBezTo>
                                    <a:pt x="3667258" y="792034"/>
                                    <a:pt x="3676713" y="787967"/>
                                    <a:pt x="3676713" y="777753"/>
                                  </a:cubicBezTo>
                                  <a:cubicBezTo>
                                    <a:pt x="3676713" y="767538"/>
                                    <a:pt x="3665177" y="749757"/>
                                    <a:pt x="3649482" y="728004"/>
                                  </a:cubicBezTo>
                                  <a:lnTo>
                                    <a:pt x="3552374" y="591433"/>
                                  </a:lnTo>
                                  <a:lnTo>
                                    <a:pt x="3495642" y="641749"/>
                                  </a:lnTo>
                                  <a:lnTo>
                                    <a:pt x="3495642" y="739165"/>
                                  </a:lnTo>
                                  <a:cubicBezTo>
                                    <a:pt x="3495642" y="778036"/>
                                    <a:pt x="3508595" y="792317"/>
                                    <a:pt x="3560979" y="792317"/>
                                  </a:cubicBezTo>
                                  <a:lnTo>
                                    <a:pt x="3560979" y="822582"/>
                                  </a:lnTo>
                                  <a:lnTo>
                                    <a:pt x="3335655" y="822582"/>
                                  </a:lnTo>
                                  <a:lnTo>
                                    <a:pt x="3335655" y="792791"/>
                                  </a:lnTo>
                                  <a:cubicBezTo>
                                    <a:pt x="3394847" y="792791"/>
                                    <a:pt x="3400331" y="773685"/>
                                    <a:pt x="3400331" y="739638"/>
                                  </a:cubicBezTo>
                                  <a:lnTo>
                                    <a:pt x="3400331" y="455903"/>
                                  </a:lnTo>
                                  <a:cubicBezTo>
                                    <a:pt x="3400331" y="423179"/>
                                    <a:pt x="3396927" y="402655"/>
                                    <a:pt x="3335655" y="402655"/>
                                  </a:cubicBezTo>
                                  <a:lnTo>
                                    <a:pt x="3335655" y="372106"/>
                                  </a:lnTo>
                                  <a:lnTo>
                                    <a:pt x="3560979" y="372106"/>
                                  </a:lnTo>
                                  <a:lnTo>
                                    <a:pt x="3560979" y="402655"/>
                                  </a:lnTo>
                                  <a:cubicBezTo>
                                    <a:pt x="3501788" y="402655"/>
                                    <a:pt x="3495642" y="420436"/>
                                    <a:pt x="3495642" y="455903"/>
                                  </a:cubicBezTo>
                                  <a:lnTo>
                                    <a:pt x="3495642" y="591622"/>
                                  </a:lnTo>
                                  <a:lnTo>
                                    <a:pt x="3635960" y="468671"/>
                                  </a:lnTo>
                                  <a:cubicBezTo>
                                    <a:pt x="3651562" y="454862"/>
                                    <a:pt x="3663854" y="442851"/>
                                    <a:pt x="3663854" y="426488"/>
                                  </a:cubicBezTo>
                                  <a:cubicBezTo>
                                    <a:pt x="3663854" y="408046"/>
                                    <a:pt x="3641350" y="402560"/>
                                    <a:pt x="3618184" y="402560"/>
                                  </a:cubicBezTo>
                                  <a:lnTo>
                                    <a:pt x="3618184" y="372011"/>
                                  </a:lnTo>
                                  <a:lnTo>
                                    <a:pt x="3824785" y="372011"/>
                                  </a:lnTo>
                                  <a:lnTo>
                                    <a:pt x="3824785" y="402560"/>
                                  </a:lnTo>
                                  <a:cubicBezTo>
                                    <a:pt x="3762096" y="407952"/>
                                    <a:pt x="3753302" y="416842"/>
                                    <a:pt x="3671513" y="487681"/>
                                  </a:cubicBezTo>
                                  <a:lnTo>
                                    <a:pt x="3624236" y="528538"/>
                                  </a:lnTo>
                                  <a:lnTo>
                                    <a:pt x="3756612" y="717696"/>
                                  </a:lnTo>
                                  <a:cubicBezTo>
                                    <a:pt x="3796797" y="774915"/>
                                    <a:pt x="3812493" y="789858"/>
                                    <a:pt x="3862134" y="791939"/>
                                  </a:cubicBezTo>
                                  <a:lnTo>
                                    <a:pt x="3862134" y="794020"/>
                                  </a:lnTo>
                                  <a:lnTo>
                                    <a:pt x="3863458" y="791939"/>
                                  </a:lnTo>
                                  <a:cubicBezTo>
                                    <a:pt x="3922082" y="791939"/>
                                    <a:pt x="3928133" y="774253"/>
                                    <a:pt x="3928133" y="738787"/>
                                  </a:cubicBezTo>
                                  <a:lnTo>
                                    <a:pt x="3928133" y="454106"/>
                                  </a:lnTo>
                                  <a:cubicBezTo>
                                    <a:pt x="3928133" y="419868"/>
                                    <a:pt x="3923406" y="400953"/>
                                    <a:pt x="3863458" y="400953"/>
                                  </a:cubicBezTo>
                                  <a:lnTo>
                                    <a:pt x="3863458" y="369648"/>
                                  </a:lnTo>
                                  <a:lnTo>
                                    <a:pt x="3967468" y="366242"/>
                                  </a:lnTo>
                                  <a:cubicBezTo>
                                    <a:pt x="3984487" y="366242"/>
                                    <a:pt x="4020229" y="364256"/>
                                    <a:pt x="4058050" y="365580"/>
                                  </a:cubicBezTo>
                                  <a:close/>
                                  <a:moveTo>
                                    <a:pt x="4578481" y="363855"/>
                                  </a:moveTo>
                                  <a:cubicBezTo>
                                    <a:pt x="4781974" y="363855"/>
                                    <a:pt x="4832351" y="515764"/>
                                    <a:pt x="4832351" y="597488"/>
                                  </a:cubicBezTo>
                                  <a:cubicBezTo>
                                    <a:pt x="4832351" y="717710"/>
                                    <a:pt x="4745964" y="831216"/>
                                    <a:pt x="4581222" y="831216"/>
                                  </a:cubicBezTo>
                                  <a:cubicBezTo>
                                    <a:pt x="4402208" y="831216"/>
                                    <a:pt x="4329430" y="703049"/>
                                    <a:pt x="4329430" y="596826"/>
                                  </a:cubicBezTo>
                                  <a:cubicBezTo>
                                    <a:pt x="4329430" y="480388"/>
                                    <a:pt x="4411092" y="363855"/>
                                    <a:pt x="4578481" y="363855"/>
                                  </a:cubicBezTo>
                                  <a:close/>
                                  <a:moveTo>
                                    <a:pt x="5511917" y="363220"/>
                                  </a:moveTo>
                                  <a:lnTo>
                                    <a:pt x="5543289" y="363220"/>
                                  </a:lnTo>
                                  <a:lnTo>
                                    <a:pt x="5680776" y="714473"/>
                                  </a:lnTo>
                                  <a:cubicBezTo>
                                    <a:pt x="5703171" y="771661"/>
                                    <a:pt x="5710636" y="792078"/>
                                    <a:pt x="5756276" y="792078"/>
                                  </a:cubicBezTo>
                                  <a:lnTo>
                                    <a:pt x="5756276" y="822326"/>
                                  </a:lnTo>
                                  <a:lnTo>
                                    <a:pt x="5543950" y="822326"/>
                                  </a:lnTo>
                                  <a:lnTo>
                                    <a:pt x="5543950" y="792078"/>
                                  </a:lnTo>
                                  <a:cubicBezTo>
                                    <a:pt x="5571826" y="792078"/>
                                    <a:pt x="5595638" y="792078"/>
                                    <a:pt x="5595638" y="770243"/>
                                  </a:cubicBezTo>
                                  <a:cubicBezTo>
                                    <a:pt x="5595514" y="763249"/>
                                    <a:pt x="5594138" y="756334"/>
                                    <a:pt x="5591574" y="749826"/>
                                  </a:cubicBezTo>
                                  <a:lnTo>
                                    <a:pt x="5570502" y="696797"/>
                                  </a:lnTo>
                                  <a:lnTo>
                                    <a:pt x="5424038" y="696797"/>
                                  </a:lnTo>
                                  <a:lnTo>
                                    <a:pt x="5413171" y="726005"/>
                                  </a:lnTo>
                                  <a:cubicBezTo>
                                    <a:pt x="5408093" y="737221"/>
                                    <a:pt x="5404901" y="749197"/>
                                    <a:pt x="5403721" y="761453"/>
                                  </a:cubicBezTo>
                                  <a:cubicBezTo>
                                    <a:pt x="5403721" y="792078"/>
                                    <a:pt x="5439818" y="792078"/>
                                    <a:pt x="5455504" y="792078"/>
                                  </a:cubicBezTo>
                                  <a:lnTo>
                                    <a:pt x="5455504" y="822326"/>
                                  </a:lnTo>
                                  <a:lnTo>
                                    <a:pt x="5300345" y="822326"/>
                                  </a:lnTo>
                                  <a:lnTo>
                                    <a:pt x="5300345" y="791984"/>
                                  </a:lnTo>
                                  <a:cubicBezTo>
                                    <a:pt x="5335687" y="791984"/>
                                    <a:pt x="5354112" y="777049"/>
                                    <a:pt x="5381988" y="703509"/>
                                  </a:cubicBezTo>
                                  <a:close/>
                                  <a:moveTo>
                                    <a:pt x="1793248" y="363220"/>
                                  </a:moveTo>
                                  <a:lnTo>
                                    <a:pt x="1824558" y="363220"/>
                                  </a:lnTo>
                                  <a:lnTo>
                                    <a:pt x="1962191" y="714256"/>
                                  </a:lnTo>
                                  <a:cubicBezTo>
                                    <a:pt x="1984704" y="771408"/>
                                    <a:pt x="1992272" y="791813"/>
                                    <a:pt x="2037866" y="791813"/>
                                  </a:cubicBezTo>
                                  <a:lnTo>
                                    <a:pt x="2049406" y="791813"/>
                                  </a:lnTo>
                                  <a:cubicBezTo>
                                    <a:pt x="2107958" y="791813"/>
                                    <a:pt x="2114107" y="774149"/>
                                    <a:pt x="2114107" y="738723"/>
                                  </a:cubicBezTo>
                                  <a:lnTo>
                                    <a:pt x="2114107" y="454381"/>
                                  </a:lnTo>
                                  <a:cubicBezTo>
                                    <a:pt x="2114107" y="420184"/>
                                    <a:pt x="2109377" y="401290"/>
                                    <a:pt x="2049406" y="401290"/>
                                  </a:cubicBezTo>
                                  <a:lnTo>
                                    <a:pt x="2049406" y="370022"/>
                                  </a:lnTo>
                                  <a:lnTo>
                                    <a:pt x="2153458" y="366621"/>
                                  </a:lnTo>
                                  <a:cubicBezTo>
                                    <a:pt x="2170484" y="366621"/>
                                    <a:pt x="2206146" y="364638"/>
                                    <a:pt x="2243983" y="365960"/>
                                  </a:cubicBezTo>
                                  <a:cubicBezTo>
                                    <a:pt x="2280630" y="366206"/>
                                    <a:pt x="2317162" y="370067"/>
                                    <a:pt x="2353048" y="377485"/>
                                  </a:cubicBezTo>
                                  <a:cubicBezTo>
                                    <a:pt x="2400061" y="389766"/>
                                    <a:pt x="2451141" y="425190"/>
                                    <a:pt x="2451141" y="492545"/>
                                  </a:cubicBezTo>
                                  <a:cubicBezTo>
                                    <a:pt x="2451141" y="536661"/>
                                    <a:pt x="2425223" y="580965"/>
                                    <a:pt x="2352386" y="600614"/>
                                  </a:cubicBezTo>
                                  <a:cubicBezTo>
                                    <a:pt x="2387102" y="621396"/>
                                    <a:pt x="2402047" y="645202"/>
                                    <a:pt x="2446979" y="713974"/>
                                  </a:cubicBezTo>
                                  <a:cubicBezTo>
                                    <a:pt x="2489262" y="778588"/>
                                    <a:pt x="2502221" y="789452"/>
                                    <a:pt x="2535613" y="792191"/>
                                  </a:cubicBezTo>
                                  <a:lnTo>
                                    <a:pt x="2535613" y="792853"/>
                                  </a:lnTo>
                                  <a:lnTo>
                                    <a:pt x="2536653" y="792191"/>
                                  </a:lnTo>
                                  <a:cubicBezTo>
                                    <a:pt x="2596624" y="792191"/>
                                    <a:pt x="2602016" y="773770"/>
                                    <a:pt x="2602016" y="739102"/>
                                  </a:cubicBezTo>
                                  <a:lnTo>
                                    <a:pt x="2602016" y="455703"/>
                                  </a:lnTo>
                                  <a:cubicBezTo>
                                    <a:pt x="2602016" y="422356"/>
                                    <a:pt x="2598043" y="402519"/>
                                    <a:pt x="2536653" y="402519"/>
                                  </a:cubicBezTo>
                                  <a:lnTo>
                                    <a:pt x="2536653" y="372006"/>
                                  </a:lnTo>
                                  <a:lnTo>
                                    <a:pt x="2763676" y="372006"/>
                                  </a:lnTo>
                                  <a:lnTo>
                                    <a:pt x="2763676" y="402519"/>
                                  </a:lnTo>
                                  <a:cubicBezTo>
                                    <a:pt x="2704271" y="402519"/>
                                    <a:pt x="2697461" y="419616"/>
                                    <a:pt x="2697461" y="455703"/>
                                  </a:cubicBezTo>
                                  <a:lnTo>
                                    <a:pt x="2697461" y="714635"/>
                                  </a:lnTo>
                                  <a:cubicBezTo>
                                    <a:pt x="2697461" y="765647"/>
                                    <a:pt x="2697461" y="785390"/>
                                    <a:pt x="2760081" y="785390"/>
                                  </a:cubicBezTo>
                                  <a:cubicBezTo>
                                    <a:pt x="2811918" y="785390"/>
                                    <a:pt x="2897713" y="785390"/>
                                    <a:pt x="2910672" y="672031"/>
                                  </a:cubicBezTo>
                                  <a:lnTo>
                                    <a:pt x="2941321" y="672031"/>
                                  </a:lnTo>
                                  <a:lnTo>
                                    <a:pt x="2938577" y="822326"/>
                                  </a:lnTo>
                                  <a:lnTo>
                                    <a:pt x="2415006" y="822326"/>
                                  </a:lnTo>
                                  <a:cubicBezTo>
                                    <a:pt x="2393970" y="795353"/>
                                    <a:pt x="2374847" y="766943"/>
                                    <a:pt x="2357778" y="737307"/>
                                  </a:cubicBezTo>
                                  <a:lnTo>
                                    <a:pt x="2327129" y="687050"/>
                                  </a:lnTo>
                                  <a:cubicBezTo>
                                    <a:pt x="2289009" y="624324"/>
                                    <a:pt x="2286266" y="620924"/>
                                    <a:pt x="2226294" y="620924"/>
                                  </a:cubicBezTo>
                                  <a:lnTo>
                                    <a:pt x="2209267" y="620924"/>
                                  </a:lnTo>
                                  <a:lnTo>
                                    <a:pt x="2209267" y="738629"/>
                                  </a:lnTo>
                                  <a:cubicBezTo>
                                    <a:pt x="2209267" y="771976"/>
                                    <a:pt x="2214092" y="791719"/>
                                    <a:pt x="2275483" y="791719"/>
                                  </a:cubicBezTo>
                                  <a:lnTo>
                                    <a:pt x="2275483" y="821948"/>
                                  </a:lnTo>
                                  <a:lnTo>
                                    <a:pt x="1825031" y="821948"/>
                                  </a:lnTo>
                                  <a:lnTo>
                                    <a:pt x="1825031" y="791719"/>
                                  </a:lnTo>
                                  <a:cubicBezTo>
                                    <a:pt x="1852842" y="791719"/>
                                    <a:pt x="1876774" y="791719"/>
                                    <a:pt x="1876774" y="769897"/>
                                  </a:cubicBezTo>
                                  <a:cubicBezTo>
                                    <a:pt x="1876606" y="762903"/>
                                    <a:pt x="1875197" y="755995"/>
                                    <a:pt x="1872612" y="749492"/>
                                  </a:cubicBezTo>
                                  <a:lnTo>
                                    <a:pt x="1851517" y="696497"/>
                                  </a:lnTo>
                                  <a:lnTo>
                                    <a:pt x="1704994" y="696497"/>
                                  </a:lnTo>
                                  <a:lnTo>
                                    <a:pt x="1694021" y="725687"/>
                                  </a:lnTo>
                                  <a:cubicBezTo>
                                    <a:pt x="1688931" y="736894"/>
                                    <a:pt x="1685735" y="748863"/>
                                    <a:pt x="1684561" y="761112"/>
                                  </a:cubicBezTo>
                                  <a:cubicBezTo>
                                    <a:pt x="1684561" y="791719"/>
                                    <a:pt x="1720696" y="791719"/>
                                    <a:pt x="1736304" y="791719"/>
                                  </a:cubicBezTo>
                                  <a:lnTo>
                                    <a:pt x="1736304" y="821948"/>
                                  </a:lnTo>
                                  <a:lnTo>
                                    <a:pt x="1329555" y="821948"/>
                                  </a:lnTo>
                                  <a:lnTo>
                                    <a:pt x="1329555" y="791436"/>
                                  </a:lnTo>
                                  <a:lnTo>
                                    <a:pt x="1350081" y="791436"/>
                                  </a:lnTo>
                                  <a:cubicBezTo>
                                    <a:pt x="1385459" y="791436"/>
                                    <a:pt x="1394918" y="787373"/>
                                    <a:pt x="1394918" y="777172"/>
                                  </a:cubicBezTo>
                                  <a:cubicBezTo>
                                    <a:pt x="1394918" y="766969"/>
                                    <a:pt x="1383378" y="749209"/>
                                    <a:pt x="1367770" y="727482"/>
                                  </a:cubicBezTo>
                                  <a:lnTo>
                                    <a:pt x="1271001" y="591073"/>
                                  </a:lnTo>
                                  <a:lnTo>
                                    <a:pt x="1213774" y="641329"/>
                                  </a:lnTo>
                                  <a:lnTo>
                                    <a:pt x="1213774" y="738629"/>
                                  </a:lnTo>
                                  <a:cubicBezTo>
                                    <a:pt x="1213774" y="777454"/>
                                    <a:pt x="1226733" y="791719"/>
                                    <a:pt x="1279136" y="791719"/>
                                  </a:cubicBezTo>
                                  <a:lnTo>
                                    <a:pt x="1279515" y="821948"/>
                                  </a:lnTo>
                                  <a:lnTo>
                                    <a:pt x="1054100" y="821948"/>
                                  </a:lnTo>
                                  <a:lnTo>
                                    <a:pt x="1054100" y="792191"/>
                                  </a:lnTo>
                                  <a:cubicBezTo>
                                    <a:pt x="1113316" y="792191"/>
                                    <a:pt x="1118802" y="773109"/>
                                    <a:pt x="1118802" y="739102"/>
                                  </a:cubicBezTo>
                                  <a:lnTo>
                                    <a:pt x="1118802" y="455703"/>
                                  </a:lnTo>
                                  <a:cubicBezTo>
                                    <a:pt x="1118802" y="423018"/>
                                    <a:pt x="1115397" y="402519"/>
                                    <a:pt x="1054100" y="402519"/>
                                  </a:cubicBezTo>
                                  <a:lnTo>
                                    <a:pt x="1054100" y="372006"/>
                                  </a:lnTo>
                                  <a:lnTo>
                                    <a:pt x="1279136" y="372006"/>
                                  </a:lnTo>
                                  <a:lnTo>
                                    <a:pt x="1279136" y="402519"/>
                                  </a:lnTo>
                                  <a:cubicBezTo>
                                    <a:pt x="1219922" y="402519"/>
                                    <a:pt x="1213774" y="420277"/>
                                    <a:pt x="1213774" y="455703"/>
                                  </a:cubicBezTo>
                                  <a:lnTo>
                                    <a:pt x="1213774" y="591639"/>
                                  </a:lnTo>
                                  <a:lnTo>
                                    <a:pt x="1354149" y="468834"/>
                                  </a:lnTo>
                                  <a:cubicBezTo>
                                    <a:pt x="1369757" y="455042"/>
                                    <a:pt x="1382054" y="443045"/>
                                    <a:pt x="1382054" y="426702"/>
                                  </a:cubicBezTo>
                                  <a:cubicBezTo>
                                    <a:pt x="1382054" y="408281"/>
                                    <a:pt x="1359541" y="402801"/>
                                    <a:pt x="1336365" y="402801"/>
                                  </a:cubicBezTo>
                                  <a:lnTo>
                                    <a:pt x="1336365" y="372289"/>
                                  </a:lnTo>
                                  <a:lnTo>
                                    <a:pt x="1543050" y="372289"/>
                                  </a:lnTo>
                                  <a:lnTo>
                                    <a:pt x="1543050" y="402801"/>
                                  </a:lnTo>
                                  <a:cubicBezTo>
                                    <a:pt x="1480431" y="408186"/>
                                    <a:pt x="1471539" y="417066"/>
                                    <a:pt x="1389810" y="487822"/>
                                  </a:cubicBezTo>
                                  <a:lnTo>
                                    <a:pt x="1342514" y="528631"/>
                                  </a:lnTo>
                                  <a:lnTo>
                                    <a:pt x="1474944" y="717563"/>
                                  </a:lnTo>
                                  <a:cubicBezTo>
                                    <a:pt x="1515146" y="774715"/>
                                    <a:pt x="1530848" y="789640"/>
                                    <a:pt x="1580509" y="791719"/>
                                  </a:cubicBezTo>
                                  <a:lnTo>
                                    <a:pt x="1580509" y="793419"/>
                                  </a:lnTo>
                                  <a:lnTo>
                                    <a:pt x="1581360" y="791719"/>
                                  </a:lnTo>
                                  <a:cubicBezTo>
                                    <a:pt x="1616833" y="791719"/>
                                    <a:pt x="1634711" y="776793"/>
                                    <a:pt x="1663089" y="703299"/>
                                  </a:cubicBezTo>
                                  <a:close/>
                                  <a:moveTo>
                                    <a:pt x="3129175" y="359410"/>
                                  </a:moveTo>
                                  <a:cubicBezTo>
                                    <a:pt x="3175876" y="362215"/>
                                    <a:pt x="3219134" y="384897"/>
                                    <a:pt x="3247982" y="421706"/>
                                  </a:cubicBezTo>
                                  <a:cubicBezTo>
                                    <a:pt x="3253879" y="407427"/>
                                    <a:pt x="3258377" y="392611"/>
                                    <a:pt x="3261415" y="377466"/>
                                  </a:cubicBezTo>
                                  <a:lnTo>
                                    <a:pt x="3292630" y="377466"/>
                                  </a:lnTo>
                                  <a:lnTo>
                                    <a:pt x="3293103" y="512834"/>
                                  </a:lnTo>
                                  <a:lnTo>
                                    <a:pt x="3263874" y="512834"/>
                                  </a:lnTo>
                                  <a:cubicBezTo>
                                    <a:pt x="3238712" y="444110"/>
                                    <a:pt x="3193119" y="396845"/>
                                    <a:pt x="3128324" y="396845"/>
                                  </a:cubicBezTo>
                                  <a:cubicBezTo>
                                    <a:pt x="3085662" y="396845"/>
                                    <a:pt x="3058798" y="420856"/>
                                    <a:pt x="3058798" y="451106"/>
                                  </a:cubicBezTo>
                                  <a:cubicBezTo>
                                    <a:pt x="3058798" y="490430"/>
                                    <a:pt x="3077338" y="504799"/>
                                    <a:pt x="3170984" y="543462"/>
                                  </a:cubicBezTo>
                                  <a:cubicBezTo>
                                    <a:pt x="3244104" y="573712"/>
                                    <a:pt x="3333399" y="608311"/>
                                    <a:pt x="3333115" y="698872"/>
                                  </a:cubicBezTo>
                                  <a:cubicBezTo>
                                    <a:pt x="3333115" y="757670"/>
                                    <a:pt x="3279576" y="831215"/>
                                    <a:pt x="3168241" y="831215"/>
                                  </a:cubicBezTo>
                                  <a:cubicBezTo>
                                    <a:pt x="3111770" y="831215"/>
                                    <a:pt x="3062109" y="814294"/>
                                    <a:pt x="3014813" y="760884"/>
                                  </a:cubicBezTo>
                                  <a:cubicBezTo>
                                    <a:pt x="3008085" y="776448"/>
                                    <a:pt x="3003381" y="792809"/>
                                    <a:pt x="3000813" y="809568"/>
                                  </a:cubicBezTo>
                                  <a:lnTo>
                                    <a:pt x="2972435" y="809568"/>
                                  </a:lnTo>
                                  <a:lnTo>
                                    <a:pt x="2972435" y="650850"/>
                                  </a:lnTo>
                                  <a:lnTo>
                                    <a:pt x="3002989" y="650850"/>
                                  </a:lnTo>
                                  <a:cubicBezTo>
                                    <a:pt x="3035434" y="772984"/>
                                    <a:pt x="3109689" y="793876"/>
                                    <a:pt x="3151404" y="793876"/>
                                  </a:cubicBezTo>
                                  <a:cubicBezTo>
                                    <a:pt x="3201727" y="793876"/>
                                    <a:pt x="3235685" y="765516"/>
                                    <a:pt x="3235685" y="727704"/>
                                  </a:cubicBezTo>
                                  <a:cubicBezTo>
                                    <a:pt x="3235685" y="686299"/>
                                    <a:pt x="3206457" y="670418"/>
                                    <a:pt x="3117919" y="634117"/>
                                  </a:cubicBezTo>
                                  <a:cubicBezTo>
                                    <a:pt x="2992584" y="582599"/>
                                    <a:pt x="2972435" y="530511"/>
                                    <a:pt x="2972435" y="487216"/>
                                  </a:cubicBezTo>
                                  <a:cubicBezTo>
                                    <a:pt x="2972435" y="414806"/>
                                    <a:pt x="3036002" y="359410"/>
                                    <a:pt x="3129175" y="359410"/>
                                  </a:cubicBezTo>
                                  <a:close/>
                                  <a:moveTo>
                                    <a:pt x="666024" y="310256"/>
                                  </a:moveTo>
                                  <a:lnTo>
                                    <a:pt x="843661" y="310256"/>
                                  </a:lnTo>
                                  <a:lnTo>
                                    <a:pt x="843567" y="348660"/>
                                  </a:lnTo>
                                  <a:lnTo>
                                    <a:pt x="666024" y="348660"/>
                                  </a:lnTo>
                                  <a:close/>
                                  <a:moveTo>
                                    <a:pt x="469100" y="310256"/>
                                  </a:moveTo>
                                  <a:lnTo>
                                    <a:pt x="647116" y="310256"/>
                                  </a:lnTo>
                                  <a:lnTo>
                                    <a:pt x="647116" y="348660"/>
                                  </a:lnTo>
                                  <a:lnTo>
                                    <a:pt x="469100" y="348660"/>
                                  </a:lnTo>
                                  <a:close/>
                                  <a:moveTo>
                                    <a:pt x="272177" y="310256"/>
                                  </a:moveTo>
                                  <a:lnTo>
                                    <a:pt x="449720" y="310256"/>
                                  </a:lnTo>
                                  <a:lnTo>
                                    <a:pt x="449720" y="348660"/>
                                  </a:lnTo>
                                  <a:lnTo>
                                    <a:pt x="272177" y="348660"/>
                                  </a:lnTo>
                                  <a:close/>
                                  <a:moveTo>
                                    <a:pt x="75159" y="310256"/>
                                  </a:moveTo>
                                  <a:lnTo>
                                    <a:pt x="252796" y="310256"/>
                                  </a:lnTo>
                                  <a:lnTo>
                                    <a:pt x="252796" y="348660"/>
                                  </a:lnTo>
                                  <a:lnTo>
                                    <a:pt x="75159" y="348660"/>
                                  </a:lnTo>
                                  <a:close/>
                                  <a:moveTo>
                                    <a:pt x="764627" y="257569"/>
                                  </a:moveTo>
                                  <a:lnTo>
                                    <a:pt x="843567" y="257569"/>
                                  </a:lnTo>
                                  <a:lnTo>
                                    <a:pt x="843567" y="296068"/>
                                  </a:lnTo>
                                  <a:lnTo>
                                    <a:pt x="764627" y="296068"/>
                                  </a:lnTo>
                                  <a:close/>
                                  <a:moveTo>
                                    <a:pt x="567609" y="257569"/>
                                  </a:moveTo>
                                  <a:lnTo>
                                    <a:pt x="745152" y="257569"/>
                                  </a:lnTo>
                                  <a:lnTo>
                                    <a:pt x="745152" y="296068"/>
                                  </a:lnTo>
                                  <a:lnTo>
                                    <a:pt x="567609" y="296068"/>
                                  </a:lnTo>
                                  <a:close/>
                                  <a:moveTo>
                                    <a:pt x="370591" y="257569"/>
                                  </a:moveTo>
                                  <a:lnTo>
                                    <a:pt x="548229" y="257569"/>
                                  </a:lnTo>
                                  <a:lnTo>
                                    <a:pt x="548229" y="296068"/>
                                  </a:lnTo>
                                  <a:lnTo>
                                    <a:pt x="370591" y="296068"/>
                                  </a:lnTo>
                                  <a:close/>
                                  <a:moveTo>
                                    <a:pt x="173573" y="257569"/>
                                  </a:moveTo>
                                  <a:lnTo>
                                    <a:pt x="351211" y="257569"/>
                                  </a:lnTo>
                                  <a:lnTo>
                                    <a:pt x="351211" y="296068"/>
                                  </a:lnTo>
                                  <a:lnTo>
                                    <a:pt x="173573" y="296068"/>
                                  </a:lnTo>
                                  <a:close/>
                                  <a:moveTo>
                                    <a:pt x="75254" y="257569"/>
                                  </a:moveTo>
                                  <a:lnTo>
                                    <a:pt x="154193" y="257569"/>
                                  </a:lnTo>
                                  <a:lnTo>
                                    <a:pt x="154193" y="296068"/>
                                  </a:lnTo>
                                  <a:lnTo>
                                    <a:pt x="75254" y="296068"/>
                                  </a:lnTo>
                                  <a:close/>
                                  <a:moveTo>
                                    <a:pt x="824848" y="148696"/>
                                  </a:moveTo>
                                  <a:lnTo>
                                    <a:pt x="881571" y="148696"/>
                                  </a:lnTo>
                                  <a:lnTo>
                                    <a:pt x="853210" y="193437"/>
                                  </a:lnTo>
                                  <a:close/>
                                  <a:moveTo>
                                    <a:pt x="804523" y="148696"/>
                                  </a:moveTo>
                                  <a:lnTo>
                                    <a:pt x="843567" y="210936"/>
                                  </a:lnTo>
                                  <a:lnTo>
                                    <a:pt x="843567" y="243002"/>
                                  </a:lnTo>
                                  <a:lnTo>
                                    <a:pt x="666024" y="243002"/>
                                  </a:lnTo>
                                  <a:lnTo>
                                    <a:pt x="666024" y="210936"/>
                                  </a:lnTo>
                                  <a:lnTo>
                                    <a:pt x="705068" y="148885"/>
                                  </a:lnTo>
                                  <a:close/>
                                  <a:moveTo>
                                    <a:pt x="628209" y="148696"/>
                                  </a:moveTo>
                                  <a:lnTo>
                                    <a:pt x="684931" y="148696"/>
                                  </a:lnTo>
                                  <a:lnTo>
                                    <a:pt x="656570" y="193437"/>
                                  </a:lnTo>
                                  <a:close/>
                                  <a:moveTo>
                                    <a:pt x="508239" y="148696"/>
                                  </a:moveTo>
                                  <a:lnTo>
                                    <a:pt x="607977" y="148696"/>
                                  </a:lnTo>
                                  <a:lnTo>
                                    <a:pt x="647116" y="210936"/>
                                  </a:lnTo>
                                  <a:lnTo>
                                    <a:pt x="647116" y="243002"/>
                                  </a:lnTo>
                                  <a:lnTo>
                                    <a:pt x="469100" y="243002"/>
                                  </a:lnTo>
                                  <a:lnTo>
                                    <a:pt x="469100" y="210936"/>
                                  </a:lnTo>
                                  <a:close/>
                                  <a:moveTo>
                                    <a:pt x="430812" y="148696"/>
                                  </a:moveTo>
                                  <a:lnTo>
                                    <a:pt x="487535" y="148696"/>
                                  </a:lnTo>
                                  <a:lnTo>
                                    <a:pt x="459174" y="193437"/>
                                  </a:lnTo>
                                  <a:close/>
                                  <a:moveTo>
                                    <a:pt x="311599" y="148696"/>
                                  </a:moveTo>
                                  <a:lnTo>
                                    <a:pt x="410770" y="148696"/>
                                  </a:lnTo>
                                  <a:lnTo>
                                    <a:pt x="450098" y="210936"/>
                                  </a:lnTo>
                                  <a:lnTo>
                                    <a:pt x="450098" y="243002"/>
                                  </a:lnTo>
                                  <a:lnTo>
                                    <a:pt x="272555" y="243002"/>
                                  </a:lnTo>
                                  <a:lnTo>
                                    <a:pt x="272555" y="210936"/>
                                  </a:lnTo>
                                  <a:close/>
                                  <a:moveTo>
                                    <a:pt x="234267" y="148696"/>
                                  </a:moveTo>
                                  <a:lnTo>
                                    <a:pt x="290990" y="148696"/>
                                  </a:lnTo>
                                  <a:lnTo>
                                    <a:pt x="262628" y="193437"/>
                                  </a:lnTo>
                                  <a:close/>
                                  <a:moveTo>
                                    <a:pt x="114297" y="148696"/>
                                  </a:moveTo>
                                  <a:lnTo>
                                    <a:pt x="213658" y="148696"/>
                                  </a:lnTo>
                                  <a:lnTo>
                                    <a:pt x="252796" y="210936"/>
                                  </a:lnTo>
                                  <a:lnTo>
                                    <a:pt x="252796" y="243002"/>
                                  </a:lnTo>
                                  <a:lnTo>
                                    <a:pt x="75159" y="243002"/>
                                  </a:lnTo>
                                  <a:lnTo>
                                    <a:pt x="75159" y="210936"/>
                                  </a:lnTo>
                                  <a:close/>
                                  <a:moveTo>
                                    <a:pt x="36965" y="148696"/>
                                  </a:moveTo>
                                  <a:lnTo>
                                    <a:pt x="93688" y="148696"/>
                                  </a:lnTo>
                                  <a:lnTo>
                                    <a:pt x="65326" y="193437"/>
                                  </a:lnTo>
                                  <a:close/>
                                  <a:moveTo>
                                    <a:pt x="448586" y="68105"/>
                                  </a:moveTo>
                                  <a:lnTo>
                                    <a:pt x="448586" y="118522"/>
                                  </a:lnTo>
                                  <a:lnTo>
                                    <a:pt x="469856" y="118522"/>
                                  </a:lnTo>
                                  <a:lnTo>
                                    <a:pt x="470140" y="68105"/>
                                  </a:lnTo>
                                  <a:close/>
                                  <a:moveTo>
                                    <a:pt x="644469" y="67916"/>
                                  </a:moveTo>
                                  <a:lnTo>
                                    <a:pt x="644469" y="118332"/>
                                  </a:lnTo>
                                  <a:lnTo>
                                    <a:pt x="666024" y="118332"/>
                                  </a:lnTo>
                                  <a:lnTo>
                                    <a:pt x="666024" y="67916"/>
                                  </a:lnTo>
                                  <a:close/>
                                  <a:moveTo>
                                    <a:pt x="252418" y="67916"/>
                                  </a:moveTo>
                                  <a:lnTo>
                                    <a:pt x="252418" y="118332"/>
                                  </a:lnTo>
                                  <a:lnTo>
                                    <a:pt x="273973" y="118332"/>
                                  </a:lnTo>
                                  <a:lnTo>
                                    <a:pt x="273973" y="67916"/>
                                  </a:lnTo>
                                  <a:close/>
                                  <a:moveTo>
                                    <a:pt x="840731" y="67632"/>
                                  </a:moveTo>
                                  <a:lnTo>
                                    <a:pt x="840731" y="118049"/>
                                  </a:lnTo>
                                  <a:lnTo>
                                    <a:pt x="862758" y="118049"/>
                                  </a:lnTo>
                                  <a:lnTo>
                                    <a:pt x="862758" y="67632"/>
                                  </a:lnTo>
                                  <a:close/>
                                  <a:moveTo>
                                    <a:pt x="55778" y="67537"/>
                                  </a:moveTo>
                                  <a:lnTo>
                                    <a:pt x="55778" y="117954"/>
                                  </a:lnTo>
                                  <a:lnTo>
                                    <a:pt x="77806" y="117954"/>
                                  </a:lnTo>
                                  <a:lnTo>
                                    <a:pt x="77806" y="67537"/>
                                  </a:lnTo>
                                  <a:close/>
                                  <a:moveTo>
                                    <a:pt x="796959" y="47295"/>
                                  </a:moveTo>
                                  <a:lnTo>
                                    <a:pt x="905205" y="47295"/>
                                  </a:lnTo>
                                  <a:lnTo>
                                    <a:pt x="905205" y="132426"/>
                                  </a:lnTo>
                                  <a:lnTo>
                                    <a:pt x="778052" y="132426"/>
                                  </a:lnTo>
                                  <a:lnTo>
                                    <a:pt x="778052" y="94590"/>
                                  </a:lnTo>
                                  <a:lnTo>
                                    <a:pt x="796959" y="94590"/>
                                  </a:lnTo>
                                  <a:close/>
                                  <a:moveTo>
                                    <a:pt x="603439" y="47295"/>
                                  </a:moveTo>
                                  <a:lnTo>
                                    <a:pt x="707432" y="47295"/>
                                  </a:lnTo>
                                  <a:lnTo>
                                    <a:pt x="707432" y="94779"/>
                                  </a:lnTo>
                                  <a:lnTo>
                                    <a:pt x="727757" y="94779"/>
                                  </a:lnTo>
                                  <a:lnTo>
                                    <a:pt x="727852" y="132426"/>
                                  </a:lnTo>
                                  <a:lnTo>
                                    <a:pt x="582830" y="132426"/>
                                  </a:lnTo>
                                  <a:lnTo>
                                    <a:pt x="582830" y="94590"/>
                                  </a:lnTo>
                                  <a:lnTo>
                                    <a:pt x="603439" y="94590"/>
                                  </a:lnTo>
                                  <a:close/>
                                  <a:moveTo>
                                    <a:pt x="407273" y="47295"/>
                                  </a:moveTo>
                                  <a:lnTo>
                                    <a:pt x="511264" y="47295"/>
                                  </a:lnTo>
                                  <a:lnTo>
                                    <a:pt x="511264" y="94969"/>
                                  </a:lnTo>
                                  <a:lnTo>
                                    <a:pt x="531496" y="94969"/>
                                  </a:lnTo>
                                  <a:lnTo>
                                    <a:pt x="531968" y="132426"/>
                                  </a:lnTo>
                                  <a:lnTo>
                                    <a:pt x="387041" y="132426"/>
                                  </a:lnTo>
                                  <a:lnTo>
                                    <a:pt x="387041" y="94590"/>
                                  </a:lnTo>
                                  <a:lnTo>
                                    <a:pt x="407273" y="94590"/>
                                  </a:lnTo>
                                  <a:close/>
                                  <a:moveTo>
                                    <a:pt x="211389" y="47295"/>
                                  </a:moveTo>
                                  <a:lnTo>
                                    <a:pt x="315381" y="47295"/>
                                  </a:lnTo>
                                  <a:lnTo>
                                    <a:pt x="315381" y="94779"/>
                                  </a:lnTo>
                                  <a:lnTo>
                                    <a:pt x="335707" y="94779"/>
                                  </a:lnTo>
                                  <a:lnTo>
                                    <a:pt x="336085" y="132426"/>
                                  </a:lnTo>
                                  <a:lnTo>
                                    <a:pt x="191158" y="132426"/>
                                  </a:lnTo>
                                  <a:lnTo>
                                    <a:pt x="191158" y="94590"/>
                                  </a:lnTo>
                                  <a:lnTo>
                                    <a:pt x="211389" y="94590"/>
                                  </a:lnTo>
                                  <a:close/>
                                  <a:moveTo>
                                    <a:pt x="13708" y="47295"/>
                                  </a:moveTo>
                                  <a:lnTo>
                                    <a:pt x="121861" y="47295"/>
                                  </a:lnTo>
                                  <a:lnTo>
                                    <a:pt x="121861" y="94590"/>
                                  </a:lnTo>
                                  <a:lnTo>
                                    <a:pt x="140769" y="94590"/>
                                  </a:lnTo>
                                  <a:lnTo>
                                    <a:pt x="140769" y="133183"/>
                                  </a:lnTo>
                                  <a:lnTo>
                                    <a:pt x="13708" y="133183"/>
                                  </a:lnTo>
                                  <a:close/>
                                  <a:moveTo>
                                    <a:pt x="788924" y="0"/>
                                  </a:moveTo>
                                  <a:lnTo>
                                    <a:pt x="817285" y="0"/>
                                  </a:lnTo>
                                  <a:lnTo>
                                    <a:pt x="817285" y="15891"/>
                                  </a:lnTo>
                                  <a:lnTo>
                                    <a:pt x="837611" y="15891"/>
                                  </a:lnTo>
                                  <a:lnTo>
                                    <a:pt x="837611" y="0"/>
                                  </a:lnTo>
                                  <a:lnTo>
                                    <a:pt x="868997" y="0"/>
                                  </a:lnTo>
                                  <a:lnTo>
                                    <a:pt x="868997" y="15891"/>
                                  </a:lnTo>
                                  <a:lnTo>
                                    <a:pt x="889607" y="15891"/>
                                  </a:lnTo>
                                  <a:lnTo>
                                    <a:pt x="889607" y="0"/>
                                  </a:lnTo>
                                  <a:lnTo>
                                    <a:pt x="919481" y="0"/>
                                  </a:lnTo>
                                  <a:lnTo>
                                    <a:pt x="919481" y="33390"/>
                                  </a:lnTo>
                                  <a:lnTo>
                                    <a:pt x="788924" y="33390"/>
                                  </a:lnTo>
                                  <a:close/>
                                  <a:moveTo>
                                    <a:pt x="589826" y="0"/>
                                  </a:moveTo>
                                  <a:lnTo>
                                    <a:pt x="618754" y="0"/>
                                  </a:lnTo>
                                  <a:lnTo>
                                    <a:pt x="618754" y="15891"/>
                                  </a:lnTo>
                                  <a:lnTo>
                                    <a:pt x="639647" y="15891"/>
                                  </a:lnTo>
                                  <a:lnTo>
                                    <a:pt x="639647" y="0"/>
                                  </a:lnTo>
                                  <a:lnTo>
                                    <a:pt x="671129" y="0"/>
                                  </a:lnTo>
                                  <a:lnTo>
                                    <a:pt x="671129" y="15891"/>
                                  </a:lnTo>
                                  <a:lnTo>
                                    <a:pt x="691833" y="15891"/>
                                  </a:lnTo>
                                  <a:lnTo>
                                    <a:pt x="691833" y="0"/>
                                  </a:lnTo>
                                  <a:lnTo>
                                    <a:pt x="720195" y="0"/>
                                  </a:lnTo>
                                  <a:lnTo>
                                    <a:pt x="720383" y="33390"/>
                                  </a:lnTo>
                                  <a:lnTo>
                                    <a:pt x="589826" y="33390"/>
                                  </a:lnTo>
                                  <a:close/>
                                  <a:moveTo>
                                    <a:pt x="394226" y="0"/>
                                  </a:moveTo>
                                  <a:lnTo>
                                    <a:pt x="423060" y="0"/>
                                  </a:lnTo>
                                  <a:lnTo>
                                    <a:pt x="423060" y="15891"/>
                                  </a:lnTo>
                                  <a:lnTo>
                                    <a:pt x="443764" y="15891"/>
                                  </a:lnTo>
                                  <a:lnTo>
                                    <a:pt x="443764" y="0"/>
                                  </a:lnTo>
                                  <a:lnTo>
                                    <a:pt x="475245" y="0"/>
                                  </a:lnTo>
                                  <a:lnTo>
                                    <a:pt x="475245" y="16080"/>
                                  </a:lnTo>
                                  <a:lnTo>
                                    <a:pt x="495854" y="16080"/>
                                  </a:lnTo>
                                  <a:lnTo>
                                    <a:pt x="495854" y="189"/>
                                  </a:lnTo>
                                  <a:lnTo>
                                    <a:pt x="524689" y="189"/>
                                  </a:lnTo>
                                  <a:lnTo>
                                    <a:pt x="524784" y="33390"/>
                                  </a:lnTo>
                                  <a:lnTo>
                                    <a:pt x="394226" y="33390"/>
                                  </a:lnTo>
                                  <a:close/>
                                  <a:moveTo>
                                    <a:pt x="198247" y="0"/>
                                  </a:moveTo>
                                  <a:lnTo>
                                    <a:pt x="227177" y="0"/>
                                  </a:lnTo>
                                  <a:lnTo>
                                    <a:pt x="227177" y="15891"/>
                                  </a:lnTo>
                                  <a:lnTo>
                                    <a:pt x="247881" y="15891"/>
                                  </a:lnTo>
                                  <a:lnTo>
                                    <a:pt x="247881" y="0"/>
                                  </a:lnTo>
                                  <a:lnTo>
                                    <a:pt x="279267" y="0"/>
                                  </a:lnTo>
                                  <a:lnTo>
                                    <a:pt x="279267" y="15891"/>
                                  </a:lnTo>
                                  <a:lnTo>
                                    <a:pt x="299877" y="15891"/>
                                  </a:lnTo>
                                  <a:lnTo>
                                    <a:pt x="299877" y="0"/>
                                  </a:lnTo>
                                  <a:lnTo>
                                    <a:pt x="328805" y="0"/>
                                  </a:lnTo>
                                  <a:lnTo>
                                    <a:pt x="328805" y="33390"/>
                                  </a:lnTo>
                                  <a:lnTo>
                                    <a:pt x="198247" y="3339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28929" y="0"/>
                                  </a:lnTo>
                                  <a:lnTo>
                                    <a:pt x="28929" y="15891"/>
                                  </a:lnTo>
                                  <a:lnTo>
                                    <a:pt x="49539" y="15891"/>
                                  </a:lnTo>
                                  <a:lnTo>
                                    <a:pt x="49539" y="0"/>
                                  </a:lnTo>
                                  <a:lnTo>
                                    <a:pt x="80925" y="0"/>
                                  </a:lnTo>
                                  <a:lnTo>
                                    <a:pt x="80925" y="15891"/>
                                  </a:lnTo>
                                  <a:lnTo>
                                    <a:pt x="101629" y="15891"/>
                                  </a:lnTo>
                                  <a:lnTo>
                                    <a:pt x="101629" y="0"/>
                                  </a:lnTo>
                                  <a:lnTo>
                                    <a:pt x="130559" y="0"/>
                                  </a:lnTo>
                                  <a:lnTo>
                                    <a:pt x="130559" y="33390"/>
                                  </a:lnTo>
                                  <a:lnTo>
                                    <a:pt x="0" y="333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447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3C2571C9" id="Frihandsfigur: Form 15" o:spid="_x0000_s1026" alt="Titel: Karlskrona kommun" style="width:110.5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756276,145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" path="m285790,1178405v582,-201,1215,-201,1797,c290861,1178773,293937,1180163,296379,1182378v34442,25297,75835,39366,118551,40296c425657,1229093,437033,1234356,448868,1238376v-6684,1669,-13532,2589,-20420,2743c377781,1243393,328444,1224517,292219,1189000v-3210,-2277,-5493,-5635,-6429,-9459c285790,1178405,285790,1178405,285790,1178405xm121955,1051655v190,,756,94,1608,1040c124762,1053947,125753,1055384,126493,1056952v11438,25129,25407,49027,41692,71321c186807,1148820,208001,1166878,231241,1182000v-16746,3986,-33054,9626,-48686,16837c198205,1217281,217233,1232563,238616,1243862v24642,14256,52555,21881,81019,22134c336594,1266780,353566,1264701,369835,1259848v7639,-2632,14700,-6711,20798,-12013c414436,1251428,438720,1250141,462010,1244051v21009,5017,42731,6329,64192,3879c532646,1252908,539780,1256922,547379,1259848v16269,4854,33239,6932,50199,6148c626041,1265735,653952,1258110,678598,1243862v21375,-11267,40378,-26555,55966,-45025c719046,1191911,702983,1186279,686539,1182000v23241,-15122,44434,-33180,63057,-53727c765864,1105951,779862,1082059,791381,1056952v690,-1552,1614,-2988,2743,-4257c794974,1051655,795541,1051655,795825,1051655v284,,945,189,1891,1608c798936,1055464,799857,1057818,800457,1060262v5411,20883,8142,42370,8130,63943c808549,1135304,807855,1146390,806508,1157407v-2965,25848,-8994,51250,-17963,75672c786277,1239107,783625,1244984,780605,1250672v-473,1041,-1514,2838,-1514,2838c779091,1253510,762074,1224093,759428,1220498v9163,-18621,16355,-38150,21459,-58267c788829,1133002,794407,1099139,794407,1099139r-1229,-662c793178,1098477,783630,1133570,777201,1154190v-9534,29540,-24973,56830,-45378,80213c689847,1275266,612704,1315278,541422,1338452v-31786,11526,-60233,30729,-82815,55903c436004,1369204,407562,1350006,375791,1338452,304509,1315372,227271,1275360,185296,1234403v-21008,-22950,-36525,-50379,-45379,-80213c133300,1133570,123846,1098477,123846,1098477r-1135,662c124988,1120011,128492,1140731,133205,1161190v5735,20912,14055,41026,24769,59876l139067,1253510r-378,95c133773,1244997,118740,1215296,111273,1157407v-1394,-11012,-2089,-22102,-2081,-33202c109098,1102621,111863,1081119,117417,1060262v486,-2464,1380,-4830,2648,-6999c121010,1051655,121766,1051655,121955,1051655xm656570,967848r42921,l699491,969077v-1865,568,-3471,1774,-4539,3405l694669,972482v-1258,2251,-1879,4802,-1797,7378l692872,1090058v-456,6501,747,13011,3498,18918c697923,1111992,700724,1114172,704028,1114935r,1798l651654,1116733r,-1798c654993,1114197,657833,1112014,659406,1108976v2705,-5922,3906,-12420,3498,-18918l662904,979860v83,-2576,-539,-5127,-1796,-7378c660040,970851,658434,969645,656570,969077r,-1229xm284939,966996r29402,l314341,968699r-1513,473c311742,969889,310756,970747,309898,971726v-852,1040,-3782,5108,-8036,11067c289099,1000576,265559,1033871,265559,1033871v-415,632,-415,1450,,2081c265559,1036047,299215,1098571,302902,1104814v1837,3018,4405,5524,7468,7284c312030,1113145,313851,1113912,315759,1114368r,1797l259036,1116165r,-1892c259717,1113987,260354,1113605,260926,1113138v1107,-1022,1725,-2466,1702,-3972c262613,1108051,262354,1106954,261872,1105950v-1324,-3122,-18907,-38972,-18907,-38972c242702,1066314,242071,1065868,241358,1065843v-741,-94,-1472,235,-1891,851c239467,1066694,219992,1093085,215832,1099139v-1987,2751,-3046,6064,-3026,9459c212738,1110034,213031,1111465,213658,1112760v400,624,913,1169,1512,1608l215832,1116165r-37816,l178016,1114462v2912,-559,5546,-2093,7469,-4351c186053,1109544,186903,1108314,188415,1106422v10494,-13242,44150,-58456,44150,-58456c232937,1047322,232937,1046528,232565,1045885v,-95,-34034,-64606,-37343,-70092c193104,971912,189290,969251,184918,968604r,-1513l235590,967091r,2365c234366,970438,233695,971955,233794,973523v18,1581,407,3136,1134,4540c236441,981090,254404,1014859,254403,1014859v291,585,864,978,1513,1040c256632,1016003,257339,1015668,257712,1015048v95,,22973,-31026,26377,-36228c285321,977200,286075,975267,286263,973239v42,-1324,-433,-2613,-1324,-3594l284939,966996xm278984,947038r1065,142l278984,947795r,-1c278897,947549,278897,947282,278984,947038xm280485,946929r-83,298l280049,947180r436,-251xm1803779,928493v-123226,,-144299,106855,-144299,192548c1659480,1170642,1663544,1316329,1804440,1316329r-188,94c1942786,1316423,1947133,1167335,1947322,1121041v,-91834,-27216,-192548,-143543,-192548xm461159,906175v10794,6208,20607,13986,29118,23080l489237,929255v,,,192302,,243097c481197,1182449,471626,1191226,460876,1198364v-13728,-6995,-25443,-17381,-34035,-30174c426841,1118341,426841,935025,426841,935025v10050,-11159,21600,-20869,34318,-28850xm3825268,897255r131095,l4213160,1200017r,-205462c4213160,951006,4211079,927957,4148464,927957r,-30702l4316731,897255r,30702c4250616,927957,4249954,946282,4249954,994555r,357361l4219308,1351916,3924677,1001357r,248348c3924677,1296655,3925906,1317059,3992116,1317059r,30606l3824605,1347665r,-30606c3888640,1317059,3887883,1295237,3887883,1249705r,-229928c3887883,959885,3886559,934758,3825268,927957r,-30702xm1054100,897255r224999,l1279099,927961v-59205,,-65352,17667,-65352,53002l1213747,1117012,1354099,994191v15605,-13889,27900,-25888,27900,-42232c1381999,933629,1359490,928150,1336318,928150r,-30706l1542685,897444r,30706c1480075,933629,1471185,942322,1389471,1013180r-47289,40815l1474589,1242952v40195,57159,55896,72087,105927,74165l1580516,1347728r-250629,l1329887,1317117r20524,c1385783,1317117,1395240,1313055,1395240,1302851v,-10204,-11539,-27966,-27143,-49695l1271344,1116446r-57219,50356l1214125,1264399v,38830,12957,53097,65353,53097l1279478,1348106r-225378,l1054100,1317496v59206,,64691,-19086,64691,-53097l1118791,980963v,-32595,-3404,-53002,-64691,-53002l1054100,897255xm2689225,897255r164633,l3003645,1215255,3153430,897255r388271,l3541701,927978v-60046,,-66193,17676,-66193,53031l3475508,1168934v,41216,3499,67400,11631,88481c3502174,1294186,3542269,1316685,3585200,1316685v46336,,91252,-25239,106950,-61255c3705672,1223384,3707090,1192094,3707090,1156646r,-162025c3707090,947640,3706523,927978,3640330,927978r,-30723l3806191,897255r,30723c3743592,927978,3743592,950475,3743592,994621r,165712c3743592,1212135,3743592,1241345,3723828,1276132v-38771,70141,-121229,79594,-158014,79594c3511820,1355726,3428984,1336631,3398346,1272067v-18439,-38190,-18439,-65699,-18439,-103511l3379244,980631v,-34126,-5484,-53126,-64964,-53032c3254801,927694,3248654,946033,3248654,980631r,283590c3248654,1296929,3253571,1317347,3314847,1317347r,30627l3088750,1347974r,-30627c3148040,1317347,3153430,1298252,3153430,1264221r,-282456l2983218,1347974r-20236,l2790691,981765r,268088c2790691,1296172,2791353,1317252,2856033,1317252r,30628l2689225,1347880r,-30628c2753244,1317252,2753906,1296172,2753906,1249853r,-255232c2753906,946884,2753906,927978,2689225,927978r,-30723xm2510705,896620r160741,l2671446,927326v-60042,,-66187,18328,-66187,53002l2605259,1263764v,32689,4916,53097,66187,53097l2671446,1347471r-225417,l2446029,1316861v59286,,64676,-19086,64676,-53097l2510705,981462r-170198,366009l2319704,1347471,2147427,981462r,267941c2147427,1295697,2148089,1316766,2212858,1316766r,30610l2045970,1347376r,-30610c2109984,1316766,2110741,1295697,2110741,1249403r,-255091c2110741,946599,2110741,927704,2045970,927704r,-30706l2210778,896998r149775,317825l2510705,896620xm420035,890378v12013,1390,23640,5118,34222,10973c438915,911175,425226,923371,413701,937484v-56714,65375,-57875,162194,-2742,228909c422558,1182564,437045,1196450,453691,1207350v17215,10849,37232,16407,57573,15986c553080,1222932,593568,1208586,626318,1182568v2473,-2223,5582,-3612,8887,-3973c636149,1178595,636433,1178405,636906,1178595v472,189,378,-379,472,1135c637473,1181243,635771,1184932,630950,1189189v-34561,33982,-81255,52745,-129707,52119l501243,1241875v-20793,-252,-41351,-4423,-60599,-12296c423426,1221736,406861,1212532,391106,1202053v-39517,-27147,-71661,-73780,-71566,-142547c319635,990738,347145,943727,383448,913647v11128,-9321,23428,-17144,36587,-23269xm1801039,889000v203266,,253634,151828,253822,233363c2054861,1242352,1968490,1355726,1803779,1355726v-178980,,-251839,-127924,-251839,-234024c1551940,1005398,1633681,889000,1801039,889000xm499541,870514v33567,-1249,66811,6943,95957,23648l601265,897472v1364,784,2879,1268,4443,1419c607403,898978,609064,898401,610341,897283v1219,-1383,2008,-3093,2269,-4918c613083,890851,613838,890094,613838,890094v284,-94,1135,379,2081,1608c616848,893054,617670,894478,618376,895959v3971,7662,19286,40579,22878,48147c641810,945160,642132,946321,642200,947511v51,249,51,507,,756l642106,948551v-1857,-437,-3537,-1426,-4822,-2837c610719,919607,573659,884419,511264,884419v-2266,-136,-4540,-136,-6807,c494342,879553,483764,875719,472882,872974v8806,-1540,17721,-2363,26659,-2460xm423060,870230v42515,1008,83462,16264,116282,43323c575645,943633,603250,990644,603250,1059411v621,56558,-26778,109757,-73172,142074c522387,1207243,514264,1212397,505782,1216904v-7824,608,-15687,-456,-23068,-3122c477335,1212185,472187,1209896,467399,1206972v16526,-11192,31038,-25105,42920,-41147c565451,1099110,564292,1002291,507578,936916,481485,904850,446222,883662,409824,883662v-62395,,-99359,35188,-125924,61295l280485,946929r861,-3107c285412,936255,300727,903337,304320,895675v670,-1500,1493,-2927,2458,-4256c307723,889811,308858,889811,308858,889811v360,253,626,619,756,1040c310087,891797,310276,893500,311032,895297v1155,2186,3490,3485,5956,3310c318493,898453,319945,897968,321242,897189v10275,-6003,20988,-11220,32049,-15608c375697,873713,399317,869870,423060,870230xm459362,815746v6371,,11535,5167,11535,11540c470897,833660,465733,838826,459362,838826v-6369,,-11533,-5166,-11533,-11540c447829,820913,452993,815746,459362,815746xm458323,810639v-9190,,-16639,7453,-16639,16648c441684,836481,449133,843935,458323,843935v9189,,16638,-7454,16638,-16648c474961,818092,467512,810639,458323,810639xm627074,801842v12320,1074,24547,3034,36586,5864c665551,808274,666308,810355,666308,811868v,1514,566,8797,,15797c665740,834664,665740,842610,665740,843178v,567,-1039,1891,-2647,3027c661655,847343,660021,848209,658271,848759r-6617,1040c643618,850840,630950,852258,627168,852826r-94,-50984xm297513,801842r,51268c292694,852259,287835,851660,282954,851312r-11628,-1513l264708,848759v-2580,-836,-4547,-2947,-5200,-5581l259414,843178v-568,-1136,-568,-8419,-568,-15513c258846,820571,258752,814422,258846,811868v95,-2554,757,-3594,2553,-4162c273286,804912,285353,802953,297513,801842xm347334,800234r,53254l325591,853488r,-52403l347334,800234xm574795,800139r22877,946l597672,853866r-22877,l574795,800139xm303658,794369r16733,c320937,795104,321204,796009,321147,796923r,61862c321177,859569,321014,860348,320675,861055r-16261,c303899,860269,303637,859346,303658,858407r,-61862c303531,795825,303531,795089,303658,794369xm354141,794085r16640,c371359,794808,371661,795713,371631,796639r,61862c371768,859252,371768,860021,371631,860771v-473,,-473,,-473,l370970,860677r-16545,c353803,859979,353496,859055,353575,858123r,-61862c353578,795500,353774,794752,354141,794085xm603534,793612r16638,1c620718,794348,620986,795252,620929,796166r,61862c620958,858812,620796,859592,620456,860299r-16638,c603224,859547,602922,858607,602966,857650r,-61862c602970,795026,603165,794278,603534,793612xm551916,793234r16733,c569151,793990,569415,794880,569406,795788r,61862c569410,858442,569215,859223,568838,859920r-16733,c551551,859148,551254,858222,551254,857272r,-61863c551240,794633,551472,793871,551916,793234xm448586,733547r21838,c477594,733375,484332,736962,488197,743006v2942,4320,4672,9351,5011,14567l493208,799382r51523,l544731,854339r-55494,l489237,863041v-9791,704,-19521,2094,-29118,4162c448846,864657,437353,863199,425802,862852r,-8513l376452,854339r1230,-54957l425802,799382r,-41809c426182,752351,427944,747323,430907,743006v3807,-6058,10529,-9654,17679,-9459xm466182,666352v16860,1600,33111,9637,44754,23729c534222,718266,530263,760003,502094,783302r,-34620c504113,743529,505139,738041,505119,732507v17,-5424,-944,-10806,-2835,-15889c493591,693267,467625,681387,444285,690084v-23338,8698,-35211,34679,-26520,58030l417765,783302v-3219,-2663,-6179,-5625,-8840,-8846c385638,746271,389597,704534,417765,681235v14085,-11649,31556,-16484,48417,-14883xm420413,636121v-2923,53,-5251,2466,-5199,5391c415266,644437,417679,646766,420602,646714v32,,64,-1,96,-1c423568,646660,425854,644289,425802,641417v,-32,-1,-63,-1,-94c425749,638398,423336,636069,420413,636121xm572620,636120v-2924,,-5294,2371,-5294,5297c567326,644342,569696,646714,572620,646714v63,1,127,1,191,c575682,646661,577967,644289,577914,641417v,-2926,-2371,-5297,-5294,-5297xm496422,636120v-2924,,-5294,2371,-5294,5297c491128,644342,493498,646714,496422,646714v2923,,5294,-2372,5294,-5297c501716,638491,499345,636120,496422,636120xm342419,636120v-2924,,-5294,2371,-5294,5297c337125,644342,339495,646714,342419,646714v2923,,5294,-2372,5294,-5297c347713,638491,345342,636120,342419,636120xm515613,625620v-1792,-54,-3301,1330,-3403,3121l512210,639336v102,1791,1611,3175,3403,3121l553428,642457v34,2,68,4,102,5c555304,642511,556783,641111,556832,639336r,-10595c556730,626950,555221,625566,553428,625620r-37815,xm363123,625620v-1793,-54,-3302,1330,-3404,3121l359719,639336v1,34,3,67,5,101c359829,641210,361350,642562,363123,642457r37815,c400941,642457,400945,642457,400949,642458v1824,101,3385,-1297,3487,-3122l404436,628741v-150,-1805,-1688,-3177,-3498,-3121l363123,625620xm602211,625336v-6902,,-17490,5203,-17490,8419c584721,636971,595688,643214,602589,643214r-378,-379c609396,642835,609112,625336,602211,625336xm314057,625336v-6523,,-6902,17499,,17499l313679,643214v6902,,17773,-6054,17773,-9459c331452,630350,320581,625336,314057,625336xm458228,624958v-9737,,-23162,5202,-23162,8418c435066,636592,447545,642835,457944,642835v10211,,22974,-6053,22974,-9459c480918,629971,467965,624958,458228,624958xm420413,621744v-2923,52,-5251,2465,-5199,5390c415266,630059,417679,632388,420602,632336v32,,64,,96,-1c423568,632283,425854,629912,425802,627039v,-32,-1,-63,-1,-94c425749,624020,423336,621691,420413,621744xm572620,621742v-2924,,-5294,2372,-5294,5297c567326,629964,569696,632336,572620,632336v63,1,127,1,191,c575682,632283,577967,629912,577914,627039v,-2925,-2371,-5297,-5294,-5297xm496422,621742v-2924,,-5294,2372,-5294,5297c491128,629964,493498,632336,496422,632336v2923,,5294,-2372,5294,-5297c501716,624114,499345,621742,496422,621742xm342419,621742v-2924,,-5294,2372,-5294,5297c337125,629964,339495,632336,342419,632336v2923,,5294,-2372,5294,-5297c347713,624114,345342,621742,342419,621742xm457661,593743v-10692,9996,-24697,15689,-39328,15986c407822,609833,397508,606875,388648,601216r-1,c383696,599224,378921,596819,374373,594027v-2716,5129,-6851,9366,-11913,12202c354609,608834,346259,609579,338070,608405v-10530,-3244,-20749,-7423,-30536,-12486c308596,599438,310438,602671,312923,605378v2500,2915,4686,6085,6522,9459l597105,614837v1837,-3374,4022,-6544,6523,-9459l603912,605378v2485,-2707,4327,-5940,5389,-9459c599246,601039,588739,605219,577914,608405v-8158,1166,-16475,421,-24296,-2176c548551,603431,544435,599182,541801,594027v-4585,2787,-9391,5192,-14371,7189c518568,606870,508255,609827,497745,609729v-14624,-324,-28620,-6013,-39328,-15986l457661,593743xm335896,587216r-4727,2176l333343,593838r-5294,2743c331758,598956,335905,600564,340244,601310v7385,1690,15131,684,21839,-2837c357914,598483,353748,598262,349604,597811v-2906,-424,-5738,-1251,-8414,-2460l343647,591000r-7751,-3784xm581128,586176r-7658,3783l575740,594311v-2640,1216,-5443,2045,-8320,2459c563276,597221,559110,597443,554941,597432v6708,3521,14454,4528,21839,2838c581119,599523,585266,597915,588975,595540r-5294,-2743l585855,588352r-4727,-2176xm416726,582392v-1134,6243,-9453,9459,-9454,9459c407763,594199,406646,596588,404530,597716v-1576,973,-3257,1766,-5010,2364c405785,602422,412404,603669,419090,603770v6124,209,12203,-1125,17678,-3879c433946,599900,431185,599078,428827,597527v-1521,-1484,-2459,-3464,-2647,-5581l426180,591851v-4871,-762,-8691,-4585,-9454,-9459xm499163,581163v-733,4887,-4568,8724,-9453,9459c489522,592739,488584,594718,487062,596202r-95,95c484545,597858,481719,598680,478837,598662v5550,2735,11685,4067,17869,3878c503427,602405,510077,601126,516369,598756v-1764,-528,-3450,-1292,-5010,-2270c509244,595359,508126,592969,508617,590622v,,-8413,-3122,-9454,-9459xm389688,570190r-7469,2460c383734,575244,384609,578162,384772,581163v-341,3139,-1553,6121,-3498,8607c381274,589770,386379,591378,390728,592324v3153,528,6385,334,9454,-567l398670,586649r11457,-5911l410203,580784r567,-378l410127,580738r-6022,-3690c400938,576244,397724,575866,397724,575866r2269,-5676c396600,569432,393081,569432,389688,570190xm316326,569906v-2457,1230,-1512,5392,-4065,8419l311883,578041v366,2478,366,4995,,7473c311625,587220,310906,588822,309803,590149v1824,1263,3938,2044,6145,2270c318576,592733,321239,592541,323795,591851r-2836,-5108c320959,586743,329845,583622,330412,580500v568,-3121,-9453,-4634,-9453,-4634l322282,569906v-1915,-744,-4040,-744,-5956,xm356978,569623v-2373,-490,-4844,-50,-6901,1229l351116,576149v,,-10777,1703,-12101,4446c337692,583338,349887,586838,349887,586838r-1890,6148c352102,593298,356231,592882,360192,591757v2555,-623,4985,-1679,7185,-3122c365826,586419,364850,583851,364540,581163v166,-2617,807,-5181,1891,-7568c363580,571647,360365,570296,356978,569623xm516369,568960r2269,5676c518638,574636,505970,576055,506159,579555v189,3499,12101,6242,12101,6242l516847,590567r-666,-40l516747,590905r100,-338l525634,591094v3195,-680,6351,-1532,9455,-2553c533230,586014,532057,583048,531685,579933v36,-3008,885,-5950,2458,-8513l526768,568960v-3425,-757,-6974,-757,-10399,xm593608,568393r945,6243c594553,574636,585099,576149,585099,579271v,3121,9454,6243,9454,6243l591717,590621v2554,690,5219,882,7846,568c601796,590948,603937,590169,605803,588919v-1169,-1295,-1925,-2909,-2175,-4635c603262,581807,603262,579289,603628,576811v-2458,-3026,-1512,-7188,-4065,-8418c597646,567657,595525,567657,593608,568393xm474206,567920r-9043,3438l465130,571231r-379,283l465163,571358r1952,7535c467465,581785,466759,584707,465130,587122v2430,1444,4994,2647,7658,3594c476162,591898,479867,591694,483092,590149r-2080,-4824c481012,585325,493491,583338,493491,579460v,-3878,-12195,-6148,-12195,-6148l482809,567920v-2833,-639,-5772,-639,-8603,xm558817,567825v-3386,674,-6602,2025,-9454,3973c550448,574185,551088,576749,551254,579366v-297,2675,-1237,5240,-2741,7472c550673,588291,553073,589348,555603,589959v3961,1125,8090,1542,12196,1230l565908,585041v,,12101,-3500,10872,-6243l576591,578798v-1230,-2932,-12101,-4446,-12101,-4446l565719,569055v-2059,-1279,-4528,-1720,-6902,-1230xm433459,567542r1702,5675c435161,573217,423060,575771,423060,579365v,3595,12384,5865,12384,5865l433459,590054v3223,1555,6931,1760,10305,568c446427,589675,448991,588471,451422,587027v-1696,-2387,-2439,-5322,-2081,-8229c449341,572555,451422,571136,451421,571136v-2959,-1652,-6144,-2863,-9454,-3594c439168,566895,436259,566895,433459,567542xm282860,546448v3393,4531,6549,9235,9453,14094c294772,565177,297608,572649,297608,572650v1211,-1006,2790,-1452,4348,-1230c303791,571693,305574,572235,307251,573028v2147,-4532,3521,-9392,4064,-14378c311315,552691,310087,547394,307912,547394v-5010,-946,-6523,7283,-6523,7283c299605,552088,297241,549951,294488,548434r-95,c290996,546187,286812,545467,282860,546448xm634542,545407v-3922,-977,-8074,-256,-11438,1987c620309,548889,617911,551029,616108,553637v,,-1513,-8229,-6523,-7284l609490,546353v-2175,473,-3403,5297,-3403,11256c606630,562595,608003,567455,610151,571987v1677,-793,3461,-1334,5294,-1608c617003,570157,618584,570603,619795,571609v,,2836,-7473,5294,-12108c627994,554643,631149,549938,634542,545407xm375318,543799v-2458,284,-6239,11162,-6239,11162l364730,553731v-860,1284,-1291,2807,-1229,4352c363935,560118,364701,562067,365770,563853r9454,3121l386096,564042v675,-1362,1213,-2788,1607,-4257l386851,560258v379,-2159,379,-4368,,-6527l380612,555245v,,-2836,-11729,-5294,-11446xm459362,542381v-3875,,-5955,11256,-5955,11256l448113,552691v-786,1657,-1204,3463,-1229,5297c446921,560002,447206,562004,447734,563947r11251,4162l469006,563569v1305,-1326,1962,-3159,1796,-5013c470809,556552,470180,554598,469006,552975r-5200,1419c463806,554394,463239,542381,459362,542381xm541328,542286v-2554,-378,-5295,11445,-5295,11445l529699,552218v-331,2163,-331,4364,,6527c530165,560247,530834,561679,531685,563001r10588,2933l551727,562812r-95,c552489,560833,553000,558721,553145,556569v62,-1558,-404,-3092,-1324,-4351l547472,553448v,,-3591,-10784,-6144,-11162xm453596,541056v-1981,-527,-4095,-146,-5767,1041c446798,543466,446086,545050,445749,546732r4822,851l453596,541056xm534710,538408v-1910,-725,-4059,-402,-5673,851c527005,540727,525808,543088,525823,545597r7185,1513l534710,538408xm600130,531881v-4036,,-7322,3246,-7374,7284c592756,543150,595958,546395,599941,546447v4021,52,7322,-3166,7374,-7189c607367,535236,604151,531933,600130,531881xm312449,531313v-3706,,-6712,3007,-6711,6716c305738,541791,308786,544840,312544,544840v3760,,6807,-3049,6807,-6811c319351,537998,319351,537966,319350,537934v-52,-3709,-3099,-6673,-6806,-6620c312512,531313,312482,531313,312449,531313xm371536,530273v-9246,2953,-18177,6818,-26659,11540l344499,541813v-9431,5824,-18210,12642,-26188,20337c321111,562299,323864,562939,326442,564042v3403,1513,2458,7756,2458,7756l335423,574541r7279,-3689c342702,570852,341095,568960,343837,565555v2742,-3405,12195,-3405,12195,-3405c355342,559258,355342,556244,356032,553353v1095,-2563,2819,-4808,5011,-6527c361328,544219,362309,541737,363879,539637v2107,-2549,4714,-4641,7657,-6148l371536,530273xm544258,528665r-1229,3405c546487,533396,549686,535317,552484,537746v1738,2362,2844,5130,3214,8040c557808,547584,559516,549808,560708,552313v690,2891,690,5905,,8797c560708,561110,570445,561110,572904,564515v2457,3405,1134,5297,1134,5297l581317,573501r6523,-2743c587840,570758,586895,564515,590299,563001v2578,-1102,5330,-1743,8130,-1891l598902,561109v-7977,-7736,-16793,-14558,-26282,-20336c563575,535836,554078,531782,544258,528665xm425896,516841r189,662c418283,518299,410545,519627,402923,521476v730,4226,66,8576,-1891,12391c399243,536535,396759,538661,393847,540016v1885,3484,2861,7388,2837,11351c396698,555579,395373,559686,392902,563096v,,10967,378,13141,3783c408217,570285,406894,571893,406894,571893v,,8225,2175,9453,8702c417577,573974,426369,572555,426369,572555v,,-1419,-95,851,-4824c429489,563001,440172,563947,440172,563947v,,,-2365,,-11824c440087,546480,442427,541071,446600,537273v-1897,-2832,-3095,-6074,-3498,-9459c443063,523958,444076,520164,446033,516841v-6704,-474,-13433,-474,-20137,xm525350,516557v-3759,,-6806,3050,-6806,6811c518544,527129,521591,530178,525350,530178v3760,,6807,-3049,6807,-6810c532157,519607,529110,516557,525350,516557xm385245,516462v-3759,,-6807,3049,-6807,6810c378437,527033,381484,530083,385244,530083r6807,-6809l392051,523274r,-1l392051,523274r-6712,-6811c385308,516463,385276,516462,385245,516462xm455109,516368v-3708,,-6713,3007,-6713,6716c448396,523085,448396,523085,448396,523085v-51,3761,2954,6852,6713,6904c458883,529938,461916,526861,461915,523084v,-32,,-63,,-95c461862,519280,458816,516316,455109,516368xm332302,515328v-3759,-52,-6848,2955,-6900,6716c325402,525857,328492,528949,332303,528949v1,,1,,2,c336064,528896,339068,525805,339015,522044v,-3710,-3005,-6716,-6712,-6716c332303,515328,332302,515328,332302,515328xm578575,514855v-3758,,-6806,3049,-6806,6810c571769,525427,574817,528476,578575,528476v3760,,6808,-3049,6808,-6811c585383,517904,582335,514855,578575,514855xm469667,514003r-94,379l469769,514382r2829,10594c472143,528348,470949,531578,469100,534435v4218,3774,6597,9190,6523,14851c475875,553223,475875,557172,475623,561110v,,10494,-1041,12953,3783c491033,569717,489521,569717,489521,569717v,,9075,1514,10020,8513c500014,571136,508996,568771,508996,568771v,,-1230,-1229,945,-5013c512115,559974,522987,559974,522987,559974v-2471,-3409,-3796,-7517,-3781,-11729c519182,544283,520157,540379,522042,536894v-3095,-1444,-5742,-3699,-7657,-6526c512212,526696,511441,522362,512210,518165v-7406,-1768,-14924,-3032,-22500,-3783l469769,514382r-102,-379xm5496325,506804r-59247,157288l5558218,664092,5496325,506804xm1777263,506620r-59216,157192l1839220,663812,1777263,506620xm385434,502747v-10002,3863,-19521,8879,-28361,14945l357073,517503v-7045,4628,-13195,10492,-18152,17310c349361,529500,360243,525100,371442,521665v2269,-8229,12195,-13337,13992,-18918xm528187,502274v1513,5392,13235,13243,14937,18918c553557,524894,563545,529748,572904,535665v-4937,-6803,-11054,-12666,-18058,-17310l555225,516652v-8403,-5862,-17481,-10689,-27038,-14378xm454919,500572v-3341,,-6051,2710,-6051,6053c448806,507131,448806,507642,448868,508148v421,3369,3491,5760,6860,5340c459095,513067,461484,509995,461064,506625v-52,-3358,-2787,-6054,-6145,-6053xm513249,500477v-3393,,-6144,2753,-6144,6148c507105,510021,509856,512774,513249,512774v3394,,6146,-2753,6146,-6149c519395,503230,516643,500477,513249,500477xm395446,499910v-3368,420,-5757,3492,-5338,6862c390529,510141,393599,512532,396968,512112v3341,,6050,-2711,6050,-6054c403018,502699,400325,499961,396968,499910v-506,-63,-1017,-63,-1522,xm559572,499720v-3706,,-6712,3007,-6711,6716c552861,510198,555909,513247,559668,513247v3759,,6806,-3049,6806,-6811c566474,506405,566474,506373,566474,506341v-53,-3709,-3099,-6673,-6806,-6621l559668,499721v-32,-1,-64,-1,-96,-1xm352629,499437v-3498,,-6334,2837,-6334,6337c346295,509274,349131,512112,352629,512112v3498,,6334,-2838,6334,-6338c358963,502274,356127,499437,352629,499437xm373143,489978v-3080,,-5577,2498,-5577,5580c367566,498641,370063,501139,373143,501139v3082,,5578,-2498,5578,-5581c378721,492476,376225,489978,373143,489978xm538964,489126v-3253,52,-5861,2705,-5861,5960c533103,498324,535727,500950,538964,500950v3238,,5861,-2625,5861,-5864c544826,491831,542217,489178,538964,489126xm442251,485626r,190c428316,490098,416972,500306,411242,513720v5182,-1332,10461,-2249,15788,-2743c434405,510314,443858,510314,443858,510314v,,3971,-20147,3971,-20999c445805,488354,443928,487112,442251,485626xm502756,485153v-3185,,-5767,2584,-5767,5770c496989,494110,499571,496693,502756,496693v3184,,5767,-2583,5767,-5770c508523,487737,505940,485153,502756,485153xm473638,485059v-1622,1786,-3583,3233,-5766,4256l471936,510598v,,9738,-94,16922,662c494197,511897,499498,512812,504741,514003r189,-567c499102,499886,487686,489533,473638,485059xm456716,484113v-3185,,-5767,2583,-5767,5770c450948,489947,450948,490010,450949,490074v52,3134,2635,5632,5767,5579c459901,495653,462483,493070,462483,489883v,-3187,-2582,-5770,-5767,-5770xm394132,483734v-3080,-1,-5579,2498,-5579,5580c388553,492396,391050,494895,394130,494895v3081,1,5579,-2497,5579,-5580c399710,489284,399710,489252,399710,489220v-1,-3030,-2455,-5486,-5484,-5485c394194,483734,394163,483734,394132,483734xm519458,483640v-3055,400,-5206,3203,-4806,6259c515052,492955,517853,495107,520907,494707v2506,-328,4477,-2301,4806,-4808c526114,486843,523962,484040,520907,483640v-481,-63,-968,-63,-1449,xm412377,481464v-3134,,-5673,2541,-5672,5676c406704,487171,406704,487202,406704,487234v,3186,2582,5770,5767,5770c415655,493005,418237,490422,418238,487235v,-3186,-2581,-5770,-5766,-5771c412440,481464,412408,481464,412377,481464xm423911,478532v-1895,51,-3404,1603,-3403,3500c420508,483913,422031,485437,423911,485437v1896,1,3447,-1509,3498,-3405c427359,480120,425822,478582,423911,478532xm490465,478438v-1893,51,-3404,1603,-3403,3499c487062,483818,488587,485343,490465,485343v1880,,3404,-1525,3404,-3406c493869,480041,492360,478489,490465,478438xm457944,475411v-4242,214,-8424,1108,-12384,2648l450287,480613v2425,-123,4855,-123,7279,l457566,480235v2895,131,5742,772,8415,1892l470424,478816v-3891,-1957,-8134,-3115,-12480,-3405xm434594,473897v-1476,245,-2633,1403,-2878,2879c431400,478683,432688,480486,434594,480802v380,64,766,64,1146,c437646,480486,438934,478683,438617,476776v-316,-1906,-2117,-3195,-4023,-2879xm466926,454317r,7094l473449,462546v-410,-1964,-1323,-3789,-2647,-5297l471086,457249v-1199,-1220,-2608,-2213,-4160,-2932xm448680,454317v-1515,735,-2890,1727,-4065,2932l444804,457249v-1324,1508,-2236,3333,-2648,5297l448680,461411r,-7094xm454446,452898r,13243l454068,466141v-4246,16,-8439,951,-12289,2743l442346,473235v5137,-1053,10356,-1654,15598,-1797c462780,471579,467565,472473,472125,474086r1136,-4918c469304,467709,465170,466786,460969,466425r,-13527l454446,452898xm453880,420075r756,13148l442913,433223r,8419l454730,436818r,7756l460781,444574r,-6054l472693,441642r,-8419l460969,433223r757,-13148l453880,420075xm448586,414778r18434,l465792,427832r11533,l477325,442399r-8225,6716c475521,453274,479427,460380,479500,468033v43,819,43,1640,,2459c481527,469828,483712,469828,485739,470492v1517,867,2637,2293,3119,3973c490140,473704,491631,473373,493113,473519v1773,327,3302,1440,4159,3027c500065,476082,502929,476342,505592,477302v2512,919,4778,2409,6618,4352c515564,479641,519597,479094,523365,480140v3695,1733,6694,4667,8508,8324c535525,485631,540352,484815,544731,486289v6239,1986,8035,10972,8035,10972c556993,495151,561965,495151,566192,497261v5046,3190,8168,8691,8319,14661c578715,509719,583731,509719,587935,511922v7185,3879,7185,16175,7185,16175c599707,526647,604657,526848,609112,528665v4738,2941,7872,7889,8508,13432c619862,540413,622499,539338,625277,538975v5401,-690,10888,-40,15978,1892c645604,542097,646643,543043,644091,545502v-6007,6155,-11159,13090,-15316,20621c620078,579838,620361,597054,613555,605094v-2922,3350,-5578,6924,-7941,10689c610624,618053,612799,625242,612799,634701v,10121,-3498,18918,-10022,18918l312261,653619v-6050,,-9454,-8419,-9454,-18918c302807,625904,304982,618147,309898,615783v-2413,-3732,-5065,-7303,-7942,-10689c295054,597054,294772,580311,286735,566123r662,-379c283314,558167,278156,551221,272082,545124v-2458,-2460,-1512,-3406,2836,-4635c279975,538557,285432,537907,290801,538597v2818,320,5498,1399,7752,3121c299262,536000,302352,530847,307062,527530v4375,-2321,9616,-2321,13991,c321053,527530,319824,515611,328238,511355v4204,-2204,9221,-2204,13425,c340858,505337,343772,499430,349036,496410v4642,-2151,10039,-1904,14465,662c363383,492389,365954,488051,370119,485910v4837,-1459,10077,-585,14181,2365c386096,484638,389058,481707,392713,479951v3798,-1073,7870,-525,11250,1513c405826,479549,408085,478064,410581,477113v2695,-960,5590,-1220,8414,-757c419884,474849,421419,473837,423154,473613v1450,-380,2991,-140,4255,663c428239,472655,429520,471308,431096,470397v1406,-266,2848,-266,4254,l435350,468222v-36,-7976,4131,-15381,10966,-19486l439131,442399r,-14567l449814,427832r-1228,-13054xm4023633,403411r,181118l4044436,584529v42264,,118760,-1324,118760,-92592c4163196,400669,4079420,402087,4023633,403411xm4581222,403393v-123249,,-144326,106979,-144326,192771c4436896,645917,4440960,791678,4581883,791678r190,c4720066,791678,4724792,642890,4724792,596164v,-91940,-27126,-192771,-143570,-192771xm2209362,403274r,180903l2230551,584177v42188,,118524,-1323,118524,-92482c2349075,400534,2265267,401952,2209362,403274xm64570,394725r,649551l64665,1043520v,107927,-17679,248867,113446,286703c298459,1364843,301011,1353965,367660,1377518v32576,10938,63617,26006,92365,44836c488828,1403502,519933,1388433,552578,1377518v66176,-23648,68824,-12770,189076,-47295c872590,1292482,855100,1151447,855100,1043520r,-648795l64570,394725xm5159513,372110r168138,l5327651,402642v-66064,,-66821,18432,-66821,66733l5260830,826770r-30528,l4935614,476276r,248409c4935614,771663,4936748,792080,5002906,792080r,30247l4835525,822327r,-29869c4899511,792458,4898848,770624,4898848,725063r,-230072c4898848,435063,4897431,409920,4836188,403020r,-30532l4967559,372488r256601,302477l5224160,469375v,-43480,-2080,-66733,-64647,-66733l5159513,372110xm39423,371740r840919,l880342,1101504v,106603,-3970,215949,-131030,252366c622252,1390288,616958,1379599,550782,1406557v-32457,12171,-62942,29064,-90474,50133l459268,1456690v,,-27227,-25066,-88771,-50133c304414,1379599,297702,1390288,170831,1353870,43961,1317453,39801,1208107,39801,1101504l39423,371740xm4058050,365580v36601,247,73087,4113,108927,11539c4213971,389414,4265030,424881,4265030,492315v,44168,-25908,88526,-98714,108197c4201017,621320,4215957,645154,4260870,714007v42265,64691,55219,75568,88881,78310l4349751,822961r-120557,c4208166,795956,4189051,767512,4171989,737841r-30635,-50316c4103247,624724,4100506,621320,4040558,621320r-16925,l4023633,739165v,33386,4917,53152,66188,53152l4089821,822582r-478445,l3611376,792034r20424,c3667258,792034,3676713,787967,3676713,777753v,-10215,-11536,-27996,-27231,-49749l3552374,591433r-56732,50316l3495642,739165v,38871,12953,53152,65337,53152l3560979,822582r-225324,l3335655,792791v59192,,64676,-19106,64676,-53153l3400331,455903v,-32724,-3404,-53248,-64676,-53248l3335655,372106r225324,l3560979,402655v-59191,,-65337,17781,-65337,53248l3495642,591622,3635960,468671v15602,-13809,27894,-25820,27894,-42183c3663854,408046,3641350,402560,3618184,402560r,-30549l3824785,372011r,30549c3762096,407952,3753302,416842,3671513,487681r-47277,40857l3756612,717696v40185,57219,55881,72162,105522,74243l3862134,794020r1324,-2081c3922082,791939,3928133,774253,3928133,738787r,-284681c3928133,419868,3923406,400953,3863458,400953r,-31305l3967468,366242v17019,,52761,-1986,90582,-662xm4578481,363855v203493,,253870,151909,253870,233633c4832351,717710,4745964,831216,4581222,831216v-179014,,-251792,-128167,-251792,-234390c4329430,480388,4411092,363855,4578481,363855xm5511917,363220r31372,l5680776,714473v22395,57188,29860,77605,75500,77605l5756276,822326r-212326,l5543950,792078v27876,,51688,,51688,-21835c5595514,763249,5594138,756334,5591574,749826r-21072,-53029l5424038,696797r-10867,29208c5408093,737221,5404901,749197,5403721,761453v,30625,36097,30625,51783,30625l5455504,822326r-155159,l5300345,791984v35342,,53767,-14935,81643,-88475l5511917,363220xm1793248,363220r31310,l1962191,714256v22513,57152,30081,77557,75675,77557l2049406,791813v58552,,64701,-17664,64701,-53090l2114107,454381v,-34197,-4730,-53091,-64701,-53091l2049406,370022r104052,-3401c2170484,366621,2206146,364638,2243983,365960v36647,246,73179,4107,109065,11525c2400061,389766,2451141,425190,2451141,492545v,44116,-25918,88420,-98755,108069c2387102,621396,2402047,645202,2446979,713974v42283,64614,55242,75478,88634,78217l2535613,792853r1040,-662c2596624,792191,2602016,773770,2602016,739102r,-283399c2602016,422356,2598043,402519,2536653,402519r,-30513l2763676,372006r,30513c2704271,402519,2697461,419616,2697461,455703r,258932c2697461,765647,2697461,785390,2760081,785390v51837,,137632,,150591,-113359l2941321,672031r-2744,150295l2415006,822326v-21036,-26973,-40159,-55383,-57228,-85019l2327129,687050v-38120,-62726,-40863,-66126,-100835,-66126l2209267,620924r,117705c2209267,771976,2214092,791719,2275483,791719r,30229l1825031,821948r,-30229c1852842,791719,1876774,791719,1876774,769897v-168,-6994,-1577,-13902,-4162,-20405l1851517,696497r-146523,l1694021,725687v-5090,11207,-8286,23176,-9460,35425c1684561,791719,1720696,791719,1736304,791719r,30229l1329555,821948r,-30512l1350081,791436v35378,,44837,-4063,44837,-14264c1394918,766969,1383378,749209,1367770,727482l1271001,591073r-57227,50256l1213774,738629v,38825,12959,53090,65362,53090l1279515,821948r-225415,l1054100,792191v59216,,64702,-19082,64702,-53089l1118802,455703v,-32685,-3405,-53184,-64702,-53184l1054100,372006r225036,l1279136,402519v-59214,,-65362,17758,-65362,53184l1213774,591639,1354149,468834v15608,-13792,27905,-25789,27905,-42132c1382054,408281,1359541,402801,1336365,402801r,-30512l1543050,372289r,30512c1480431,408186,1471539,417066,1389810,487822r-47296,40809l1474944,717563v40202,57152,55904,72077,105565,74156l1580509,793419r851,-1700c1616833,791719,1634711,776793,1663089,703299l1793248,363220xm3129175,359410v46701,2805,89959,25487,118807,62296c3253879,407427,3258377,392611,3261415,377466r31215,l3293103,512834r-29229,c3238712,444110,3193119,396845,3128324,396845v-42662,,-69526,24011,-69526,54261c3058798,490430,3077338,504799,3170984,543462v73120,30250,162415,64849,162131,155410c3333115,757670,3279576,831215,3168241,831215v-56471,,-106132,-16921,-153428,-70331c3008085,776448,3003381,792809,3000813,809568r-28378,l2972435,650850r30554,c3035434,772984,3109689,793876,3151404,793876v50323,,84281,-28360,84281,-66172c3235685,686299,3206457,670418,3117919,634117,2992584,582599,2972435,530511,2972435,487216v,-72410,63567,-127806,156740,-127806xm666024,310256r177637,l843567,348660r-177543,l666024,310256xm469100,310256r178016,l647116,348660r-178016,l469100,310256xm272177,310256r177543,l449720,348660r-177543,l272177,310256xm75159,310256r177637,l252796,348660r-177637,l75159,310256xm764627,257569r78940,l843567,296068r-78940,l764627,257569xm567609,257569r177543,l745152,296068r-177543,l567609,257569xm370591,257569r177638,l548229,296068r-177638,l370591,257569xm173573,257569r177638,l351211,296068r-177638,l173573,257569xm75254,257569r78939,l154193,296068r-78939,l75254,257569xm824848,148696r56723,l853210,193437,824848,148696xm804523,148696r39044,62240l843567,243002r-177543,l666024,210936r39044,-62051l804523,148696xm628209,148696r56722,l656570,193437,628209,148696xm508239,148696r99738,l647116,210936r,32066l469100,243002r,-32066l508239,148696xm430812,148696r56723,l459174,193437,430812,148696xm311599,148696r99171,l450098,210936r,32066l272555,243002r,-32066l311599,148696xm234267,148696r56723,l262628,193437,234267,148696xm114297,148696r99361,l252796,210936r,32066l75159,243002r,-32066l114297,148696xm36965,148696r56723,l65326,193437,36965,148696xm448586,68105r,50417l469856,118522r284,-50417l448586,68105xm644469,67916r,50416l666024,118332r,-50416l644469,67916xm252418,67916r,50416l273973,118332r,-50416l252418,67916xm840731,67632r,50417l862758,118049r,-50417l840731,67632xm55778,67537r,50417l77806,117954r,-50417l55778,67537xm796959,47295r108246,l905205,132426r-127153,l778052,94590r18907,l796959,47295xm603439,47295r103993,l707432,94779r20325,l727852,132426r-145022,l582830,94590r20609,l603439,47295xm407273,47295r103991,l511264,94969r20232,l531968,132426r-144927,l387041,94590r20232,l407273,47295xm211389,47295r103992,l315381,94779r20326,l336085,132426r-144927,l191158,94590r20231,l211389,47295xm13708,47295r108153,l121861,94590r18908,l140769,133183r-127061,l13708,47295xm788924,r28361,l817285,15891r20326,l837611,r31386,l868997,15891r20610,l889607,r29874,l919481,33390r-130557,l788924,xm589826,r28928,l618754,15891r20893,l639647,r31482,l671129,15891r20704,l691833,r28362,l720383,33390r-130557,l589826,xm394226,r28834,l423060,15891r20704,l443764,r31481,l475245,16080r20609,l495854,189r28835,l524784,33390r-130558,l394226,xm198247,r28930,l227177,15891r20704,l247881,r31386,l279267,15891r20610,l299877,r28928,l328805,33390r-130558,l198247,xm,l28929,r,15891l49539,15891,49539,,80925,r,15891l101629,15891,101629,r28930,l130559,33390,,33390,,xe" stroked="f" strokeweight=".26242mm">
                    <v:stroke joinstyle="miter"/>
                    <v:path arrowok="t" o:connecttype="custom" o:connectlocs="69706,288314;70145,288314;72289,289286;101205,299145;109482,302986;104502,303657;71274,290906;69706,288592;69706,288314;29746,257302;30138,257557;30853,258598;41022,276048;56401,289193;44527,293313;58200,304329;77961,309744;90206,308240;95278,305301;112688,304375;128345,305324;133510,308240;145754,309744;165515,304329;179166,293313;167452,289193;182832,276048;193024,258598;193693,257557;194108,257302;194569,257696;195238,259408;197221,275053;196714,283176;192332,301690;190396,305995;190026,306689;185230,298612;190464,284356;193762,268920;193462,268758;189565,282389;178497,302014;132057,327471;111858,341149;91658,327471;45195,302014;34127,282389;30207,268758;29930,268920;32490,284102;38531,298751;33920,306689;33827,306712;27140,283176;26633,275053;28639,259408;29285,257696;29746,257302;160142,236798;170611,236798;170611,237099;169504,237932;169435,237932;168997,239737;168997,266698;169850,271327;171718,272785;171718,273225;158943,273225;158943,272785;160834,271327;161687,266698;161687,239737;161249,237932;160142,237099;69499,236589;76670,236589;76670,237006;76301,237122;75587,237747;73626,240454;64772,252951;64772,253460;73880,270309;75702,272091;77016,272646;77016,273086;63181,273086;63181,272623;63642,272345;64057,271373;63873,270586;59261,261051;58869,260774;58408,260982;52643,268920;51905,271234;52113,272253;52482,272646;52643,273086;43419,273086;43419,272669;45241,271605;45956,270702;56724,256400;56724,255891;47616,238742;45103,236983;45103,236613;57462,236613;57462,237191;57024,238186;57301,239297;62051,248300;62420,248554;62858,248346;69291,239482;69822,238117;69499,237237;68046,231706;68306,231741;68046,231892;68046,231891;68046,231706;68412,231680;68392,231753;68306,231741;439956,227169;404760,274279;440117,322059;440071,322082;474967,274279;439956,227169;112480,221709;119582,227355;119329,227355;119329,286833;112411,293197;104110,285814;104110,228767;112480,221709;933012,219526;964987,219526;1027622,293601;1027622,243332;1011842,227038;1011842,219526;1052884,219526;1052884,227038;1036596,243332;1036596,330766;1029122,330766;957259,244996;957259,305758;973708,322237;973708,329725;932851,329725;932851,322237;948285,305758;948285,249503;933012,227038;257103,219526;311982,219526;311982,227039;296042,240007;296042,273293;330275,243243;337080,232910;325938,227085;325938,219572;376273,219572;376273,227085;338903,247889;327369,257875;359664,304106;385500,322251;385500,329741;324370,329741;324370,322251;329376,322251;340310,318761;333689,306603;310091,273154;296134,285475;296134,309353;312075,322344;312075,329833;257103,329833;257103,322344;272882,309353;272882,240007;257103,227039;655923,219526;696078,219526;732612,297329;769146,219526;863848,219526;863848,227043;847703,240018;847703,285996;850540,307645;874458,322146;900544,307159;904188,282990;904188,243348;887904,227043;887904,219526;928359,219526;928359,227043;913091,243348;913091,283892;908270,312224;869729,331698;828883,311229;824385,285904;824224,239925;808378,226950;792372,239925;792372,309310;808517,322308;808517,329801;753370,329801;753370,322308;769146,309310;769146,240203;727630,329801;722694,329801;680671,240203;680671,305794;696608,322285;696608,329778;655923,329778;655923,322285;671699,305794;671699,243348;655923,227043;612380,219371;651586,219371;651586,226884;635443,239851;635443,309198;651586,322189;651586,329678;596605,329678;596605,322189;612380,309198;612380,240129;570868,329678;565794,329678;523774,240129;523774,305684;539733,322166;539733,329655;499028,329655;499028,322166;514826,305684;514826,243273;499028,226976;499028,219463;539226,219463;575757,297224;102450,217844;110797,220528;100905,229369;100236,285375;110659,295395;124701,299307;152764,289332;154931,288360;155346,288360;155461,288638;153894,290952;122257,303704;122257,303842;107476,300834;95394,294099;77938,259223;93526,223537;102450,217844;439287,217507;501196,274602;439956,331698;378530,274440;439287,217507;121842,212984;145247,218769;146653,219579;147737,219927;148867,219533;149420,218330;149720,217774;150227,218168;150827,219209;156407,230989;156638,231822;156638,232007;156615,232077;155438,231382;124701,216386;123041,216386;115340,213586;121842,212984;103188,212914;131550,223514;147137,259200;129290,293960;123364,297733;117738,296969;114002,295303;124471,285236;123802,229230;99959,216201;69245,231197;68412,231680;68622,230920;74226,219140;74826,218098;75333,217705;75517,217959;75863,219047;77316,219857;78353,219510;86170,215691;103188,212914;112042,199584;114855,202407;112042,205231;109229,202407;112042,199584;111789,198334;107730,202408;111789,206481;115847,202408;111789,198334;152948,196182;161872,197617;162518,198635;162518,202500;162379,206296;161733,207036;160557,207661;158943,207915;152971,208656;72566,196182;72566,208726;69015,208286;66178,207915;64564,207661;63296,206296;63273,206296;63135,202500;63135,198635;63757,197617;72566,196182;84717,195789;84717,208818;79414,208818;79414,195997;140197,195765;145777,195997;145777,208911;140197,208911;74065,194354;78146,194354;78330,194979;78330,210114;78215,210669;74249,210669;74065,210022;74065,194886;74065,194354;86378,194284;90436,194284;90644,194909;90644,210045;90644,210600;90528,210600;90482,210577;86447,210577;86240,209952;86240,194817;86378,194284;147207,194169;151265,194169;151449,194793;151449,209929;151334,210484;147276,210484;147068,209836;147068,194701;147207,194169;134617,194076;138698,194076;138883,194701;138883,209836;138744,210392;134663,210392;134455,209744;134455,194608;134617,194076;109414,179473;114740,179473;119075,181787;120297,185351;120297,195580;132864,195580;132864,209026;119329,209026;119329,211155;112227,212174;103856,211109;103856,209026;91820,209026;92120,195580;103856,195580;103856,185351;105102,181787;109414,179473;113705,163033;124621,168838;122465,191646;122465,183176;123202,179218;122511,175331;108365,168839;101896,183037;101896,191646;99740,189482;101896,166674;113705,163033;102542,155636;101274,156955;102588,158228;102611,158228;103856,156932;103856,156909;102542,155636;139666,155636;138375,156932;139666,158228;139713,158228;140958,156932;139666,155636;121081,155636;119790,156932;121081,158228;122372,156932;121081,155636;83519,155636;82227,156932;83519,158228;84810,156932;83519,155636;125762,153067;124932,153830;124932,156423;125762,157186;134985,157186;135010,157187;135816,156423;135816,153830;134985,153067;88568,153067;87738,153830;87738,156423;87739,156447;88568,157186;97792,157186;97795,157187;98645,156423;98645,153830;97792,153067;146884,152997;142618,155057;146976,157371;146884,157279;146884,152997;76601,152997;76601,157279;76509,157371;80844,155057;76601,152997;111765,152905;106116,154964;111696,157279;117300,154964;111765,152905;102542,152119;101274,153437;102588,154710;102611,154710;103856,153414;103856,153391;102542,152119;139666,152118;138375,153414;139666,154710;139713,154710;140958,153414;139666,152118;121081,152118;119790,153414;121081,154710;122372,153414;121081,152118;83519,152118;82227,153414;83519,154710;84810,153414;83519,152118;111627,145268;102035,149179;94794,147096;94794,147096;91312,145337;88407,148323;82458,148855;75010,145800;76324,148114;77915,150429;145639,150429;147230,148114;147299,148114;148613,145800;140958,148855;135032,148323;132149,145337;128644,147096;121404,149179;111811,145268;81928,143671;80775,144203;81305,145291;80014,145962;82988,147119;88315,146425;85271,146263;83219,145661;83818,144597;141742,143416;139874,144342;140427,145407;138398,146008;135354,146170;140681,146865;143656,145707;142364,145036;142895,143949;101643,142491;99337,144805;98668,146240;97446,146818;102219,147721;106531,146772;104594,146194;103949,144828;103949,144805;101643,142491;121750,142190;119444,144504;118798,145869;118775,145893;116792,146471;121150,147420;125946,146494;124724,145939;124056,144504;121750,142190;95048,139505;93226,140107;93849,142190;92996,144296;95302,144921;97607,144782;97239,143532;100033,142086;100052,142097;100190,142005;100033,142086;98564,141183;97008,140894;97561,139505;95048,139505;77154,139436;76163,141495;76071,141426;76071,143254;75563,144388;77062,144944;78976,144805;78284,143555;80590,142028;78284,140894;78607,139436;77154,139436;87070,139366;85386,139667;85640,140963;82688,142051;85340,143578;84879,145082;87854,144782;89606,144018;88914,142190;89375,140338;87070,139366;125946,139204;126500,140593;123456,141796;126408,143324;126063,144491;125901,144481;126039,144573;126063,144491;128206,144620;130512,143995;129682,141889;130282,139806;128483,139204;125946,139204;144786,139065;145016,140593;142710,141727;145016,143254;144324,144504;146238,144643;147760,144087;147230,142953;147230,141125;146238,139065;144786,139065;115662,138950;113457,139791;113449,139760;113356,139829;113457,139791;113933,141634;113449,143648;115317,144527;117830,144388;117323,143208;120366,141773;117392,140269;117761,138950;115662,138950;136300,138926;133994,139899;134455,141750;133787,143578;135516,144342;138491,144643;138029,143139;140681,141611;140635,141611;137683,140523;137983,139227;136300,138926;105724,138857;106139,140246;103188,141750;106208,143185;105724,144365;108237,144504;110105,143625;109598,141611;110105,139737;107799,138857;105724,138857;68992,133696;71297,137145;72589,140107;73649,139806;74941,140199;75932,136682;75102,133928;73511,135710;71828,134182;71805,134182;68992,133696;154770,133442;151980,133928;150273,135455;148682,133673;148659,133673;147829,136427;148821,139945;150112,139551;151173,139852;152464,136890;154770,133442;91543,133048;90021,135779;88960,135478;88661,136543;89214,137955;91520,138718;94172,138001;94564,136959;94356,137075;94356,135478;92834,135849;91543,133048;112042,132701;110589,135455;109298,135224;108998,136520;109206,137978;111950,138996;114394,137885;114832,136659;114394,135293;113126,135640;112042,132701;132034,132678;130743,135478;129198,135108;129198,136705;129682,137746;132265,138464;134570,137700;134547,137700;134916,136173;134593,135108;133533,135409;132034,132678;110636,132377;109229,132632;108722,133766;109898,133974;130420,131729;129036,131937;128252,133488;130005,133858;146376,130132;144578,131914;146330,133696;148129,131937;146376,130132;76209,129993;74572,131636;76232,133303;77892,131636;77892,131613;76232,129994;76209,129993;90620,129739;84118,132562;84026,132562;77639,137538;79622,138001;80221,139899;81812,140570;83588,139667;83864,138371;86839,137538;86839,135386;88061,133789;88753,132030;90620,130526;132749,129345;132449,130179;134755,131567;135539,133534;136761,135131;136761,137284;139736,138117;140012,139413;141788,140315;143379,139644;143978,137746;145961,137284;146077,137283;139666,132308;132749,129345;103879,126453;103925,126614;98276,127587;97815,130618;96062,132123;96754,134900;95832,137769;99037,138695;99245,139922;101550,142051;103995,140084;104202,138903;107361,137978;107361,135085;108929,131452;108076,129137;108791,126453;103879,126453;128137,126383;126477,128049;128137,129716;129797,128049;128137,126383;93964,126360;92304,128026;93964,129692;95624,128026;95624,128026;95624,128026;95624,128026;93987,126360;93964,126360;111005,126337;109367,127980;109367,127980;111005,129669;112665,127980;112665,127957;111005,126337;81051,126082;79368,127726;81051,129415;81052,129415;82688,127726;81051,126082;81051,126082;141119,125967;139459,127633;141119,129299;142779,127633;141119,125967;114555,125758;114532,125851;114580,125851;115270,128443;114417,130757;116008,134391;116008,137284;119167,138209;119398,139389;121842,141472;124148,139158;124379,137931;127561,137006;126638,134136;127330,131359;125462,129762;124932,126776;119444,125851;114580,125851;1340596,123997;1326145,162480;1355692,162480;433488,123952;419045,162411;448600,162411;94010,123004;87093,126661;87093,126614;82665,130850;90598,127633;94010,123004;128829,122889;132472,127517;139736,131058;135331,126823;135424,126406;128829,122889;110958,122472;109482,123953;109482,124326;111156,125632;112457,123953;110958,122472;125185,122449;123687,123953;125185,125457;126684,123953;125185,122449;96452,122310;95150,123989;96824,125296;98299,123814;96824,122310;96452,122310;136484,122264;134847,123907;136507,125573;138167,123907;138167,123884;136507,122264;136507,122264;136484,122264;86009,122194;84464,123745;86009,125296;87554,123745;86009,122194;91012,119880;89652,121245;91012,122611;92373,121245;91012,119880;131457,119672;130028,121130;131457,122565;132887,121130;131457,119672;107868,118815;107868,118862;100305,125689;104156,125018;108260,124856;109229,119718;107868,118815;122626,118700;121219,120111;122626,121523;124033,120111;122626,118700;115524,118677;114118,119718;115109,124925;119236,125087;123110,125758;123156,125619;115524,118677;111397,118445;109990,119857;109990,119904;111397,121269;112803,119857;111397,118445;96132,118352;94771,119718;96131,121083;97492,119718;97492,119695;96155,118353;96132,118352;126700,118329;125528,119861;127053,121037;128225,119861;127053,118329;126700,118329;100582,117797;99198,119186;99198,119209;100605,120620;102011,119209;100605,117797;100582,117797;103395,117080;102565,117936;103395,118769;104248,117936;103395,117080;119628,117057;118798,117913;119628,118746;120458,117913;119628,117057;111696,116316;108676,116964;109828,117589;111604,117589;111604,117496;113656,117959;114740,117149;111696,116316;106001,115946;105299,116650;106001,117635;106280,117635;106982,116650;106001,115946;113887,111155;113887,112891;115478,113168;114832,111872;114901,111872;113887,111155;109437,111155;108445,111872;108491,111872;107845,113168;109437,112891;110843,110808;110843,114048;110751,114048;107753,114719;107892,115784;111696,115344;115155,115992;115432,114789;112434,114118;112434,110808;110705,102777;110889,105994;108030,105994;108030,108054;110912,106874;110912,108771;112388,108771;112388,107290;115293,108054;115293,105994;112434,105994;112619,102777;109414,101481;113910,101481;113610,104675;116423,104675;116423,108239;114417,109882;116954,114511;116954,115113;118475,115113;119236,116085;120274,115853;121288,116594;123318,116779;124932,117844;127653,117473;129728,119510;132864,118978;134824,121662;138099,121662;140128,125249;143402,125249;145154,129206;148567,129345;150642,132632;152510,131868;156407,132331;157099,133465;153363,138510;149651,148045;147714,150660;149466,155289;147022,159917;76163,159917;73857,155289;75587,150660;73649,148045;69937,138510;70098,138417;66363,133372;67055,132238;70929,131775;72819,132539;74895,129068;78307,129068;80060,125110;83334,125110;85133,121454;88661,121616;90275,118885;93734,119463;95786,117427;98530,117797;100144,116733;102196,116547;103211,115876;104248,116038;105148,115089;106185,115089;106185,114557;108860,109790;107107,108239;107107,104675;109713,104675;981395,98700;981395,143013;986469,143013;1015436,120359;981395,98700;1117395,98696;1082193,145860;1117557,193695;1117603,193695;1152413,145860;1117395,98696;538880,98667;538880,142927;544049,142927;572957,120300;538880,98667;15749,96575;15749,255497;15772,255312;43443,325458;89675,337029;112204,347999;134778,337029;180895,325458;208565,255312;208565,96575;1258445,91042;1299455,91042;1299455,98512;1283157,114839;1283157,202281;1275711,202281;1203834,116528;1203834,177305;1220247,193794;1220247,201194;1179422,201194;1179422,193886;1194867,177397;1194867,121107;1179583,98605;1179583,91135;1211626,91135;1274213,165140;1274213,114839;1258445,98512;9616,90951;214722,90951;214722,269499;182763,331244;134340,344134;112273,356400;112019,356400;90367,344134;41667,331244;9708,269499;989790,89444;1016358,92268;1040274,120452;1016197,146924;1039259,174692;1060938,193852;1060938,201349;1031533,201349;1017580,180523;1010108,168213;985523,152015;981395,152015;981395,180847;997539,193852;997539,201256;880842,201256;880842,193782;885824,193782;896779,190288;890137,178117;866451,144703;852614,157013;852614,180847;868550,193852;868550,201256;813592,201256;813592,193968;829367,180963;829367,111543;813592,98515;813592,91041;868550,91041;868550,98515;852614,111543;852614,144749;886839,114667;893642,104346;882503,98492;882503,91018;932894,91018;932894,98492;895510,119318;883979,129314;916267,175595;942004,193759;942004,194268;942327,193759;958102,180755;958102,111104;942327,98099;942327,90440;967696,89606;989790,89444;1116727,89022;1178648,146184;1117395,203369;1055981,146022;1116727,89022;1344399,88867;1352051,88867;1385585,174806;1404000,193793;1404000,201194;1352212,201194;1352212,193793;1364819,188451;1363828,183456;1358688,170481;1322965,170481;1320314,177627;1318009,186300;1330639,193793;1330639,201194;1292795,201194;1292795,193770;1312708,172124;437387,88867;445024,88867;478593,174753;497051,193728;499866,193728;515647,180739;515647,111171;499866,98181;499866,90531;525245,89699;547325,89537;573927,92357;597852,120508;573765,146949;596837,174684;618456,193821;618456,193983;618709,193821;634652,180832;634652,111494;618709,98482;618709,91017;674082,91017;674082,98482;657931,111494;657931,174846;673205,192157;709935,164422;717411,164422;716742,201194;589039,201194;575080,180393;567605,168097;543010,151918;538857,151918;538857,180716;555008,193705;555008,201101;445139,201101;445139,193705;457760,188366;456744,183374;451599,170408;415861,170408;413185,177550;410877,186217;423498,193705;423498,201101;324289,201101;324289,193636;329295,193636;340231,190146;333610,177989;310007,144614;296049,156910;296049,180716;311991,193705;312084,201101;257103,201101;257103,193821;272884,180832;272884,111494;257103,98482;257103,91017;311991,91017;311991,98482;296049,111494;296049,144753;330287,114707;337094,104399;325950,98551;325950,91086;376362,91086;376362,98551;338985,119353;327449,129337;359750,175562;385498,193705;385498,194121;385706,193705;405640,172072;763230,87935;792208,103176;795484,92352;803098,92352;803213,125472;796084,125472;763022,97094;746064,110370;773427,132966;812972,170989;772758,203369;735336,186161;731921,198072;725000,198072;725000,159240;732452,159240;768652,194233;789208,178043;760484,155146;725000,119204;763230,87935;162448,75909;205775,75909;205752,85305;162448,85305;114417,75909;157837,75909;157837,85305;114417,85305;66386,75909;109690,75909;109690,85305;66386,85305;18332,75909;61659,75909;61659,85305;18332,85305;186498,63018;205752,63018;205752,72437;186498,72437;138444,63018;181748,63018;181748,72437;138444,72437;90390,63018;133717,63018;133717,72437;90390,72437;42336,63018;85663,63018;85663,72437;42336,72437;18355,63018;37609,63018;37609,72437;18355,72437;201187,36381;215022,36381;208104,47327;196229,36381;205752,51609;205752,59454;162448,59454;162448,51609;171972,36427;153225,36381;167060,36381;160142,47327;123963,36381;148290,36381;157837,51609;157837,59454;114417,59454;114417,51609;105078,36381;118914,36381;111996,47327;76001,36381;100190,36381;109782,51609;109782,59454;66478,59454;66478,51609;57140,36381;70975,36381;64057,47327;27878,36381;52113,36381;61659,51609;61659,59454;18332,59454;18332,51609;9016,36381;22851,36381;15934,47327;109414,16663;109414,28998;114601,28998;114671,16663;157191,16617;157191,28952;162448,28952;162448,16617;61567,16617;61567,28952;66824,28952;66824,16617;205061,16547;205061,28882;210433,28882;210433,16547;13605,16524;13605,28859;18977,28859;18977,16524;194384,11571;220786,11571;220786,32400;189773,32400;189773,23143;194384,23143;147183,11571;172548,11571;172548,23189;177506,23189;177529,32400;142157,32400;142157,23143;147183,23143;99337,11571;124701,11571;124701,23236;129636,23236;129751,32400;94402,32400;94402,23143;99337,23143;51559,11571;76924,11571;76924,23189;81882,23189;81974,32400;46625,32400;46625,23143;51559,23143;3343,11571;29723,11571;29723,23143;34335,23143;34335,32585;3343,32585;192425,0;199342,0;199342,3888;204300,3888;204300,0;211955,0;211955,3888;216982,3888;216982,0;224268,0;224268,8169;192425,8169;143863,0;150919,0;150919,3888;156015,3888;156015,0;163694,0;163694,3888;168743,3888;168743,0;175661,0;175707,8169;143863,8169;96155,0;103188,0;103188,3888;108237,3888;108237,0;115916,0;115916,3934;120943,3934;120943,46;127976,46;127999,8169;96155,8169;48354,0;55410,0;55410,3888;60460,3888;60460,0;68115,0;68115,3888;73142,3888;73142,0;80198,0;80198,8169;48354,8169;0,0;7056,0;7056,3888;12083,3888;12083,0;19738,0;19738,3888;24788,3888;24788,0;31844,0;31844,8169;0,816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</w:tr>
  </w:tbl>
  <w:p w14:paraId="4A6F3EFE" w14:textId="77777777" w:rsidR="0044329A" w:rsidRPr="00365BDE" w:rsidRDefault="0044329A" w:rsidP="00365BDE">
    <w:pPr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04B0" w14:textId="77777777" w:rsidR="001F58C7" w:rsidRPr="00782350" w:rsidRDefault="001F58C7" w:rsidP="00AA1834">
      <w:pPr>
        <w:pStyle w:val="Rubrik3"/>
        <w:rPr>
          <w:rFonts w:ascii="Times New Roman" w:hAnsi="Times New Roman"/>
        </w:rPr>
      </w:pPr>
      <w:r>
        <w:separator/>
      </w:r>
    </w:p>
  </w:footnote>
  <w:footnote w:type="continuationSeparator" w:id="0">
    <w:p w14:paraId="10D54A0C" w14:textId="77777777" w:rsidR="001F58C7" w:rsidRPr="00782350" w:rsidRDefault="001F58C7" w:rsidP="00AA1834">
      <w:pPr>
        <w:pStyle w:val="Rubrik3"/>
        <w:rPr>
          <w:rFonts w:ascii="Times New Roman" w:hAnsi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F05D" w14:textId="03019AF1" w:rsidR="00405169" w:rsidRDefault="00344F84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FA1C054" wp14:editId="4BCFE35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12215" cy="361315"/>
              <wp:effectExtent l="0" t="0" r="0" b="635"/>
              <wp:wrapNone/>
              <wp:docPr id="1492130906" name="Textruta 2" descr="Intern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21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2939C" w14:textId="23557575" w:rsidR="00344F84" w:rsidRPr="00344F84" w:rsidRDefault="00344F84" w:rsidP="00344F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F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1C0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0" type="#_x0000_t202" alt="Intern information" style="position:absolute;margin-left:44.25pt;margin-top:0;width:95.45pt;height:28.45pt;z-index:25166950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" filled="f" stroked="f">
              <v:textbox style="mso-fit-shape-to-text:t" inset="0,15pt,20pt,0">
                <w:txbxContent>
                  <w:p w14:paraId="0432939C" w14:textId="23557575" w:rsidR="00344F84" w:rsidRPr="00344F84" w:rsidRDefault="00344F84" w:rsidP="00344F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F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3CA8" w14:textId="51E3E278" w:rsidR="00405169" w:rsidRDefault="00344F84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E73F282" wp14:editId="3241A28F">
              <wp:simplePos x="971550" y="504825"/>
              <wp:positionH relativeFrom="page">
                <wp:align>right</wp:align>
              </wp:positionH>
              <wp:positionV relativeFrom="page">
                <wp:align>top</wp:align>
              </wp:positionV>
              <wp:extent cx="1212215" cy="361315"/>
              <wp:effectExtent l="0" t="0" r="0" b="635"/>
              <wp:wrapNone/>
              <wp:docPr id="1687115130" name="Textruta 3" descr="Intern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21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AC25A" w14:textId="480EDE79" w:rsidR="00344F84" w:rsidRPr="00344F84" w:rsidRDefault="00344F84" w:rsidP="00344F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F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3F28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1" type="#_x0000_t202" alt="Intern information" style="position:absolute;margin-left:44.25pt;margin-top:0;width:95.45pt;height:28.45pt;z-index:25167052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" filled="f" stroked="f">
              <v:textbox style="mso-fit-shape-to-text:t" inset="0,15pt,20pt,0">
                <w:txbxContent>
                  <w:p w14:paraId="4D4AC25A" w14:textId="480EDE79" w:rsidR="00344F84" w:rsidRPr="00344F84" w:rsidRDefault="00344F84" w:rsidP="00344F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F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6453D" w14:textId="3A5CFA53" w:rsidR="0044329A" w:rsidRPr="00344F84" w:rsidRDefault="00344F84" w:rsidP="00344F84">
    <w:pPr>
      <w:pStyle w:val="Sidhuvud"/>
      <w:spacing w:after="9600"/>
      <w:ind w:left="-709"/>
      <w:rPr>
        <w:color w:val="FFFFFF"/>
      </w:rPr>
    </w:pPr>
    <w:bookmarkStart w:id="1" w:name="xxProjektbeskrivning"/>
    <w:bookmarkEnd w:id="1"/>
    <w:r>
      <w:rPr>
        <w:noProof/>
        <w:color w:val="FFFFFF"/>
        <w:lang w:eastAsia="sv-SE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BFC02E5" wp14:editId="7EC59A0F">
              <wp:simplePos x="971550" y="504825"/>
              <wp:positionH relativeFrom="page">
                <wp:align>right</wp:align>
              </wp:positionH>
              <wp:positionV relativeFrom="page">
                <wp:align>top</wp:align>
              </wp:positionV>
              <wp:extent cx="1212215" cy="361315"/>
              <wp:effectExtent l="0" t="0" r="0" b="635"/>
              <wp:wrapNone/>
              <wp:docPr id="1664012114" name="Textruta 1" descr="Intern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21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543A3" w14:textId="0AB08688" w:rsidR="00344F84" w:rsidRPr="00344F84" w:rsidRDefault="00344F84" w:rsidP="00344F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F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C02E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2" type="#_x0000_t202" alt="Intern information" style="position:absolute;left:0;text-align:left;margin-left:44.25pt;margin-top:0;width:95.45pt;height:28.45pt;z-index:25166848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" filled="f" stroked="f">
              <v:textbox style="mso-fit-shape-to-text:t" inset="0,15pt,20pt,0">
                <w:txbxContent>
                  <w:p w14:paraId="017543A3" w14:textId="0AB08688" w:rsidR="00344F84" w:rsidRPr="00344F84" w:rsidRDefault="00344F84" w:rsidP="00344F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F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329A" w:rsidRPr="00344F84">
      <w:rPr>
        <w:noProof/>
        <w:color w:val="FFFFFF"/>
        <w:lang w:eastAsia="sv-SE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C9061E8" wp14:editId="6A08CF48">
              <wp:simplePos x="0" y="0"/>
              <wp:positionH relativeFrom="page">
                <wp:posOffset>-19050</wp:posOffset>
              </wp:positionH>
              <wp:positionV relativeFrom="page">
                <wp:align>bottom</wp:align>
              </wp:positionV>
              <wp:extent cx="7560000" cy="6372225"/>
              <wp:effectExtent l="0" t="0" r="0" b="0"/>
              <wp:wrapNone/>
              <wp:docPr id="19" name="xxImage2" hidden="1" title="Bild i på förstättsblad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63722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BCD579" w14:textId="77777777" w:rsidR="0044329A" w:rsidRDefault="0044329A" w:rsidP="00666BD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9061E8" id="xxImage2" o:spid="_x0000_s1033" alt="Titel: Bild i på förstättsblad" style="position:absolute;left:0;text-align:left;margin-left:-1.5pt;margin-top:0;width:595.3pt;height:501.75pt;z-index:-2516490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" fillcolor="#7f7f7f [1612]" stroked="f" strokeweight="2pt">
              <v:textbox inset="0,0,0,0">
                <w:txbxContent>
                  <w:p w14:paraId="01BCD579" w14:textId="77777777" w:rsidR="0044329A" w:rsidRDefault="0044329A" w:rsidP="00666BD7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44329A" w:rsidRPr="00344F84">
      <w:rPr>
        <w:noProof/>
        <w:color w:val="FFFFFF"/>
        <w:lang w:eastAsia="sv-SE"/>
      </w:rPr>
      <mc:AlternateContent>
        <mc:Choice Requires="wps">
          <w:drawing>
            <wp:anchor distT="0" distB="0" distL="114300" distR="114300" simplePos="0" relativeHeight="251644915" behindDoc="1" locked="0" layoutInCell="1" allowOverlap="1" wp14:anchorId="6F04DA5D" wp14:editId="3BECE9C3">
              <wp:simplePos x="0" y="0"/>
              <wp:positionH relativeFrom="page">
                <wp:align>right</wp:align>
              </wp:positionH>
              <wp:positionV relativeFrom="page">
                <wp:posOffset>-129600</wp:posOffset>
              </wp:positionV>
              <wp:extent cx="7559905" cy="6372000"/>
              <wp:effectExtent l="0" t="0" r="3175" b="0"/>
              <wp:wrapNone/>
              <wp:docPr id="11" name="xxImage1" title="Bild i på förstättsblad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905" cy="637200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 t="-39051" b="-39051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8D47DB" w14:textId="77777777" w:rsidR="0044329A" w:rsidRPr="00D014D2" w:rsidRDefault="0044329A" w:rsidP="00D014D2">
                          <w:pPr>
                            <w:spacing w:after="0" w:line="240" w:lineRule="auto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04DA5D" id="xxImage1" o:spid="_x0000_s1034" alt="Titel: Bild i på förstättsblad" style="position:absolute;left:0;text-align:left;margin-left:544.05pt;margin-top:-10.2pt;width:595.25pt;height:501.75pt;z-index:-2516715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" stroked="f" strokeweight="2pt">
              <v:fill r:id="rId2" o:title="" recolor="t" rotate="t" type="frame"/>
              <v:textbox inset="0,0,0,0">
                <w:txbxContent>
                  <w:p w14:paraId="388D47DB" w14:textId="77777777" w:rsidR="0044329A" w:rsidRPr="00D014D2" w:rsidRDefault="0044329A" w:rsidP="00D014D2">
                    <w:pPr>
                      <w:spacing w:after="0" w:line="240" w:lineRule="auto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44329A" w:rsidRPr="00344F84">
      <w:rPr>
        <w:noProof/>
        <w:color w:val="FFFFFF"/>
        <w:lang w:eastAsia="sv-SE"/>
      </w:rPr>
      <mc:AlternateContent>
        <mc:Choice Requires="wps">
          <w:drawing>
            <wp:anchor distT="0" distB="0" distL="114300" distR="114300" simplePos="0" relativeHeight="251631591" behindDoc="1" locked="0" layoutInCell="1" allowOverlap="1" wp14:anchorId="58FD3B3E" wp14:editId="486B1A0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96000" cy="10692000"/>
              <wp:effectExtent l="0" t="0" r="5080" b="0"/>
              <wp:wrapNone/>
              <wp:docPr id="59" name="xxColor1" title="Färgplatta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6000" cy="10692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9A6A4" id="xxColor1" o:spid="_x0000_s1026" alt="Titel: Färgplatta" style="position:absolute;margin-left:0;margin-top:0;width:598.1pt;height:841.9pt;z-index:-2516848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" fillcolor="#14467b [320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D4632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80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428E1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9E28B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0098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A89C2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233A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6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4E0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7650C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D7A5A"/>
    <w:multiLevelType w:val="multilevel"/>
    <w:tmpl w:val="FA620B02"/>
    <w:numStyleLink w:val="CompanyList"/>
  </w:abstractNum>
  <w:abstractNum w:abstractNumId="11" w15:restartNumberingAfterBreak="0">
    <w:nsid w:val="1FC46503"/>
    <w:multiLevelType w:val="multilevel"/>
    <w:tmpl w:val="F3D84692"/>
    <w:numStyleLink w:val="CompanyListBullet"/>
  </w:abstractNum>
  <w:abstractNum w:abstractNumId="12" w15:restartNumberingAfterBreak="0">
    <w:nsid w:val="2E2B54F5"/>
    <w:multiLevelType w:val="multilevel"/>
    <w:tmpl w:val="F3D84692"/>
    <w:numStyleLink w:val="CompanyListBullet"/>
  </w:abstractNum>
  <w:abstractNum w:abstractNumId="13" w15:restartNumberingAfterBreak="0">
    <w:nsid w:val="33562309"/>
    <w:multiLevelType w:val="multilevel"/>
    <w:tmpl w:val="F3D84692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˗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14" w15:restartNumberingAfterBreak="0">
    <w:nsid w:val="38706D8D"/>
    <w:multiLevelType w:val="multilevel"/>
    <w:tmpl w:val="FA620B02"/>
    <w:numStyleLink w:val="CompanyList"/>
  </w:abstractNum>
  <w:abstractNum w:abstractNumId="15" w15:restartNumberingAfterBreak="0">
    <w:nsid w:val="3BD81B03"/>
    <w:multiLevelType w:val="multilevel"/>
    <w:tmpl w:val="5636E50A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No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No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Heading4No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Restart w:val="3"/>
      <w:pStyle w:val="Heading5No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6" w15:restartNumberingAfterBreak="0">
    <w:nsid w:val="3D454046"/>
    <w:multiLevelType w:val="multilevel"/>
    <w:tmpl w:val="F3D84692"/>
    <w:numStyleLink w:val="CompanyListBullet"/>
  </w:abstractNum>
  <w:abstractNum w:abstractNumId="17" w15:restartNumberingAfterBreak="0">
    <w:nsid w:val="4B3F02DC"/>
    <w:multiLevelType w:val="hybridMultilevel"/>
    <w:tmpl w:val="EB3CD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54108"/>
    <w:multiLevelType w:val="multilevel"/>
    <w:tmpl w:val="FA620B02"/>
    <w:numStyleLink w:val="CompanyList"/>
  </w:abstractNum>
  <w:abstractNum w:abstractNumId="19" w15:restartNumberingAfterBreak="0">
    <w:nsid w:val="552A01CE"/>
    <w:multiLevelType w:val="hybridMultilevel"/>
    <w:tmpl w:val="C0EEEA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3696B"/>
    <w:multiLevelType w:val="multilevel"/>
    <w:tmpl w:val="FA620B02"/>
    <w:numStyleLink w:val="CompanyList"/>
  </w:abstractNum>
  <w:abstractNum w:abstractNumId="21" w15:restartNumberingAfterBreak="0">
    <w:nsid w:val="62FE6E00"/>
    <w:multiLevelType w:val="multilevel"/>
    <w:tmpl w:val="F3D84692"/>
    <w:numStyleLink w:val="CompanyListBullet"/>
  </w:abstractNum>
  <w:abstractNum w:abstractNumId="22" w15:restartNumberingAfterBreak="0">
    <w:nsid w:val="6A8E227F"/>
    <w:multiLevelType w:val="multilevel"/>
    <w:tmpl w:val="F3D84692"/>
    <w:numStyleLink w:val="CompanyListBullet"/>
  </w:abstractNum>
  <w:abstractNum w:abstractNumId="23" w15:restartNumberingAfterBreak="0">
    <w:nsid w:val="6C1354CD"/>
    <w:multiLevelType w:val="multilevel"/>
    <w:tmpl w:val="FA620B02"/>
    <w:numStyleLink w:val="CompanyList"/>
  </w:abstractNum>
  <w:abstractNum w:abstractNumId="24" w15:restartNumberingAfterBreak="0">
    <w:nsid w:val="6E1A2E51"/>
    <w:multiLevelType w:val="multilevel"/>
    <w:tmpl w:val="FA620B02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25" w15:restartNumberingAfterBreak="0">
    <w:nsid w:val="6E586D49"/>
    <w:multiLevelType w:val="multilevel"/>
    <w:tmpl w:val="15A23046"/>
    <w:lvl w:ilvl="0">
      <w:start w:val="1"/>
      <w:numFmt w:val="decimal"/>
      <w:pStyle w:val="Rubrik11"/>
      <w:lvlText w:val="%1"/>
      <w:lvlJc w:val="left"/>
      <w:pPr>
        <w:ind w:left="432" w:hanging="432"/>
      </w:pPr>
    </w:lvl>
    <w:lvl w:ilvl="1">
      <w:start w:val="1"/>
      <w:numFmt w:val="decimal"/>
      <w:pStyle w:val="Rubrik21"/>
      <w:lvlText w:val="%1.%2"/>
      <w:lvlJc w:val="left"/>
      <w:pPr>
        <w:ind w:left="576" w:hanging="576"/>
      </w:pPr>
    </w:lvl>
    <w:lvl w:ilvl="2">
      <w:start w:val="1"/>
      <w:numFmt w:val="decimal"/>
      <w:pStyle w:val="Rubrik31"/>
      <w:lvlText w:val="%1.%2.%3"/>
      <w:lvlJc w:val="left"/>
      <w:pPr>
        <w:ind w:left="720" w:hanging="720"/>
      </w:pPr>
    </w:lvl>
    <w:lvl w:ilvl="3">
      <w:start w:val="1"/>
      <w:numFmt w:val="decimal"/>
      <w:pStyle w:val="Rubrik41"/>
      <w:lvlText w:val="%1.%2.%3.%4"/>
      <w:lvlJc w:val="left"/>
      <w:pPr>
        <w:ind w:left="864" w:hanging="864"/>
      </w:pPr>
    </w:lvl>
    <w:lvl w:ilvl="4">
      <w:start w:val="1"/>
      <w:numFmt w:val="decimal"/>
      <w:pStyle w:val="Rubrik51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1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1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45F433B"/>
    <w:multiLevelType w:val="multilevel"/>
    <w:tmpl w:val="F3D84692"/>
    <w:numStyleLink w:val="CompanyListBullet"/>
  </w:abstractNum>
  <w:abstractNum w:abstractNumId="27" w15:restartNumberingAfterBreak="0">
    <w:nsid w:val="7A2835BA"/>
    <w:multiLevelType w:val="hybridMultilevel"/>
    <w:tmpl w:val="B44EA0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392154">
    <w:abstractNumId w:val="25"/>
  </w:num>
  <w:num w:numId="2" w16cid:durableId="491023553">
    <w:abstractNumId w:val="24"/>
  </w:num>
  <w:num w:numId="3" w16cid:durableId="1363627083">
    <w:abstractNumId w:val="15"/>
  </w:num>
  <w:num w:numId="4" w16cid:durableId="1674602960">
    <w:abstractNumId w:val="13"/>
  </w:num>
  <w:num w:numId="5" w16cid:durableId="462770909">
    <w:abstractNumId w:val="8"/>
  </w:num>
  <w:num w:numId="6" w16cid:durableId="1510677534">
    <w:abstractNumId w:val="3"/>
  </w:num>
  <w:num w:numId="7" w16cid:durableId="2026589402">
    <w:abstractNumId w:val="2"/>
  </w:num>
  <w:num w:numId="8" w16cid:durableId="1325158514">
    <w:abstractNumId w:val="1"/>
  </w:num>
  <w:num w:numId="9" w16cid:durableId="1227184928">
    <w:abstractNumId w:val="0"/>
  </w:num>
  <w:num w:numId="10" w16cid:durableId="1891332890">
    <w:abstractNumId w:val="9"/>
  </w:num>
  <w:num w:numId="11" w16cid:durableId="957761668">
    <w:abstractNumId w:val="7"/>
  </w:num>
  <w:num w:numId="12" w16cid:durableId="1174612589">
    <w:abstractNumId w:val="6"/>
  </w:num>
  <w:num w:numId="13" w16cid:durableId="207225064">
    <w:abstractNumId w:val="5"/>
  </w:num>
  <w:num w:numId="14" w16cid:durableId="910309871">
    <w:abstractNumId w:val="4"/>
  </w:num>
  <w:num w:numId="15" w16cid:durableId="2108890773">
    <w:abstractNumId w:val="16"/>
  </w:num>
  <w:num w:numId="16" w16cid:durableId="478766623">
    <w:abstractNumId w:val="18"/>
  </w:num>
  <w:num w:numId="17" w16cid:durableId="170145569">
    <w:abstractNumId w:val="12"/>
  </w:num>
  <w:num w:numId="18" w16cid:durableId="417289597">
    <w:abstractNumId w:val="23"/>
  </w:num>
  <w:num w:numId="19" w16cid:durableId="1161503625">
    <w:abstractNumId w:val="21"/>
  </w:num>
  <w:num w:numId="20" w16cid:durableId="767695159">
    <w:abstractNumId w:val="20"/>
  </w:num>
  <w:num w:numId="21" w16cid:durableId="1561746565">
    <w:abstractNumId w:val="26"/>
  </w:num>
  <w:num w:numId="22" w16cid:durableId="1317032447">
    <w:abstractNumId w:val="22"/>
  </w:num>
  <w:num w:numId="23" w16cid:durableId="231742513">
    <w:abstractNumId w:val="14"/>
  </w:num>
  <w:num w:numId="24" w16cid:durableId="1482192784">
    <w:abstractNumId w:val="11"/>
  </w:num>
  <w:num w:numId="25" w16cid:durableId="1856722838">
    <w:abstractNumId w:val="10"/>
  </w:num>
  <w:num w:numId="26" w16cid:durableId="1142305969">
    <w:abstractNumId w:val="24"/>
  </w:num>
  <w:num w:numId="27" w16cid:durableId="985620678">
    <w:abstractNumId w:val="13"/>
  </w:num>
  <w:num w:numId="28" w16cid:durableId="1490289893">
    <w:abstractNumId w:val="9"/>
  </w:num>
  <w:num w:numId="29" w16cid:durableId="1841891720">
    <w:abstractNumId w:val="19"/>
  </w:num>
  <w:num w:numId="30" w16cid:durableId="1549221056">
    <w:abstractNumId w:val="17"/>
  </w:num>
  <w:num w:numId="31" w16cid:durableId="1505971357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ekorElement" w:val="Rapport_framsida3.png"/>
    <w:docVar w:name="DVarDocumentPathInserted" w:val="No"/>
    <w:docVar w:name="DVarLanguage" w:val="Sv"/>
    <w:docVar w:name="DVarNumbering" w:val="-1"/>
    <w:docVar w:name="DVarPageNumberInserted" w:val="Yes"/>
  </w:docVars>
  <w:rsids>
    <w:rsidRoot w:val="00344F84"/>
    <w:rsid w:val="0000082E"/>
    <w:rsid w:val="00000D68"/>
    <w:rsid w:val="0000150A"/>
    <w:rsid w:val="00001B7C"/>
    <w:rsid w:val="00001DAA"/>
    <w:rsid w:val="000022A6"/>
    <w:rsid w:val="00002738"/>
    <w:rsid w:val="00002E4F"/>
    <w:rsid w:val="00003B47"/>
    <w:rsid w:val="00003ECE"/>
    <w:rsid w:val="000042F3"/>
    <w:rsid w:val="00004F3D"/>
    <w:rsid w:val="00005FC7"/>
    <w:rsid w:val="000074E3"/>
    <w:rsid w:val="00007505"/>
    <w:rsid w:val="000100F8"/>
    <w:rsid w:val="000115D3"/>
    <w:rsid w:val="00012400"/>
    <w:rsid w:val="00014500"/>
    <w:rsid w:val="00014921"/>
    <w:rsid w:val="00014BF3"/>
    <w:rsid w:val="0001534B"/>
    <w:rsid w:val="000154DA"/>
    <w:rsid w:val="00015FAB"/>
    <w:rsid w:val="000164EA"/>
    <w:rsid w:val="000168CF"/>
    <w:rsid w:val="00017ADA"/>
    <w:rsid w:val="00017D06"/>
    <w:rsid w:val="00017D3F"/>
    <w:rsid w:val="000203A2"/>
    <w:rsid w:val="00021378"/>
    <w:rsid w:val="00021647"/>
    <w:rsid w:val="000225A8"/>
    <w:rsid w:val="000225B7"/>
    <w:rsid w:val="00022AB5"/>
    <w:rsid w:val="00022CEE"/>
    <w:rsid w:val="0002359D"/>
    <w:rsid w:val="000245CE"/>
    <w:rsid w:val="00024698"/>
    <w:rsid w:val="00024EEC"/>
    <w:rsid w:val="00026303"/>
    <w:rsid w:val="000264D9"/>
    <w:rsid w:val="00026896"/>
    <w:rsid w:val="00027547"/>
    <w:rsid w:val="000277C7"/>
    <w:rsid w:val="00027C58"/>
    <w:rsid w:val="00027EA7"/>
    <w:rsid w:val="000304E3"/>
    <w:rsid w:val="0003288E"/>
    <w:rsid w:val="000331EC"/>
    <w:rsid w:val="000334E2"/>
    <w:rsid w:val="000336A9"/>
    <w:rsid w:val="00034347"/>
    <w:rsid w:val="000353E9"/>
    <w:rsid w:val="00036191"/>
    <w:rsid w:val="000365B4"/>
    <w:rsid w:val="000376FC"/>
    <w:rsid w:val="00040301"/>
    <w:rsid w:val="00040D89"/>
    <w:rsid w:val="0004147A"/>
    <w:rsid w:val="000431A2"/>
    <w:rsid w:val="00043529"/>
    <w:rsid w:val="00043AAE"/>
    <w:rsid w:val="00043B99"/>
    <w:rsid w:val="000440AD"/>
    <w:rsid w:val="0004420C"/>
    <w:rsid w:val="000450D0"/>
    <w:rsid w:val="0004541D"/>
    <w:rsid w:val="00046735"/>
    <w:rsid w:val="0005141F"/>
    <w:rsid w:val="0005155F"/>
    <w:rsid w:val="00051E03"/>
    <w:rsid w:val="000520A1"/>
    <w:rsid w:val="00052224"/>
    <w:rsid w:val="00052BF3"/>
    <w:rsid w:val="0005314B"/>
    <w:rsid w:val="000537F6"/>
    <w:rsid w:val="00053867"/>
    <w:rsid w:val="000548DC"/>
    <w:rsid w:val="00055633"/>
    <w:rsid w:val="0005565A"/>
    <w:rsid w:val="000557C0"/>
    <w:rsid w:val="000574DA"/>
    <w:rsid w:val="000578E3"/>
    <w:rsid w:val="000606CA"/>
    <w:rsid w:val="00060AC6"/>
    <w:rsid w:val="0006171A"/>
    <w:rsid w:val="00061E6F"/>
    <w:rsid w:val="000623DF"/>
    <w:rsid w:val="00062689"/>
    <w:rsid w:val="000637FC"/>
    <w:rsid w:val="00063FA8"/>
    <w:rsid w:val="000642F2"/>
    <w:rsid w:val="00064949"/>
    <w:rsid w:val="00064D55"/>
    <w:rsid w:val="00065A5C"/>
    <w:rsid w:val="00066654"/>
    <w:rsid w:val="0007138D"/>
    <w:rsid w:val="0007145E"/>
    <w:rsid w:val="00072889"/>
    <w:rsid w:val="000738F0"/>
    <w:rsid w:val="00073998"/>
    <w:rsid w:val="00073CD2"/>
    <w:rsid w:val="00073CF2"/>
    <w:rsid w:val="00074971"/>
    <w:rsid w:val="00074B9A"/>
    <w:rsid w:val="000755D9"/>
    <w:rsid w:val="0007628E"/>
    <w:rsid w:val="00076539"/>
    <w:rsid w:val="0007678A"/>
    <w:rsid w:val="00076AC9"/>
    <w:rsid w:val="000778B9"/>
    <w:rsid w:val="00077D81"/>
    <w:rsid w:val="000823EA"/>
    <w:rsid w:val="00082BAF"/>
    <w:rsid w:val="000840F8"/>
    <w:rsid w:val="00085012"/>
    <w:rsid w:val="000853C4"/>
    <w:rsid w:val="00086104"/>
    <w:rsid w:val="00090037"/>
    <w:rsid w:val="00090AD5"/>
    <w:rsid w:val="00091444"/>
    <w:rsid w:val="0009162C"/>
    <w:rsid w:val="00091941"/>
    <w:rsid w:val="00091ABC"/>
    <w:rsid w:val="00093DA8"/>
    <w:rsid w:val="00093F36"/>
    <w:rsid w:val="00093FC1"/>
    <w:rsid w:val="00094077"/>
    <w:rsid w:val="00095B04"/>
    <w:rsid w:val="000A0135"/>
    <w:rsid w:val="000A1F6C"/>
    <w:rsid w:val="000A4C8C"/>
    <w:rsid w:val="000A5678"/>
    <w:rsid w:val="000A58A7"/>
    <w:rsid w:val="000A6429"/>
    <w:rsid w:val="000A6807"/>
    <w:rsid w:val="000A72F8"/>
    <w:rsid w:val="000B0D5E"/>
    <w:rsid w:val="000B176F"/>
    <w:rsid w:val="000B240E"/>
    <w:rsid w:val="000B2E45"/>
    <w:rsid w:val="000B3049"/>
    <w:rsid w:val="000B3147"/>
    <w:rsid w:val="000B3DE4"/>
    <w:rsid w:val="000B40F3"/>
    <w:rsid w:val="000B44E1"/>
    <w:rsid w:val="000B4766"/>
    <w:rsid w:val="000B5695"/>
    <w:rsid w:val="000B7C74"/>
    <w:rsid w:val="000C1276"/>
    <w:rsid w:val="000C157F"/>
    <w:rsid w:val="000C18CD"/>
    <w:rsid w:val="000C39AE"/>
    <w:rsid w:val="000C3C6A"/>
    <w:rsid w:val="000C686B"/>
    <w:rsid w:val="000C71A5"/>
    <w:rsid w:val="000C7746"/>
    <w:rsid w:val="000C7E96"/>
    <w:rsid w:val="000C7FB1"/>
    <w:rsid w:val="000D19A7"/>
    <w:rsid w:val="000D1A10"/>
    <w:rsid w:val="000D2A63"/>
    <w:rsid w:val="000D4078"/>
    <w:rsid w:val="000D46DA"/>
    <w:rsid w:val="000D4B7E"/>
    <w:rsid w:val="000D4F5F"/>
    <w:rsid w:val="000D61FB"/>
    <w:rsid w:val="000D62BD"/>
    <w:rsid w:val="000D6BBC"/>
    <w:rsid w:val="000E020E"/>
    <w:rsid w:val="000E02CB"/>
    <w:rsid w:val="000E0324"/>
    <w:rsid w:val="000E03F4"/>
    <w:rsid w:val="000E0DB8"/>
    <w:rsid w:val="000E13E3"/>
    <w:rsid w:val="000E2E58"/>
    <w:rsid w:val="000E4246"/>
    <w:rsid w:val="000E625B"/>
    <w:rsid w:val="000E6556"/>
    <w:rsid w:val="000E7725"/>
    <w:rsid w:val="000F026B"/>
    <w:rsid w:val="000F0BBF"/>
    <w:rsid w:val="000F0E64"/>
    <w:rsid w:val="000F0F5C"/>
    <w:rsid w:val="000F12EE"/>
    <w:rsid w:val="000F294C"/>
    <w:rsid w:val="000F2DC6"/>
    <w:rsid w:val="000F3AD0"/>
    <w:rsid w:val="000F40CF"/>
    <w:rsid w:val="000F4D68"/>
    <w:rsid w:val="000F5009"/>
    <w:rsid w:val="000F60C6"/>
    <w:rsid w:val="000F7A3D"/>
    <w:rsid w:val="0010002E"/>
    <w:rsid w:val="00100261"/>
    <w:rsid w:val="00100571"/>
    <w:rsid w:val="00100F7D"/>
    <w:rsid w:val="0010243F"/>
    <w:rsid w:val="0010245A"/>
    <w:rsid w:val="0010384E"/>
    <w:rsid w:val="00104B8E"/>
    <w:rsid w:val="00104C21"/>
    <w:rsid w:val="00105404"/>
    <w:rsid w:val="00105EB7"/>
    <w:rsid w:val="00106581"/>
    <w:rsid w:val="001071C9"/>
    <w:rsid w:val="00110A6D"/>
    <w:rsid w:val="00111810"/>
    <w:rsid w:val="00111C1C"/>
    <w:rsid w:val="00113739"/>
    <w:rsid w:val="0011381A"/>
    <w:rsid w:val="00114096"/>
    <w:rsid w:val="00115463"/>
    <w:rsid w:val="00116D4C"/>
    <w:rsid w:val="00117513"/>
    <w:rsid w:val="00117ECD"/>
    <w:rsid w:val="0012143A"/>
    <w:rsid w:val="0012144F"/>
    <w:rsid w:val="00121666"/>
    <w:rsid w:val="00121814"/>
    <w:rsid w:val="00121869"/>
    <w:rsid w:val="00122B6A"/>
    <w:rsid w:val="00122C4C"/>
    <w:rsid w:val="00123B57"/>
    <w:rsid w:val="0012482F"/>
    <w:rsid w:val="00125724"/>
    <w:rsid w:val="00125F3A"/>
    <w:rsid w:val="00126563"/>
    <w:rsid w:val="00126747"/>
    <w:rsid w:val="00126F6D"/>
    <w:rsid w:val="001301D3"/>
    <w:rsid w:val="001312CC"/>
    <w:rsid w:val="00132D1E"/>
    <w:rsid w:val="00134207"/>
    <w:rsid w:val="0013461E"/>
    <w:rsid w:val="00134BE6"/>
    <w:rsid w:val="001352B4"/>
    <w:rsid w:val="001361F8"/>
    <w:rsid w:val="00136440"/>
    <w:rsid w:val="0014031D"/>
    <w:rsid w:val="0014136B"/>
    <w:rsid w:val="001437D1"/>
    <w:rsid w:val="00143990"/>
    <w:rsid w:val="00144197"/>
    <w:rsid w:val="0014431C"/>
    <w:rsid w:val="001443D2"/>
    <w:rsid w:val="00144C21"/>
    <w:rsid w:val="00144ECF"/>
    <w:rsid w:val="0014636A"/>
    <w:rsid w:val="00146F15"/>
    <w:rsid w:val="0014706B"/>
    <w:rsid w:val="00147758"/>
    <w:rsid w:val="001477CC"/>
    <w:rsid w:val="00151866"/>
    <w:rsid w:val="00151EB0"/>
    <w:rsid w:val="00152058"/>
    <w:rsid w:val="001525E2"/>
    <w:rsid w:val="00152CA0"/>
    <w:rsid w:val="00152F3E"/>
    <w:rsid w:val="0015320B"/>
    <w:rsid w:val="00153613"/>
    <w:rsid w:val="001539C8"/>
    <w:rsid w:val="0015550E"/>
    <w:rsid w:val="001558D7"/>
    <w:rsid w:val="00155D29"/>
    <w:rsid w:val="00156DE5"/>
    <w:rsid w:val="00160323"/>
    <w:rsid w:val="001608B3"/>
    <w:rsid w:val="00160DC2"/>
    <w:rsid w:val="001611E6"/>
    <w:rsid w:val="001628E1"/>
    <w:rsid w:val="001632D6"/>
    <w:rsid w:val="00165377"/>
    <w:rsid w:val="00166144"/>
    <w:rsid w:val="00166C0E"/>
    <w:rsid w:val="001674E9"/>
    <w:rsid w:val="001676E5"/>
    <w:rsid w:val="001701D6"/>
    <w:rsid w:val="001725F7"/>
    <w:rsid w:val="001728A6"/>
    <w:rsid w:val="00172D23"/>
    <w:rsid w:val="00172E9B"/>
    <w:rsid w:val="00173B8D"/>
    <w:rsid w:val="00174C2D"/>
    <w:rsid w:val="001771D3"/>
    <w:rsid w:val="00180B9E"/>
    <w:rsid w:val="00182CA9"/>
    <w:rsid w:val="00183308"/>
    <w:rsid w:val="0018346D"/>
    <w:rsid w:val="001849F1"/>
    <w:rsid w:val="00184A68"/>
    <w:rsid w:val="00184FEA"/>
    <w:rsid w:val="001853A1"/>
    <w:rsid w:val="00185CE6"/>
    <w:rsid w:val="0018636A"/>
    <w:rsid w:val="00186AEC"/>
    <w:rsid w:val="00187149"/>
    <w:rsid w:val="00187310"/>
    <w:rsid w:val="001873BF"/>
    <w:rsid w:val="00190106"/>
    <w:rsid w:val="00190A87"/>
    <w:rsid w:val="00190AB4"/>
    <w:rsid w:val="001918BC"/>
    <w:rsid w:val="001926AF"/>
    <w:rsid w:val="00193856"/>
    <w:rsid w:val="00193E1F"/>
    <w:rsid w:val="0019462A"/>
    <w:rsid w:val="00194E3D"/>
    <w:rsid w:val="00196BFC"/>
    <w:rsid w:val="001A038B"/>
    <w:rsid w:val="001A03CF"/>
    <w:rsid w:val="001A1C25"/>
    <w:rsid w:val="001A1DE7"/>
    <w:rsid w:val="001A1F20"/>
    <w:rsid w:val="001A3069"/>
    <w:rsid w:val="001A360B"/>
    <w:rsid w:val="001A37DE"/>
    <w:rsid w:val="001A3800"/>
    <w:rsid w:val="001A3EED"/>
    <w:rsid w:val="001A42CF"/>
    <w:rsid w:val="001A52C5"/>
    <w:rsid w:val="001A635A"/>
    <w:rsid w:val="001A648F"/>
    <w:rsid w:val="001A69D3"/>
    <w:rsid w:val="001A6AEA"/>
    <w:rsid w:val="001B0C35"/>
    <w:rsid w:val="001B0C4C"/>
    <w:rsid w:val="001B1663"/>
    <w:rsid w:val="001B1ED4"/>
    <w:rsid w:val="001B29E1"/>
    <w:rsid w:val="001B2D29"/>
    <w:rsid w:val="001B2E2B"/>
    <w:rsid w:val="001B39E3"/>
    <w:rsid w:val="001B3F51"/>
    <w:rsid w:val="001B5EDD"/>
    <w:rsid w:val="001B691C"/>
    <w:rsid w:val="001B7B8E"/>
    <w:rsid w:val="001B7D7C"/>
    <w:rsid w:val="001B7FB3"/>
    <w:rsid w:val="001C0159"/>
    <w:rsid w:val="001C0A6D"/>
    <w:rsid w:val="001C1038"/>
    <w:rsid w:val="001C13E8"/>
    <w:rsid w:val="001C2A4B"/>
    <w:rsid w:val="001C2C9B"/>
    <w:rsid w:val="001C2D20"/>
    <w:rsid w:val="001C344B"/>
    <w:rsid w:val="001C41E4"/>
    <w:rsid w:val="001C4494"/>
    <w:rsid w:val="001C4761"/>
    <w:rsid w:val="001C4C8B"/>
    <w:rsid w:val="001C584D"/>
    <w:rsid w:val="001C5F10"/>
    <w:rsid w:val="001C6310"/>
    <w:rsid w:val="001C7A3B"/>
    <w:rsid w:val="001D0D74"/>
    <w:rsid w:val="001D104D"/>
    <w:rsid w:val="001D1391"/>
    <w:rsid w:val="001D21AC"/>
    <w:rsid w:val="001D258F"/>
    <w:rsid w:val="001D283C"/>
    <w:rsid w:val="001D47E3"/>
    <w:rsid w:val="001D59D1"/>
    <w:rsid w:val="001D5F23"/>
    <w:rsid w:val="001D61A9"/>
    <w:rsid w:val="001D632E"/>
    <w:rsid w:val="001D6360"/>
    <w:rsid w:val="001D7367"/>
    <w:rsid w:val="001D766F"/>
    <w:rsid w:val="001E020C"/>
    <w:rsid w:val="001E13D8"/>
    <w:rsid w:val="001E1503"/>
    <w:rsid w:val="001E1E3B"/>
    <w:rsid w:val="001E237E"/>
    <w:rsid w:val="001E3146"/>
    <w:rsid w:val="001E46EE"/>
    <w:rsid w:val="001E488A"/>
    <w:rsid w:val="001E4C60"/>
    <w:rsid w:val="001E6B91"/>
    <w:rsid w:val="001F0901"/>
    <w:rsid w:val="001F184D"/>
    <w:rsid w:val="001F2091"/>
    <w:rsid w:val="001F2216"/>
    <w:rsid w:val="001F2554"/>
    <w:rsid w:val="001F43C1"/>
    <w:rsid w:val="001F57C9"/>
    <w:rsid w:val="001F58C7"/>
    <w:rsid w:val="001F6EC2"/>
    <w:rsid w:val="001F782E"/>
    <w:rsid w:val="00200545"/>
    <w:rsid w:val="00203800"/>
    <w:rsid w:val="00203E32"/>
    <w:rsid w:val="00205B1A"/>
    <w:rsid w:val="00205B47"/>
    <w:rsid w:val="00205D17"/>
    <w:rsid w:val="00205D93"/>
    <w:rsid w:val="00206C05"/>
    <w:rsid w:val="00206C0C"/>
    <w:rsid w:val="00206F75"/>
    <w:rsid w:val="002070F4"/>
    <w:rsid w:val="00207C10"/>
    <w:rsid w:val="00210F7F"/>
    <w:rsid w:val="00211ACB"/>
    <w:rsid w:val="00211BF9"/>
    <w:rsid w:val="00212F6A"/>
    <w:rsid w:val="002131DB"/>
    <w:rsid w:val="00213BBB"/>
    <w:rsid w:val="00213F24"/>
    <w:rsid w:val="002142FC"/>
    <w:rsid w:val="0021499D"/>
    <w:rsid w:val="00214D98"/>
    <w:rsid w:val="00215016"/>
    <w:rsid w:val="0021524F"/>
    <w:rsid w:val="00215B96"/>
    <w:rsid w:val="00216AD7"/>
    <w:rsid w:val="00217957"/>
    <w:rsid w:val="0022005A"/>
    <w:rsid w:val="002209FC"/>
    <w:rsid w:val="002212C4"/>
    <w:rsid w:val="00221ED8"/>
    <w:rsid w:val="00222180"/>
    <w:rsid w:val="0022243C"/>
    <w:rsid w:val="002239DE"/>
    <w:rsid w:val="00223D68"/>
    <w:rsid w:val="00224D8E"/>
    <w:rsid w:val="002254E8"/>
    <w:rsid w:val="0022563F"/>
    <w:rsid w:val="002262B8"/>
    <w:rsid w:val="00226321"/>
    <w:rsid w:val="00226EB6"/>
    <w:rsid w:val="002277C3"/>
    <w:rsid w:val="002304D7"/>
    <w:rsid w:val="00230543"/>
    <w:rsid w:val="0023060E"/>
    <w:rsid w:val="00230D02"/>
    <w:rsid w:val="002316A0"/>
    <w:rsid w:val="00231A32"/>
    <w:rsid w:val="002326A8"/>
    <w:rsid w:val="0023430F"/>
    <w:rsid w:val="002346A7"/>
    <w:rsid w:val="00236469"/>
    <w:rsid w:val="00236ABE"/>
    <w:rsid w:val="00237AA0"/>
    <w:rsid w:val="00240ACC"/>
    <w:rsid w:val="0024194C"/>
    <w:rsid w:val="00242A03"/>
    <w:rsid w:val="00242F2B"/>
    <w:rsid w:val="0024325A"/>
    <w:rsid w:val="00243B00"/>
    <w:rsid w:val="0024453F"/>
    <w:rsid w:val="002457F8"/>
    <w:rsid w:val="00245994"/>
    <w:rsid w:val="00245B79"/>
    <w:rsid w:val="00245F09"/>
    <w:rsid w:val="00250D13"/>
    <w:rsid w:val="00251931"/>
    <w:rsid w:val="0025195B"/>
    <w:rsid w:val="002519DB"/>
    <w:rsid w:val="00252453"/>
    <w:rsid w:val="00253C1D"/>
    <w:rsid w:val="00253C99"/>
    <w:rsid w:val="00253D5A"/>
    <w:rsid w:val="00253E9E"/>
    <w:rsid w:val="00254434"/>
    <w:rsid w:val="00254E99"/>
    <w:rsid w:val="00256CA5"/>
    <w:rsid w:val="0026062F"/>
    <w:rsid w:val="0026146F"/>
    <w:rsid w:val="00262918"/>
    <w:rsid w:val="0026387A"/>
    <w:rsid w:val="00265161"/>
    <w:rsid w:val="002654BC"/>
    <w:rsid w:val="0026563D"/>
    <w:rsid w:val="00265941"/>
    <w:rsid w:val="00265A5E"/>
    <w:rsid w:val="00266EBC"/>
    <w:rsid w:val="002671A6"/>
    <w:rsid w:val="002730CA"/>
    <w:rsid w:val="00273DF3"/>
    <w:rsid w:val="00274B92"/>
    <w:rsid w:val="00275CB1"/>
    <w:rsid w:val="002761C4"/>
    <w:rsid w:val="00276583"/>
    <w:rsid w:val="00276FD3"/>
    <w:rsid w:val="002772AD"/>
    <w:rsid w:val="00277502"/>
    <w:rsid w:val="00277AE0"/>
    <w:rsid w:val="00282A43"/>
    <w:rsid w:val="00283186"/>
    <w:rsid w:val="0028318E"/>
    <w:rsid w:val="00283254"/>
    <w:rsid w:val="00283611"/>
    <w:rsid w:val="00283CD0"/>
    <w:rsid w:val="00284A4B"/>
    <w:rsid w:val="00284C75"/>
    <w:rsid w:val="0028602C"/>
    <w:rsid w:val="002861FA"/>
    <w:rsid w:val="002865BD"/>
    <w:rsid w:val="002870C2"/>
    <w:rsid w:val="00290CF8"/>
    <w:rsid w:val="00293CBA"/>
    <w:rsid w:val="00294391"/>
    <w:rsid w:val="002946F9"/>
    <w:rsid w:val="002947F1"/>
    <w:rsid w:val="00294B32"/>
    <w:rsid w:val="00294EDA"/>
    <w:rsid w:val="002959AD"/>
    <w:rsid w:val="002967ED"/>
    <w:rsid w:val="002968AE"/>
    <w:rsid w:val="00296B60"/>
    <w:rsid w:val="00297902"/>
    <w:rsid w:val="002A11CD"/>
    <w:rsid w:val="002A27B4"/>
    <w:rsid w:val="002A44C1"/>
    <w:rsid w:val="002A4E0C"/>
    <w:rsid w:val="002A511F"/>
    <w:rsid w:val="002A5904"/>
    <w:rsid w:val="002A5B29"/>
    <w:rsid w:val="002A62C9"/>
    <w:rsid w:val="002A7242"/>
    <w:rsid w:val="002A7DD8"/>
    <w:rsid w:val="002B06BD"/>
    <w:rsid w:val="002B1766"/>
    <w:rsid w:val="002B3496"/>
    <w:rsid w:val="002B4CF4"/>
    <w:rsid w:val="002B5087"/>
    <w:rsid w:val="002B546B"/>
    <w:rsid w:val="002B5730"/>
    <w:rsid w:val="002B5A43"/>
    <w:rsid w:val="002B60E6"/>
    <w:rsid w:val="002C0B54"/>
    <w:rsid w:val="002C14CA"/>
    <w:rsid w:val="002C202D"/>
    <w:rsid w:val="002C47F4"/>
    <w:rsid w:val="002C4D2D"/>
    <w:rsid w:val="002C5069"/>
    <w:rsid w:val="002C7C80"/>
    <w:rsid w:val="002D00A1"/>
    <w:rsid w:val="002D00B6"/>
    <w:rsid w:val="002D03FA"/>
    <w:rsid w:val="002D132A"/>
    <w:rsid w:val="002D159A"/>
    <w:rsid w:val="002D1C69"/>
    <w:rsid w:val="002D2015"/>
    <w:rsid w:val="002D2183"/>
    <w:rsid w:val="002D232F"/>
    <w:rsid w:val="002D2917"/>
    <w:rsid w:val="002D4055"/>
    <w:rsid w:val="002D4A14"/>
    <w:rsid w:val="002D62AA"/>
    <w:rsid w:val="002D7474"/>
    <w:rsid w:val="002D762B"/>
    <w:rsid w:val="002D79FB"/>
    <w:rsid w:val="002D7B42"/>
    <w:rsid w:val="002E0AB0"/>
    <w:rsid w:val="002E273D"/>
    <w:rsid w:val="002E2BFA"/>
    <w:rsid w:val="002E31CA"/>
    <w:rsid w:val="002E3CFC"/>
    <w:rsid w:val="002E3F42"/>
    <w:rsid w:val="002E4D3F"/>
    <w:rsid w:val="002E52EE"/>
    <w:rsid w:val="002E558B"/>
    <w:rsid w:val="002E5CC1"/>
    <w:rsid w:val="002E66A2"/>
    <w:rsid w:val="002E7A0C"/>
    <w:rsid w:val="002F1A95"/>
    <w:rsid w:val="002F23A6"/>
    <w:rsid w:val="002F2610"/>
    <w:rsid w:val="002F3C82"/>
    <w:rsid w:val="002F6502"/>
    <w:rsid w:val="002F6593"/>
    <w:rsid w:val="002F6C62"/>
    <w:rsid w:val="002F6FB3"/>
    <w:rsid w:val="00301116"/>
    <w:rsid w:val="003028A3"/>
    <w:rsid w:val="00302C72"/>
    <w:rsid w:val="00303354"/>
    <w:rsid w:val="00303B6B"/>
    <w:rsid w:val="00303C0E"/>
    <w:rsid w:val="00304261"/>
    <w:rsid w:val="00304D49"/>
    <w:rsid w:val="00305085"/>
    <w:rsid w:val="003059B8"/>
    <w:rsid w:val="00306B17"/>
    <w:rsid w:val="00306F78"/>
    <w:rsid w:val="00311043"/>
    <w:rsid w:val="003124EA"/>
    <w:rsid w:val="0031302F"/>
    <w:rsid w:val="00313BE9"/>
    <w:rsid w:val="003148AE"/>
    <w:rsid w:val="003148D7"/>
    <w:rsid w:val="00314DDA"/>
    <w:rsid w:val="00315099"/>
    <w:rsid w:val="003160BF"/>
    <w:rsid w:val="003179F2"/>
    <w:rsid w:val="00317F8A"/>
    <w:rsid w:val="00320D8E"/>
    <w:rsid w:val="00320E05"/>
    <w:rsid w:val="00321EDB"/>
    <w:rsid w:val="00322CA7"/>
    <w:rsid w:val="00322F89"/>
    <w:rsid w:val="00323DC6"/>
    <w:rsid w:val="003247B3"/>
    <w:rsid w:val="00325A62"/>
    <w:rsid w:val="00325BEE"/>
    <w:rsid w:val="00326F3D"/>
    <w:rsid w:val="00327055"/>
    <w:rsid w:val="00327887"/>
    <w:rsid w:val="0033157F"/>
    <w:rsid w:val="0033215C"/>
    <w:rsid w:val="003339B6"/>
    <w:rsid w:val="00335048"/>
    <w:rsid w:val="00336E6F"/>
    <w:rsid w:val="003374FB"/>
    <w:rsid w:val="00337622"/>
    <w:rsid w:val="00337909"/>
    <w:rsid w:val="00340A2B"/>
    <w:rsid w:val="00340CB5"/>
    <w:rsid w:val="00340F6B"/>
    <w:rsid w:val="00341474"/>
    <w:rsid w:val="00341A8B"/>
    <w:rsid w:val="00341AAD"/>
    <w:rsid w:val="00342413"/>
    <w:rsid w:val="0034257D"/>
    <w:rsid w:val="003429E8"/>
    <w:rsid w:val="00344F84"/>
    <w:rsid w:val="00346BE8"/>
    <w:rsid w:val="003477ED"/>
    <w:rsid w:val="00347B69"/>
    <w:rsid w:val="00347DBF"/>
    <w:rsid w:val="00350274"/>
    <w:rsid w:val="00351D23"/>
    <w:rsid w:val="003522B2"/>
    <w:rsid w:val="003540FF"/>
    <w:rsid w:val="0035470D"/>
    <w:rsid w:val="0035627C"/>
    <w:rsid w:val="003563E7"/>
    <w:rsid w:val="00357940"/>
    <w:rsid w:val="0035795F"/>
    <w:rsid w:val="00357EAF"/>
    <w:rsid w:val="003601CB"/>
    <w:rsid w:val="0036026F"/>
    <w:rsid w:val="00361D09"/>
    <w:rsid w:val="00362255"/>
    <w:rsid w:val="00362819"/>
    <w:rsid w:val="00363844"/>
    <w:rsid w:val="003648D9"/>
    <w:rsid w:val="0036590E"/>
    <w:rsid w:val="0036598F"/>
    <w:rsid w:val="00365BDE"/>
    <w:rsid w:val="003661CA"/>
    <w:rsid w:val="00366F28"/>
    <w:rsid w:val="003673A9"/>
    <w:rsid w:val="003709D1"/>
    <w:rsid w:val="00370E5C"/>
    <w:rsid w:val="00371808"/>
    <w:rsid w:val="0037473C"/>
    <w:rsid w:val="00374C2B"/>
    <w:rsid w:val="003751A5"/>
    <w:rsid w:val="00375811"/>
    <w:rsid w:val="00375841"/>
    <w:rsid w:val="00376837"/>
    <w:rsid w:val="00376DB5"/>
    <w:rsid w:val="00376FF5"/>
    <w:rsid w:val="003771BD"/>
    <w:rsid w:val="00377E78"/>
    <w:rsid w:val="00380FB8"/>
    <w:rsid w:val="003812FD"/>
    <w:rsid w:val="00381734"/>
    <w:rsid w:val="0038264C"/>
    <w:rsid w:val="003829DF"/>
    <w:rsid w:val="00382A91"/>
    <w:rsid w:val="00382EF9"/>
    <w:rsid w:val="00383272"/>
    <w:rsid w:val="003834D7"/>
    <w:rsid w:val="003836F9"/>
    <w:rsid w:val="00384DA8"/>
    <w:rsid w:val="00385ADF"/>
    <w:rsid w:val="00386065"/>
    <w:rsid w:val="00386921"/>
    <w:rsid w:val="003879D4"/>
    <w:rsid w:val="00387AC0"/>
    <w:rsid w:val="003906F4"/>
    <w:rsid w:val="0039211B"/>
    <w:rsid w:val="00394FB2"/>
    <w:rsid w:val="0039514E"/>
    <w:rsid w:val="003956DA"/>
    <w:rsid w:val="00395C52"/>
    <w:rsid w:val="00396154"/>
    <w:rsid w:val="00396206"/>
    <w:rsid w:val="003970F9"/>
    <w:rsid w:val="00397245"/>
    <w:rsid w:val="00397428"/>
    <w:rsid w:val="00397840"/>
    <w:rsid w:val="00397CDB"/>
    <w:rsid w:val="003A0924"/>
    <w:rsid w:val="003A1CEB"/>
    <w:rsid w:val="003A22F0"/>
    <w:rsid w:val="003A262C"/>
    <w:rsid w:val="003A3BE7"/>
    <w:rsid w:val="003A4D77"/>
    <w:rsid w:val="003A511E"/>
    <w:rsid w:val="003A520D"/>
    <w:rsid w:val="003A7BE6"/>
    <w:rsid w:val="003A7E7C"/>
    <w:rsid w:val="003B0B73"/>
    <w:rsid w:val="003B1529"/>
    <w:rsid w:val="003B3791"/>
    <w:rsid w:val="003B3F81"/>
    <w:rsid w:val="003B4A04"/>
    <w:rsid w:val="003B547B"/>
    <w:rsid w:val="003B6ACE"/>
    <w:rsid w:val="003B7A92"/>
    <w:rsid w:val="003C07DE"/>
    <w:rsid w:val="003C153E"/>
    <w:rsid w:val="003C1AAF"/>
    <w:rsid w:val="003C2FF3"/>
    <w:rsid w:val="003C458F"/>
    <w:rsid w:val="003C4822"/>
    <w:rsid w:val="003C5461"/>
    <w:rsid w:val="003C5AA4"/>
    <w:rsid w:val="003C6B40"/>
    <w:rsid w:val="003C74D8"/>
    <w:rsid w:val="003C7644"/>
    <w:rsid w:val="003D0203"/>
    <w:rsid w:val="003D187B"/>
    <w:rsid w:val="003D1A78"/>
    <w:rsid w:val="003D1B79"/>
    <w:rsid w:val="003D1E70"/>
    <w:rsid w:val="003D2C72"/>
    <w:rsid w:val="003D354B"/>
    <w:rsid w:val="003D3A96"/>
    <w:rsid w:val="003D4A79"/>
    <w:rsid w:val="003D4ACC"/>
    <w:rsid w:val="003D4E47"/>
    <w:rsid w:val="003D4F90"/>
    <w:rsid w:val="003D5911"/>
    <w:rsid w:val="003D6341"/>
    <w:rsid w:val="003D791D"/>
    <w:rsid w:val="003D7DAE"/>
    <w:rsid w:val="003E0FBE"/>
    <w:rsid w:val="003E1073"/>
    <w:rsid w:val="003E2591"/>
    <w:rsid w:val="003E285F"/>
    <w:rsid w:val="003E293A"/>
    <w:rsid w:val="003E2DB8"/>
    <w:rsid w:val="003E4144"/>
    <w:rsid w:val="003E4D60"/>
    <w:rsid w:val="003E529B"/>
    <w:rsid w:val="003E5666"/>
    <w:rsid w:val="003F02BF"/>
    <w:rsid w:val="003F0633"/>
    <w:rsid w:val="003F076C"/>
    <w:rsid w:val="003F101D"/>
    <w:rsid w:val="003F2569"/>
    <w:rsid w:val="003F33F2"/>
    <w:rsid w:val="003F400D"/>
    <w:rsid w:val="003F4DD2"/>
    <w:rsid w:val="003F527D"/>
    <w:rsid w:val="003F5761"/>
    <w:rsid w:val="003F5AF9"/>
    <w:rsid w:val="003F5AFB"/>
    <w:rsid w:val="003F6440"/>
    <w:rsid w:val="003F6E48"/>
    <w:rsid w:val="00400597"/>
    <w:rsid w:val="00400778"/>
    <w:rsid w:val="00402A1A"/>
    <w:rsid w:val="00404C4F"/>
    <w:rsid w:val="00405169"/>
    <w:rsid w:val="00405619"/>
    <w:rsid w:val="004058E5"/>
    <w:rsid w:val="004064B2"/>
    <w:rsid w:val="00407038"/>
    <w:rsid w:val="004072BD"/>
    <w:rsid w:val="004107C3"/>
    <w:rsid w:val="00410B34"/>
    <w:rsid w:val="00411166"/>
    <w:rsid w:val="00411542"/>
    <w:rsid w:val="00412377"/>
    <w:rsid w:val="00412BF0"/>
    <w:rsid w:val="00414984"/>
    <w:rsid w:val="004152E1"/>
    <w:rsid w:val="004154ED"/>
    <w:rsid w:val="00416160"/>
    <w:rsid w:val="004166EC"/>
    <w:rsid w:val="00416BEF"/>
    <w:rsid w:val="00420243"/>
    <w:rsid w:val="00420374"/>
    <w:rsid w:val="00420464"/>
    <w:rsid w:val="00420792"/>
    <w:rsid w:val="00420824"/>
    <w:rsid w:val="00420A66"/>
    <w:rsid w:val="0042139E"/>
    <w:rsid w:val="00421B4F"/>
    <w:rsid w:val="00422226"/>
    <w:rsid w:val="0042488A"/>
    <w:rsid w:val="00424E67"/>
    <w:rsid w:val="004254FE"/>
    <w:rsid w:val="004257BA"/>
    <w:rsid w:val="0042712B"/>
    <w:rsid w:val="004271B0"/>
    <w:rsid w:val="00427A51"/>
    <w:rsid w:val="00430762"/>
    <w:rsid w:val="00430816"/>
    <w:rsid w:val="00430CFE"/>
    <w:rsid w:val="00430F36"/>
    <w:rsid w:val="0043105B"/>
    <w:rsid w:val="00431CAC"/>
    <w:rsid w:val="00433E55"/>
    <w:rsid w:val="00434774"/>
    <w:rsid w:val="00434A48"/>
    <w:rsid w:val="00434F6E"/>
    <w:rsid w:val="00434FC7"/>
    <w:rsid w:val="0043555A"/>
    <w:rsid w:val="0043560C"/>
    <w:rsid w:val="00435947"/>
    <w:rsid w:val="00435B6A"/>
    <w:rsid w:val="00436805"/>
    <w:rsid w:val="00437548"/>
    <w:rsid w:val="00437661"/>
    <w:rsid w:val="00441874"/>
    <w:rsid w:val="004426CC"/>
    <w:rsid w:val="004428BB"/>
    <w:rsid w:val="0044329A"/>
    <w:rsid w:val="004448CB"/>
    <w:rsid w:val="00446A67"/>
    <w:rsid w:val="00446CEE"/>
    <w:rsid w:val="004470E1"/>
    <w:rsid w:val="004500A8"/>
    <w:rsid w:val="00450404"/>
    <w:rsid w:val="00450C33"/>
    <w:rsid w:val="004548D1"/>
    <w:rsid w:val="00454C8E"/>
    <w:rsid w:val="004606C0"/>
    <w:rsid w:val="00460A44"/>
    <w:rsid w:val="0046121B"/>
    <w:rsid w:val="004629D6"/>
    <w:rsid w:val="00462E73"/>
    <w:rsid w:val="00462EB9"/>
    <w:rsid w:val="004637D8"/>
    <w:rsid w:val="00463D7D"/>
    <w:rsid w:val="00465A93"/>
    <w:rsid w:val="004666F7"/>
    <w:rsid w:val="0046798B"/>
    <w:rsid w:val="004705DF"/>
    <w:rsid w:val="00470EEC"/>
    <w:rsid w:val="00471229"/>
    <w:rsid w:val="004713BE"/>
    <w:rsid w:val="0047190E"/>
    <w:rsid w:val="00472640"/>
    <w:rsid w:val="004735A3"/>
    <w:rsid w:val="00473A3E"/>
    <w:rsid w:val="00473CB1"/>
    <w:rsid w:val="0047495C"/>
    <w:rsid w:val="00474A10"/>
    <w:rsid w:val="00474CAA"/>
    <w:rsid w:val="004765F9"/>
    <w:rsid w:val="00477DCF"/>
    <w:rsid w:val="0048160C"/>
    <w:rsid w:val="004817E0"/>
    <w:rsid w:val="00484874"/>
    <w:rsid w:val="0048514A"/>
    <w:rsid w:val="00485AF2"/>
    <w:rsid w:val="00485CA2"/>
    <w:rsid w:val="00485D88"/>
    <w:rsid w:val="0048644E"/>
    <w:rsid w:val="00487645"/>
    <w:rsid w:val="004876FA"/>
    <w:rsid w:val="00487D2D"/>
    <w:rsid w:val="004906B0"/>
    <w:rsid w:val="0049633A"/>
    <w:rsid w:val="004965D2"/>
    <w:rsid w:val="00496738"/>
    <w:rsid w:val="004A0936"/>
    <w:rsid w:val="004A09E8"/>
    <w:rsid w:val="004A176C"/>
    <w:rsid w:val="004A4E32"/>
    <w:rsid w:val="004A584F"/>
    <w:rsid w:val="004A5A44"/>
    <w:rsid w:val="004A6004"/>
    <w:rsid w:val="004A67D5"/>
    <w:rsid w:val="004A79C4"/>
    <w:rsid w:val="004B0935"/>
    <w:rsid w:val="004B187F"/>
    <w:rsid w:val="004B23E9"/>
    <w:rsid w:val="004B256E"/>
    <w:rsid w:val="004B2DA7"/>
    <w:rsid w:val="004B38D1"/>
    <w:rsid w:val="004B41CB"/>
    <w:rsid w:val="004B4EB8"/>
    <w:rsid w:val="004B5063"/>
    <w:rsid w:val="004B5948"/>
    <w:rsid w:val="004B5FDE"/>
    <w:rsid w:val="004B6E42"/>
    <w:rsid w:val="004C06F3"/>
    <w:rsid w:val="004C0B40"/>
    <w:rsid w:val="004C0EF8"/>
    <w:rsid w:val="004C1357"/>
    <w:rsid w:val="004C1AA0"/>
    <w:rsid w:val="004C35BC"/>
    <w:rsid w:val="004C391D"/>
    <w:rsid w:val="004C4B85"/>
    <w:rsid w:val="004C5E03"/>
    <w:rsid w:val="004C5EF4"/>
    <w:rsid w:val="004C5F08"/>
    <w:rsid w:val="004C73DC"/>
    <w:rsid w:val="004C7D88"/>
    <w:rsid w:val="004D03E1"/>
    <w:rsid w:val="004D0701"/>
    <w:rsid w:val="004D0A68"/>
    <w:rsid w:val="004D22E6"/>
    <w:rsid w:val="004D2A4A"/>
    <w:rsid w:val="004D34CB"/>
    <w:rsid w:val="004D4DBF"/>
    <w:rsid w:val="004D5336"/>
    <w:rsid w:val="004D54C5"/>
    <w:rsid w:val="004D55BE"/>
    <w:rsid w:val="004D648C"/>
    <w:rsid w:val="004D78C0"/>
    <w:rsid w:val="004E194A"/>
    <w:rsid w:val="004E2266"/>
    <w:rsid w:val="004E2A2A"/>
    <w:rsid w:val="004E2C1D"/>
    <w:rsid w:val="004E340C"/>
    <w:rsid w:val="004E3547"/>
    <w:rsid w:val="004E3657"/>
    <w:rsid w:val="004E41DF"/>
    <w:rsid w:val="004E5000"/>
    <w:rsid w:val="004E5D7B"/>
    <w:rsid w:val="004E6EF8"/>
    <w:rsid w:val="004E78BB"/>
    <w:rsid w:val="004F1632"/>
    <w:rsid w:val="004F217F"/>
    <w:rsid w:val="004F3F36"/>
    <w:rsid w:val="004F43C1"/>
    <w:rsid w:val="004F55E1"/>
    <w:rsid w:val="004F5894"/>
    <w:rsid w:val="004F6CC8"/>
    <w:rsid w:val="004F7ED0"/>
    <w:rsid w:val="00500423"/>
    <w:rsid w:val="00500983"/>
    <w:rsid w:val="00500B95"/>
    <w:rsid w:val="0050134A"/>
    <w:rsid w:val="00501E7A"/>
    <w:rsid w:val="00504E22"/>
    <w:rsid w:val="00505A1A"/>
    <w:rsid w:val="005071C2"/>
    <w:rsid w:val="0050758C"/>
    <w:rsid w:val="005075DA"/>
    <w:rsid w:val="00507739"/>
    <w:rsid w:val="005111EE"/>
    <w:rsid w:val="005113CB"/>
    <w:rsid w:val="00511759"/>
    <w:rsid w:val="00512251"/>
    <w:rsid w:val="00512366"/>
    <w:rsid w:val="0051281B"/>
    <w:rsid w:val="005131F9"/>
    <w:rsid w:val="0051549E"/>
    <w:rsid w:val="005158B7"/>
    <w:rsid w:val="00515C07"/>
    <w:rsid w:val="0051739C"/>
    <w:rsid w:val="00520E08"/>
    <w:rsid w:val="0052125A"/>
    <w:rsid w:val="00522C7E"/>
    <w:rsid w:val="005255A7"/>
    <w:rsid w:val="005255C2"/>
    <w:rsid w:val="0052649E"/>
    <w:rsid w:val="005268F8"/>
    <w:rsid w:val="00526C2F"/>
    <w:rsid w:val="00527212"/>
    <w:rsid w:val="00527D4F"/>
    <w:rsid w:val="005300CF"/>
    <w:rsid w:val="005309D7"/>
    <w:rsid w:val="00530E62"/>
    <w:rsid w:val="00531EF0"/>
    <w:rsid w:val="00531FF2"/>
    <w:rsid w:val="005340BC"/>
    <w:rsid w:val="00534450"/>
    <w:rsid w:val="005355ED"/>
    <w:rsid w:val="0054100D"/>
    <w:rsid w:val="005413A7"/>
    <w:rsid w:val="005413AB"/>
    <w:rsid w:val="005417E6"/>
    <w:rsid w:val="0054348D"/>
    <w:rsid w:val="0054506A"/>
    <w:rsid w:val="00545E25"/>
    <w:rsid w:val="00546416"/>
    <w:rsid w:val="005509B5"/>
    <w:rsid w:val="005517C4"/>
    <w:rsid w:val="00551951"/>
    <w:rsid w:val="005528E4"/>
    <w:rsid w:val="00553681"/>
    <w:rsid w:val="00553B07"/>
    <w:rsid w:val="00553F19"/>
    <w:rsid w:val="0055438E"/>
    <w:rsid w:val="005567B7"/>
    <w:rsid w:val="00556DC7"/>
    <w:rsid w:val="00557A54"/>
    <w:rsid w:val="00557E79"/>
    <w:rsid w:val="005606CF"/>
    <w:rsid w:val="00560719"/>
    <w:rsid w:val="00560837"/>
    <w:rsid w:val="005616CC"/>
    <w:rsid w:val="0056195E"/>
    <w:rsid w:val="00563ADA"/>
    <w:rsid w:val="0056421E"/>
    <w:rsid w:val="0056435D"/>
    <w:rsid w:val="005649FD"/>
    <w:rsid w:val="00564BCB"/>
    <w:rsid w:val="00565EF2"/>
    <w:rsid w:val="00566E5B"/>
    <w:rsid w:val="00566FA5"/>
    <w:rsid w:val="00567703"/>
    <w:rsid w:val="00567D46"/>
    <w:rsid w:val="00567F0D"/>
    <w:rsid w:val="005709B3"/>
    <w:rsid w:val="00570B1D"/>
    <w:rsid w:val="00570F09"/>
    <w:rsid w:val="0057162E"/>
    <w:rsid w:val="005718DC"/>
    <w:rsid w:val="00571AEE"/>
    <w:rsid w:val="00571C9B"/>
    <w:rsid w:val="00572ABB"/>
    <w:rsid w:val="005735D1"/>
    <w:rsid w:val="005737F4"/>
    <w:rsid w:val="0057387B"/>
    <w:rsid w:val="00573F75"/>
    <w:rsid w:val="00574C18"/>
    <w:rsid w:val="00575588"/>
    <w:rsid w:val="0057574C"/>
    <w:rsid w:val="0057613D"/>
    <w:rsid w:val="00576518"/>
    <w:rsid w:val="005769BB"/>
    <w:rsid w:val="00577439"/>
    <w:rsid w:val="005775FC"/>
    <w:rsid w:val="00577720"/>
    <w:rsid w:val="0057777F"/>
    <w:rsid w:val="00583169"/>
    <w:rsid w:val="005842BF"/>
    <w:rsid w:val="0058518D"/>
    <w:rsid w:val="00585B43"/>
    <w:rsid w:val="00586938"/>
    <w:rsid w:val="005872EF"/>
    <w:rsid w:val="00590C7A"/>
    <w:rsid w:val="00591354"/>
    <w:rsid w:val="0059213E"/>
    <w:rsid w:val="00592833"/>
    <w:rsid w:val="00592C8E"/>
    <w:rsid w:val="00592F63"/>
    <w:rsid w:val="00593354"/>
    <w:rsid w:val="00593414"/>
    <w:rsid w:val="00593505"/>
    <w:rsid w:val="00594354"/>
    <w:rsid w:val="005943EF"/>
    <w:rsid w:val="00594C61"/>
    <w:rsid w:val="0059505F"/>
    <w:rsid w:val="005A1336"/>
    <w:rsid w:val="005A1E08"/>
    <w:rsid w:val="005A1FC2"/>
    <w:rsid w:val="005A267E"/>
    <w:rsid w:val="005A2BCA"/>
    <w:rsid w:val="005A30AA"/>
    <w:rsid w:val="005A463B"/>
    <w:rsid w:val="005A5138"/>
    <w:rsid w:val="005A58A0"/>
    <w:rsid w:val="005A6C7F"/>
    <w:rsid w:val="005A7DF0"/>
    <w:rsid w:val="005B0C2B"/>
    <w:rsid w:val="005B0F61"/>
    <w:rsid w:val="005B0FA6"/>
    <w:rsid w:val="005B320A"/>
    <w:rsid w:val="005B39E7"/>
    <w:rsid w:val="005B3DA4"/>
    <w:rsid w:val="005B46EB"/>
    <w:rsid w:val="005B4C1E"/>
    <w:rsid w:val="005B5D68"/>
    <w:rsid w:val="005B5ED2"/>
    <w:rsid w:val="005B7AD5"/>
    <w:rsid w:val="005B7B61"/>
    <w:rsid w:val="005B7F12"/>
    <w:rsid w:val="005C0175"/>
    <w:rsid w:val="005C0429"/>
    <w:rsid w:val="005C19FF"/>
    <w:rsid w:val="005C240E"/>
    <w:rsid w:val="005C298F"/>
    <w:rsid w:val="005C2B9A"/>
    <w:rsid w:val="005C2E72"/>
    <w:rsid w:val="005C403D"/>
    <w:rsid w:val="005C4A66"/>
    <w:rsid w:val="005C5214"/>
    <w:rsid w:val="005C540D"/>
    <w:rsid w:val="005C5848"/>
    <w:rsid w:val="005C60ED"/>
    <w:rsid w:val="005C6366"/>
    <w:rsid w:val="005C6C3E"/>
    <w:rsid w:val="005C714B"/>
    <w:rsid w:val="005D1477"/>
    <w:rsid w:val="005D2124"/>
    <w:rsid w:val="005D2312"/>
    <w:rsid w:val="005D3D08"/>
    <w:rsid w:val="005D3E10"/>
    <w:rsid w:val="005D5171"/>
    <w:rsid w:val="005D52FA"/>
    <w:rsid w:val="005D5660"/>
    <w:rsid w:val="005D5977"/>
    <w:rsid w:val="005D5DB8"/>
    <w:rsid w:val="005D658E"/>
    <w:rsid w:val="005D66CC"/>
    <w:rsid w:val="005D7727"/>
    <w:rsid w:val="005D7AA2"/>
    <w:rsid w:val="005D7FE5"/>
    <w:rsid w:val="005E0360"/>
    <w:rsid w:val="005E03CA"/>
    <w:rsid w:val="005E03DE"/>
    <w:rsid w:val="005E0EDA"/>
    <w:rsid w:val="005E1A65"/>
    <w:rsid w:val="005E2440"/>
    <w:rsid w:val="005E256F"/>
    <w:rsid w:val="005E29A7"/>
    <w:rsid w:val="005E30B9"/>
    <w:rsid w:val="005E3338"/>
    <w:rsid w:val="005E4671"/>
    <w:rsid w:val="005E478E"/>
    <w:rsid w:val="005E6470"/>
    <w:rsid w:val="005E67B8"/>
    <w:rsid w:val="005E6D79"/>
    <w:rsid w:val="005E73F9"/>
    <w:rsid w:val="005E747E"/>
    <w:rsid w:val="005E77A9"/>
    <w:rsid w:val="005F06DD"/>
    <w:rsid w:val="005F0C0B"/>
    <w:rsid w:val="005F1018"/>
    <w:rsid w:val="005F11C2"/>
    <w:rsid w:val="005F1519"/>
    <w:rsid w:val="005F1836"/>
    <w:rsid w:val="005F2CA3"/>
    <w:rsid w:val="005F33BB"/>
    <w:rsid w:val="005F3F0C"/>
    <w:rsid w:val="005F4E50"/>
    <w:rsid w:val="005F60FE"/>
    <w:rsid w:val="005F6316"/>
    <w:rsid w:val="005F6F7E"/>
    <w:rsid w:val="005F7313"/>
    <w:rsid w:val="0060391E"/>
    <w:rsid w:val="00603F06"/>
    <w:rsid w:val="00603F22"/>
    <w:rsid w:val="00604686"/>
    <w:rsid w:val="006071FF"/>
    <w:rsid w:val="00607B11"/>
    <w:rsid w:val="006107CA"/>
    <w:rsid w:val="00610889"/>
    <w:rsid w:val="00610C93"/>
    <w:rsid w:val="006110C0"/>
    <w:rsid w:val="0061192C"/>
    <w:rsid w:val="00611B53"/>
    <w:rsid w:val="00613F93"/>
    <w:rsid w:val="00614014"/>
    <w:rsid w:val="00614AE7"/>
    <w:rsid w:val="00615395"/>
    <w:rsid w:val="006156F1"/>
    <w:rsid w:val="00615F2E"/>
    <w:rsid w:val="00617997"/>
    <w:rsid w:val="00617CFB"/>
    <w:rsid w:val="006216E5"/>
    <w:rsid w:val="0062172F"/>
    <w:rsid w:val="00621778"/>
    <w:rsid w:val="00622E6D"/>
    <w:rsid w:val="006233F9"/>
    <w:rsid w:val="00623711"/>
    <w:rsid w:val="00623E6D"/>
    <w:rsid w:val="00624DDC"/>
    <w:rsid w:val="00625184"/>
    <w:rsid w:val="00625F6A"/>
    <w:rsid w:val="00626319"/>
    <w:rsid w:val="00627246"/>
    <w:rsid w:val="00631A71"/>
    <w:rsid w:val="00631AE9"/>
    <w:rsid w:val="00632326"/>
    <w:rsid w:val="00632880"/>
    <w:rsid w:val="00632F3D"/>
    <w:rsid w:val="0063392D"/>
    <w:rsid w:val="006339E7"/>
    <w:rsid w:val="006343EB"/>
    <w:rsid w:val="0063464B"/>
    <w:rsid w:val="006354FC"/>
    <w:rsid w:val="00635CA5"/>
    <w:rsid w:val="00635F8F"/>
    <w:rsid w:val="006369FE"/>
    <w:rsid w:val="00636B69"/>
    <w:rsid w:val="00636CE4"/>
    <w:rsid w:val="006375C7"/>
    <w:rsid w:val="00637C96"/>
    <w:rsid w:val="00637D12"/>
    <w:rsid w:val="006400BB"/>
    <w:rsid w:val="006419C8"/>
    <w:rsid w:val="0064289A"/>
    <w:rsid w:val="00642ACA"/>
    <w:rsid w:val="00643179"/>
    <w:rsid w:val="00644DA4"/>
    <w:rsid w:val="00644FA7"/>
    <w:rsid w:val="0064510D"/>
    <w:rsid w:val="006454DE"/>
    <w:rsid w:val="00647096"/>
    <w:rsid w:val="006472E6"/>
    <w:rsid w:val="00647FFD"/>
    <w:rsid w:val="00651447"/>
    <w:rsid w:val="0065206E"/>
    <w:rsid w:val="006528A6"/>
    <w:rsid w:val="00652997"/>
    <w:rsid w:val="00653FCE"/>
    <w:rsid w:val="00654580"/>
    <w:rsid w:val="0065522C"/>
    <w:rsid w:val="00655F61"/>
    <w:rsid w:val="00655F69"/>
    <w:rsid w:val="0065617D"/>
    <w:rsid w:val="00660254"/>
    <w:rsid w:val="006606F9"/>
    <w:rsid w:val="00660E4D"/>
    <w:rsid w:val="006617F5"/>
    <w:rsid w:val="00662A70"/>
    <w:rsid w:val="00662BC9"/>
    <w:rsid w:val="00662D83"/>
    <w:rsid w:val="00663F62"/>
    <w:rsid w:val="00663FC5"/>
    <w:rsid w:val="00665252"/>
    <w:rsid w:val="006656E9"/>
    <w:rsid w:val="0066576C"/>
    <w:rsid w:val="0066612A"/>
    <w:rsid w:val="00666BD7"/>
    <w:rsid w:val="006674EB"/>
    <w:rsid w:val="00667D37"/>
    <w:rsid w:val="00671713"/>
    <w:rsid w:val="006722D8"/>
    <w:rsid w:val="006747D5"/>
    <w:rsid w:val="006800D4"/>
    <w:rsid w:val="0068047C"/>
    <w:rsid w:val="00680963"/>
    <w:rsid w:val="00681395"/>
    <w:rsid w:val="006814EE"/>
    <w:rsid w:val="006832FF"/>
    <w:rsid w:val="00685156"/>
    <w:rsid w:val="00685E64"/>
    <w:rsid w:val="00686A73"/>
    <w:rsid w:val="0069024B"/>
    <w:rsid w:val="00690589"/>
    <w:rsid w:val="00691E08"/>
    <w:rsid w:val="0069223A"/>
    <w:rsid w:val="00694CB2"/>
    <w:rsid w:val="00694D38"/>
    <w:rsid w:val="006956BD"/>
    <w:rsid w:val="00695998"/>
    <w:rsid w:val="006963C4"/>
    <w:rsid w:val="006967C5"/>
    <w:rsid w:val="00696976"/>
    <w:rsid w:val="00697884"/>
    <w:rsid w:val="00697BA1"/>
    <w:rsid w:val="006A1223"/>
    <w:rsid w:val="006A12A1"/>
    <w:rsid w:val="006A1BFB"/>
    <w:rsid w:val="006A287B"/>
    <w:rsid w:val="006A2B53"/>
    <w:rsid w:val="006A57FB"/>
    <w:rsid w:val="006B1258"/>
    <w:rsid w:val="006B3A67"/>
    <w:rsid w:val="006B4448"/>
    <w:rsid w:val="006B4545"/>
    <w:rsid w:val="006B4703"/>
    <w:rsid w:val="006B524A"/>
    <w:rsid w:val="006B56FF"/>
    <w:rsid w:val="006B5A56"/>
    <w:rsid w:val="006B5B92"/>
    <w:rsid w:val="006B615A"/>
    <w:rsid w:val="006B68CC"/>
    <w:rsid w:val="006B6BE6"/>
    <w:rsid w:val="006B6DA8"/>
    <w:rsid w:val="006B788D"/>
    <w:rsid w:val="006B7F4B"/>
    <w:rsid w:val="006C08A8"/>
    <w:rsid w:val="006C0C29"/>
    <w:rsid w:val="006C105D"/>
    <w:rsid w:val="006C1994"/>
    <w:rsid w:val="006C1F40"/>
    <w:rsid w:val="006C2846"/>
    <w:rsid w:val="006C286C"/>
    <w:rsid w:val="006C34B4"/>
    <w:rsid w:val="006C43B3"/>
    <w:rsid w:val="006C44D5"/>
    <w:rsid w:val="006C54EA"/>
    <w:rsid w:val="006C59FD"/>
    <w:rsid w:val="006C5D39"/>
    <w:rsid w:val="006C6304"/>
    <w:rsid w:val="006C64E6"/>
    <w:rsid w:val="006C73D5"/>
    <w:rsid w:val="006D0118"/>
    <w:rsid w:val="006D0455"/>
    <w:rsid w:val="006D2AEF"/>
    <w:rsid w:val="006D2D7D"/>
    <w:rsid w:val="006D2DA7"/>
    <w:rsid w:val="006D47B8"/>
    <w:rsid w:val="006D5021"/>
    <w:rsid w:val="006D51C6"/>
    <w:rsid w:val="006D53A1"/>
    <w:rsid w:val="006D5AA3"/>
    <w:rsid w:val="006D5D96"/>
    <w:rsid w:val="006E15FF"/>
    <w:rsid w:val="006E398A"/>
    <w:rsid w:val="006E58C3"/>
    <w:rsid w:val="006F16A8"/>
    <w:rsid w:val="006F17A7"/>
    <w:rsid w:val="006F26A2"/>
    <w:rsid w:val="006F3E41"/>
    <w:rsid w:val="006F42E5"/>
    <w:rsid w:val="006F4443"/>
    <w:rsid w:val="006F4687"/>
    <w:rsid w:val="006F76A9"/>
    <w:rsid w:val="006F793B"/>
    <w:rsid w:val="006F7C2D"/>
    <w:rsid w:val="006F7DB7"/>
    <w:rsid w:val="00700DB0"/>
    <w:rsid w:val="00702B45"/>
    <w:rsid w:val="00703202"/>
    <w:rsid w:val="00703CDE"/>
    <w:rsid w:val="00703FAE"/>
    <w:rsid w:val="00705E8F"/>
    <w:rsid w:val="00706465"/>
    <w:rsid w:val="00707887"/>
    <w:rsid w:val="00707A79"/>
    <w:rsid w:val="00707DA9"/>
    <w:rsid w:val="007113EB"/>
    <w:rsid w:val="007118D5"/>
    <w:rsid w:val="007118EF"/>
    <w:rsid w:val="00712BFB"/>
    <w:rsid w:val="007131BA"/>
    <w:rsid w:val="007131C1"/>
    <w:rsid w:val="00713672"/>
    <w:rsid w:val="0071426C"/>
    <w:rsid w:val="007145BF"/>
    <w:rsid w:val="00715129"/>
    <w:rsid w:val="00715EB9"/>
    <w:rsid w:val="00717064"/>
    <w:rsid w:val="00717128"/>
    <w:rsid w:val="00717F18"/>
    <w:rsid w:val="007209D8"/>
    <w:rsid w:val="007219D6"/>
    <w:rsid w:val="00721F2A"/>
    <w:rsid w:val="007225E0"/>
    <w:rsid w:val="007226CA"/>
    <w:rsid w:val="0072293A"/>
    <w:rsid w:val="00723314"/>
    <w:rsid w:val="007245EB"/>
    <w:rsid w:val="007250D9"/>
    <w:rsid w:val="0072577C"/>
    <w:rsid w:val="007258DE"/>
    <w:rsid w:val="00725A22"/>
    <w:rsid w:val="007269CE"/>
    <w:rsid w:val="00727DBE"/>
    <w:rsid w:val="00730B3A"/>
    <w:rsid w:val="0073195A"/>
    <w:rsid w:val="00732297"/>
    <w:rsid w:val="007337BB"/>
    <w:rsid w:val="007340B4"/>
    <w:rsid w:val="00734D83"/>
    <w:rsid w:val="007358DE"/>
    <w:rsid w:val="00736844"/>
    <w:rsid w:val="007368EA"/>
    <w:rsid w:val="0074082B"/>
    <w:rsid w:val="0074128E"/>
    <w:rsid w:val="00745718"/>
    <w:rsid w:val="00746707"/>
    <w:rsid w:val="007473B8"/>
    <w:rsid w:val="0074776E"/>
    <w:rsid w:val="007507F8"/>
    <w:rsid w:val="0075208B"/>
    <w:rsid w:val="00753A16"/>
    <w:rsid w:val="007543E5"/>
    <w:rsid w:val="007548EB"/>
    <w:rsid w:val="007556C5"/>
    <w:rsid w:val="00755A90"/>
    <w:rsid w:val="00755FA2"/>
    <w:rsid w:val="00756653"/>
    <w:rsid w:val="00756AFA"/>
    <w:rsid w:val="0075714C"/>
    <w:rsid w:val="00760452"/>
    <w:rsid w:val="00761626"/>
    <w:rsid w:val="007616BB"/>
    <w:rsid w:val="00762ADD"/>
    <w:rsid w:val="00762BF9"/>
    <w:rsid w:val="00762CC9"/>
    <w:rsid w:val="00763559"/>
    <w:rsid w:val="007638F0"/>
    <w:rsid w:val="00763944"/>
    <w:rsid w:val="00764B64"/>
    <w:rsid w:val="0076534F"/>
    <w:rsid w:val="00765C56"/>
    <w:rsid w:val="00766908"/>
    <w:rsid w:val="00766EBE"/>
    <w:rsid w:val="00770FCC"/>
    <w:rsid w:val="00771C3F"/>
    <w:rsid w:val="007727C6"/>
    <w:rsid w:val="00772A96"/>
    <w:rsid w:val="00772FDC"/>
    <w:rsid w:val="007775E1"/>
    <w:rsid w:val="00777DA2"/>
    <w:rsid w:val="00777DEF"/>
    <w:rsid w:val="007809EA"/>
    <w:rsid w:val="00780AA3"/>
    <w:rsid w:val="00781A85"/>
    <w:rsid w:val="00782350"/>
    <w:rsid w:val="00782908"/>
    <w:rsid w:val="00782BB7"/>
    <w:rsid w:val="00782D65"/>
    <w:rsid w:val="007830E4"/>
    <w:rsid w:val="00783175"/>
    <w:rsid w:val="0078374D"/>
    <w:rsid w:val="007840CA"/>
    <w:rsid w:val="007851DE"/>
    <w:rsid w:val="00785BBC"/>
    <w:rsid w:val="00785F4C"/>
    <w:rsid w:val="0079057F"/>
    <w:rsid w:val="00790CC9"/>
    <w:rsid w:val="00791D69"/>
    <w:rsid w:val="00792503"/>
    <w:rsid w:val="00792529"/>
    <w:rsid w:val="00793837"/>
    <w:rsid w:val="00793DB8"/>
    <w:rsid w:val="0079429C"/>
    <w:rsid w:val="007942A3"/>
    <w:rsid w:val="007947E2"/>
    <w:rsid w:val="007962EE"/>
    <w:rsid w:val="00796B8A"/>
    <w:rsid w:val="00797D51"/>
    <w:rsid w:val="007A01F5"/>
    <w:rsid w:val="007A0A80"/>
    <w:rsid w:val="007A1A84"/>
    <w:rsid w:val="007A441B"/>
    <w:rsid w:val="007A45C0"/>
    <w:rsid w:val="007A5BDF"/>
    <w:rsid w:val="007A5EF9"/>
    <w:rsid w:val="007A6B9D"/>
    <w:rsid w:val="007A722D"/>
    <w:rsid w:val="007A7BAC"/>
    <w:rsid w:val="007B12C2"/>
    <w:rsid w:val="007B287B"/>
    <w:rsid w:val="007B2A42"/>
    <w:rsid w:val="007B336E"/>
    <w:rsid w:val="007B4FAD"/>
    <w:rsid w:val="007B5535"/>
    <w:rsid w:val="007B5816"/>
    <w:rsid w:val="007B5B0B"/>
    <w:rsid w:val="007B5C7D"/>
    <w:rsid w:val="007B713D"/>
    <w:rsid w:val="007C0B31"/>
    <w:rsid w:val="007C0D49"/>
    <w:rsid w:val="007C1EFE"/>
    <w:rsid w:val="007C343F"/>
    <w:rsid w:val="007C3550"/>
    <w:rsid w:val="007C4239"/>
    <w:rsid w:val="007C5498"/>
    <w:rsid w:val="007C638B"/>
    <w:rsid w:val="007C6452"/>
    <w:rsid w:val="007C7B3C"/>
    <w:rsid w:val="007C7D3A"/>
    <w:rsid w:val="007D21A6"/>
    <w:rsid w:val="007D2519"/>
    <w:rsid w:val="007D273F"/>
    <w:rsid w:val="007D28CB"/>
    <w:rsid w:val="007D2AC3"/>
    <w:rsid w:val="007D383C"/>
    <w:rsid w:val="007D429C"/>
    <w:rsid w:val="007D4352"/>
    <w:rsid w:val="007D5073"/>
    <w:rsid w:val="007D519C"/>
    <w:rsid w:val="007D6408"/>
    <w:rsid w:val="007D6C38"/>
    <w:rsid w:val="007D73F2"/>
    <w:rsid w:val="007E007F"/>
    <w:rsid w:val="007E0C20"/>
    <w:rsid w:val="007E164D"/>
    <w:rsid w:val="007E2074"/>
    <w:rsid w:val="007E3274"/>
    <w:rsid w:val="007E3323"/>
    <w:rsid w:val="007E4F48"/>
    <w:rsid w:val="007E55AC"/>
    <w:rsid w:val="007E6A6D"/>
    <w:rsid w:val="007E7262"/>
    <w:rsid w:val="007E75DE"/>
    <w:rsid w:val="007E794E"/>
    <w:rsid w:val="007E7AB0"/>
    <w:rsid w:val="007F03D1"/>
    <w:rsid w:val="007F06A2"/>
    <w:rsid w:val="007F15B0"/>
    <w:rsid w:val="007F173C"/>
    <w:rsid w:val="007F39F2"/>
    <w:rsid w:val="007F402D"/>
    <w:rsid w:val="007F415C"/>
    <w:rsid w:val="007F470A"/>
    <w:rsid w:val="007F5C45"/>
    <w:rsid w:val="007F5D01"/>
    <w:rsid w:val="007F7DAA"/>
    <w:rsid w:val="008007A7"/>
    <w:rsid w:val="008013D4"/>
    <w:rsid w:val="008027D7"/>
    <w:rsid w:val="008027D9"/>
    <w:rsid w:val="00802DCA"/>
    <w:rsid w:val="008035FD"/>
    <w:rsid w:val="00804A87"/>
    <w:rsid w:val="00804D21"/>
    <w:rsid w:val="00805F40"/>
    <w:rsid w:val="00806135"/>
    <w:rsid w:val="00806254"/>
    <w:rsid w:val="00806853"/>
    <w:rsid w:val="00807F40"/>
    <w:rsid w:val="00810D4E"/>
    <w:rsid w:val="00811318"/>
    <w:rsid w:val="008114C8"/>
    <w:rsid w:val="00811C93"/>
    <w:rsid w:val="008125CC"/>
    <w:rsid w:val="008126D8"/>
    <w:rsid w:val="00814D41"/>
    <w:rsid w:val="008151DF"/>
    <w:rsid w:val="008165D4"/>
    <w:rsid w:val="00816B8D"/>
    <w:rsid w:val="00817586"/>
    <w:rsid w:val="00817B7F"/>
    <w:rsid w:val="00817C84"/>
    <w:rsid w:val="008201F0"/>
    <w:rsid w:val="00820C80"/>
    <w:rsid w:val="00820F05"/>
    <w:rsid w:val="008224F6"/>
    <w:rsid w:val="00822DB0"/>
    <w:rsid w:val="00823437"/>
    <w:rsid w:val="0082470B"/>
    <w:rsid w:val="00825E55"/>
    <w:rsid w:val="00826057"/>
    <w:rsid w:val="00826806"/>
    <w:rsid w:val="008273A5"/>
    <w:rsid w:val="008273E9"/>
    <w:rsid w:val="00827CD5"/>
    <w:rsid w:val="00830C82"/>
    <w:rsid w:val="00830EB5"/>
    <w:rsid w:val="00831B68"/>
    <w:rsid w:val="00834949"/>
    <w:rsid w:val="008349EC"/>
    <w:rsid w:val="00834A66"/>
    <w:rsid w:val="00834DAB"/>
    <w:rsid w:val="008356AF"/>
    <w:rsid w:val="00835E52"/>
    <w:rsid w:val="00835F27"/>
    <w:rsid w:val="008378BF"/>
    <w:rsid w:val="00842395"/>
    <w:rsid w:val="00844704"/>
    <w:rsid w:val="00844D68"/>
    <w:rsid w:val="0084530D"/>
    <w:rsid w:val="008459DD"/>
    <w:rsid w:val="00845ED3"/>
    <w:rsid w:val="0085065F"/>
    <w:rsid w:val="00851D35"/>
    <w:rsid w:val="008522B6"/>
    <w:rsid w:val="00852416"/>
    <w:rsid w:val="00852521"/>
    <w:rsid w:val="00852567"/>
    <w:rsid w:val="00854182"/>
    <w:rsid w:val="00855721"/>
    <w:rsid w:val="0085655A"/>
    <w:rsid w:val="00856A23"/>
    <w:rsid w:val="00856C9C"/>
    <w:rsid w:val="00856CEA"/>
    <w:rsid w:val="00856E11"/>
    <w:rsid w:val="008576B4"/>
    <w:rsid w:val="00860339"/>
    <w:rsid w:val="0086050D"/>
    <w:rsid w:val="00860BCA"/>
    <w:rsid w:val="008628FE"/>
    <w:rsid w:val="00863E12"/>
    <w:rsid w:val="0086415F"/>
    <w:rsid w:val="00864C16"/>
    <w:rsid w:val="00864D4B"/>
    <w:rsid w:val="008659B2"/>
    <w:rsid w:val="00865B17"/>
    <w:rsid w:val="00871E2A"/>
    <w:rsid w:val="00873C40"/>
    <w:rsid w:val="008741E8"/>
    <w:rsid w:val="008750AF"/>
    <w:rsid w:val="008752D7"/>
    <w:rsid w:val="0087545E"/>
    <w:rsid w:val="00877067"/>
    <w:rsid w:val="008770FC"/>
    <w:rsid w:val="00877DE3"/>
    <w:rsid w:val="00880B39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6725"/>
    <w:rsid w:val="00886DBE"/>
    <w:rsid w:val="00887DF4"/>
    <w:rsid w:val="00890244"/>
    <w:rsid w:val="00890372"/>
    <w:rsid w:val="0089042F"/>
    <w:rsid w:val="00891619"/>
    <w:rsid w:val="008921C7"/>
    <w:rsid w:val="0089249A"/>
    <w:rsid w:val="00894BEA"/>
    <w:rsid w:val="0089562D"/>
    <w:rsid w:val="00896A10"/>
    <w:rsid w:val="00897913"/>
    <w:rsid w:val="00897B94"/>
    <w:rsid w:val="00897C5E"/>
    <w:rsid w:val="008A0548"/>
    <w:rsid w:val="008A0CE9"/>
    <w:rsid w:val="008A1C3B"/>
    <w:rsid w:val="008A1D11"/>
    <w:rsid w:val="008A1F07"/>
    <w:rsid w:val="008A2AD1"/>
    <w:rsid w:val="008A474D"/>
    <w:rsid w:val="008A49F1"/>
    <w:rsid w:val="008A4C28"/>
    <w:rsid w:val="008A5B43"/>
    <w:rsid w:val="008A6903"/>
    <w:rsid w:val="008A6D81"/>
    <w:rsid w:val="008A6E23"/>
    <w:rsid w:val="008A7D8D"/>
    <w:rsid w:val="008B02DE"/>
    <w:rsid w:val="008B09BD"/>
    <w:rsid w:val="008B209A"/>
    <w:rsid w:val="008B356C"/>
    <w:rsid w:val="008B477C"/>
    <w:rsid w:val="008B55C8"/>
    <w:rsid w:val="008B5A18"/>
    <w:rsid w:val="008B5B3B"/>
    <w:rsid w:val="008B5C1A"/>
    <w:rsid w:val="008B60DF"/>
    <w:rsid w:val="008B7C7F"/>
    <w:rsid w:val="008B7CC7"/>
    <w:rsid w:val="008C015D"/>
    <w:rsid w:val="008C04F5"/>
    <w:rsid w:val="008C1EFA"/>
    <w:rsid w:val="008C2140"/>
    <w:rsid w:val="008C2D78"/>
    <w:rsid w:val="008C471E"/>
    <w:rsid w:val="008C52CA"/>
    <w:rsid w:val="008C7544"/>
    <w:rsid w:val="008D00F3"/>
    <w:rsid w:val="008D15A4"/>
    <w:rsid w:val="008D2B07"/>
    <w:rsid w:val="008D2D32"/>
    <w:rsid w:val="008D32AE"/>
    <w:rsid w:val="008D357E"/>
    <w:rsid w:val="008D3EAC"/>
    <w:rsid w:val="008D40CE"/>
    <w:rsid w:val="008D430E"/>
    <w:rsid w:val="008D55D9"/>
    <w:rsid w:val="008D6526"/>
    <w:rsid w:val="008D69B1"/>
    <w:rsid w:val="008D7833"/>
    <w:rsid w:val="008E05AF"/>
    <w:rsid w:val="008E0686"/>
    <w:rsid w:val="008E14B8"/>
    <w:rsid w:val="008E23BC"/>
    <w:rsid w:val="008E289E"/>
    <w:rsid w:val="008E3225"/>
    <w:rsid w:val="008E354F"/>
    <w:rsid w:val="008E3795"/>
    <w:rsid w:val="008E379D"/>
    <w:rsid w:val="008E43A8"/>
    <w:rsid w:val="008E6CD4"/>
    <w:rsid w:val="008F11F3"/>
    <w:rsid w:val="008F1825"/>
    <w:rsid w:val="008F36F6"/>
    <w:rsid w:val="008F3926"/>
    <w:rsid w:val="008F40B8"/>
    <w:rsid w:val="008F4213"/>
    <w:rsid w:val="008F483E"/>
    <w:rsid w:val="008F4A25"/>
    <w:rsid w:val="008F4C6E"/>
    <w:rsid w:val="008F6526"/>
    <w:rsid w:val="008F6E23"/>
    <w:rsid w:val="008F6EC5"/>
    <w:rsid w:val="008F7179"/>
    <w:rsid w:val="00900176"/>
    <w:rsid w:val="009015AA"/>
    <w:rsid w:val="0090187B"/>
    <w:rsid w:val="0090334A"/>
    <w:rsid w:val="009047CA"/>
    <w:rsid w:val="009047E5"/>
    <w:rsid w:val="0090505F"/>
    <w:rsid w:val="00905671"/>
    <w:rsid w:val="0090592D"/>
    <w:rsid w:val="00907950"/>
    <w:rsid w:val="00910380"/>
    <w:rsid w:val="0091098A"/>
    <w:rsid w:val="009123DB"/>
    <w:rsid w:val="00913614"/>
    <w:rsid w:val="00913A61"/>
    <w:rsid w:val="00916F40"/>
    <w:rsid w:val="00916F5E"/>
    <w:rsid w:val="00917859"/>
    <w:rsid w:val="00917948"/>
    <w:rsid w:val="00920E53"/>
    <w:rsid w:val="00921C0F"/>
    <w:rsid w:val="00922D33"/>
    <w:rsid w:val="00923BE2"/>
    <w:rsid w:val="0092514B"/>
    <w:rsid w:val="00925547"/>
    <w:rsid w:val="00925A86"/>
    <w:rsid w:val="00925AC1"/>
    <w:rsid w:val="00925D54"/>
    <w:rsid w:val="00925EC9"/>
    <w:rsid w:val="00926164"/>
    <w:rsid w:val="009261F1"/>
    <w:rsid w:val="009267C6"/>
    <w:rsid w:val="0092761E"/>
    <w:rsid w:val="00930BDC"/>
    <w:rsid w:val="00931972"/>
    <w:rsid w:val="00933B4A"/>
    <w:rsid w:val="009364CC"/>
    <w:rsid w:val="009368CD"/>
    <w:rsid w:val="00936D26"/>
    <w:rsid w:val="009378EC"/>
    <w:rsid w:val="00937ECA"/>
    <w:rsid w:val="009400F7"/>
    <w:rsid w:val="00940D33"/>
    <w:rsid w:val="009418D5"/>
    <w:rsid w:val="00942AE4"/>
    <w:rsid w:val="0094301C"/>
    <w:rsid w:val="00943A9E"/>
    <w:rsid w:val="00944B1B"/>
    <w:rsid w:val="00946B0C"/>
    <w:rsid w:val="009471FB"/>
    <w:rsid w:val="00950A42"/>
    <w:rsid w:val="00950DDD"/>
    <w:rsid w:val="00951B66"/>
    <w:rsid w:val="00952075"/>
    <w:rsid w:val="00952AA7"/>
    <w:rsid w:val="0095342E"/>
    <w:rsid w:val="00953D52"/>
    <w:rsid w:val="0095430C"/>
    <w:rsid w:val="009550FC"/>
    <w:rsid w:val="00955307"/>
    <w:rsid w:val="0095641C"/>
    <w:rsid w:val="00956A38"/>
    <w:rsid w:val="0095762F"/>
    <w:rsid w:val="00960034"/>
    <w:rsid w:val="0096064C"/>
    <w:rsid w:val="00960D62"/>
    <w:rsid w:val="0096119E"/>
    <w:rsid w:val="0096195E"/>
    <w:rsid w:val="00961B4A"/>
    <w:rsid w:val="009623DB"/>
    <w:rsid w:val="00963BF4"/>
    <w:rsid w:val="009656AE"/>
    <w:rsid w:val="009663D2"/>
    <w:rsid w:val="00966FDA"/>
    <w:rsid w:val="00967965"/>
    <w:rsid w:val="00967EF5"/>
    <w:rsid w:val="009711C3"/>
    <w:rsid w:val="0097214C"/>
    <w:rsid w:val="0097278D"/>
    <w:rsid w:val="009729C7"/>
    <w:rsid w:val="0097321F"/>
    <w:rsid w:val="0097358E"/>
    <w:rsid w:val="009739CE"/>
    <w:rsid w:val="00975BFB"/>
    <w:rsid w:val="00975ECA"/>
    <w:rsid w:val="009771F5"/>
    <w:rsid w:val="00977961"/>
    <w:rsid w:val="00977987"/>
    <w:rsid w:val="00977E14"/>
    <w:rsid w:val="009810BE"/>
    <w:rsid w:val="00981493"/>
    <w:rsid w:val="00982299"/>
    <w:rsid w:val="009825FC"/>
    <w:rsid w:val="009830B1"/>
    <w:rsid w:val="00984C2D"/>
    <w:rsid w:val="0098520D"/>
    <w:rsid w:val="0098524E"/>
    <w:rsid w:val="009854E0"/>
    <w:rsid w:val="009855FD"/>
    <w:rsid w:val="00985F28"/>
    <w:rsid w:val="009861ED"/>
    <w:rsid w:val="00986575"/>
    <w:rsid w:val="00987011"/>
    <w:rsid w:val="00990495"/>
    <w:rsid w:val="00990F06"/>
    <w:rsid w:val="00990F65"/>
    <w:rsid w:val="00991AB0"/>
    <w:rsid w:val="009920D3"/>
    <w:rsid w:val="0099242D"/>
    <w:rsid w:val="00993BD0"/>
    <w:rsid w:val="009941FF"/>
    <w:rsid w:val="00994418"/>
    <w:rsid w:val="00995446"/>
    <w:rsid w:val="0099786B"/>
    <w:rsid w:val="00997C11"/>
    <w:rsid w:val="009A0A15"/>
    <w:rsid w:val="009A211D"/>
    <w:rsid w:val="009A2292"/>
    <w:rsid w:val="009A3763"/>
    <w:rsid w:val="009A3B2F"/>
    <w:rsid w:val="009A5498"/>
    <w:rsid w:val="009A59F4"/>
    <w:rsid w:val="009A615A"/>
    <w:rsid w:val="009A6BF9"/>
    <w:rsid w:val="009B1720"/>
    <w:rsid w:val="009B24DA"/>
    <w:rsid w:val="009B281A"/>
    <w:rsid w:val="009B2A39"/>
    <w:rsid w:val="009B2B61"/>
    <w:rsid w:val="009B3528"/>
    <w:rsid w:val="009B5281"/>
    <w:rsid w:val="009B675A"/>
    <w:rsid w:val="009B7444"/>
    <w:rsid w:val="009B74F5"/>
    <w:rsid w:val="009C023D"/>
    <w:rsid w:val="009C0765"/>
    <w:rsid w:val="009C0779"/>
    <w:rsid w:val="009C0A05"/>
    <w:rsid w:val="009C1196"/>
    <w:rsid w:val="009C11B4"/>
    <w:rsid w:val="009C168E"/>
    <w:rsid w:val="009C1B7C"/>
    <w:rsid w:val="009C228A"/>
    <w:rsid w:val="009C2A6F"/>
    <w:rsid w:val="009C2A94"/>
    <w:rsid w:val="009C3A4B"/>
    <w:rsid w:val="009C4C83"/>
    <w:rsid w:val="009C508B"/>
    <w:rsid w:val="009C5D38"/>
    <w:rsid w:val="009C679B"/>
    <w:rsid w:val="009D1177"/>
    <w:rsid w:val="009D15AD"/>
    <w:rsid w:val="009D1F0F"/>
    <w:rsid w:val="009D2273"/>
    <w:rsid w:val="009D25C5"/>
    <w:rsid w:val="009D2762"/>
    <w:rsid w:val="009D3EA1"/>
    <w:rsid w:val="009D40C1"/>
    <w:rsid w:val="009D4717"/>
    <w:rsid w:val="009D5EA2"/>
    <w:rsid w:val="009D7FEA"/>
    <w:rsid w:val="009E02A0"/>
    <w:rsid w:val="009E03ED"/>
    <w:rsid w:val="009E1749"/>
    <w:rsid w:val="009E1C1B"/>
    <w:rsid w:val="009E3549"/>
    <w:rsid w:val="009E3E80"/>
    <w:rsid w:val="009E3FA9"/>
    <w:rsid w:val="009E4146"/>
    <w:rsid w:val="009E552C"/>
    <w:rsid w:val="009E599B"/>
    <w:rsid w:val="009E7513"/>
    <w:rsid w:val="009F1019"/>
    <w:rsid w:val="009F2661"/>
    <w:rsid w:val="009F2E20"/>
    <w:rsid w:val="009F324A"/>
    <w:rsid w:val="009F37D6"/>
    <w:rsid w:val="009F3E95"/>
    <w:rsid w:val="009F4168"/>
    <w:rsid w:val="009F55B7"/>
    <w:rsid w:val="009F58DD"/>
    <w:rsid w:val="009F6984"/>
    <w:rsid w:val="009F7B23"/>
    <w:rsid w:val="00A01592"/>
    <w:rsid w:val="00A01866"/>
    <w:rsid w:val="00A01F6B"/>
    <w:rsid w:val="00A030D3"/>
    <w:rsid w:val="00A0356E"/>
    <w:rsid w:val="00A041FC"/>
    <w:rsid w:val="00A04607"/>
    <w:rsid w:val="00A05A50"/>
    <w:rsid w:val="00A07C69"/>
    <w:rsid w:val="00A1191F"/>
    <w:rsid w:val="00A1225B"/>
    <w:rsid w:val="00A1253B"/>
    <w:rsid w:val="00A12B8A"/>
    <w:rsid w:val="00A1317A"/>
    <w:rsid w:val="00A132E9"/>
    <w:rsid w:val="00A14078"/>
    <w:rsid w:val="00A14A43"/>
    <w:rsid w:val="00A14D69"/>
    <w:rsid w:val="00A14EF8"/>
    <w:rsid w:val="00A15DD9"/>
    <w:rsid w:val="00A16E79"/>
    <w:rsid w:val="00A17084"/>
    <w:rsid w:val="00A17A6D"/>
    <w:rsid w:val="00A20929"/>
    <w:rsid w:val="00A20E36"/>
    <w:rsid w:val="00A2162C"/>
    <w:rsid w:val="00A21758"/>
    <w:rsid w:val="00A221CA"/>
    <w:rsid w:val="00A237E1"/>
    <w:rsid w:val="00A248FE"/>
    <w:rsid w:val="00A24E9E"/>
    <w:rsid w:val="00A259D3"/>
    <w:rsid w:val="00A26C90"/>
    <w:rsid w:val="00A27254"/>
    <w:rsid w:val="00A278C9"/>
    <w:rsid w:val="00A30AA7"/>
    <w:rsid w:val="00A30AEF"/>
    <w:rsid w:val="00A32DBC"/>
    <w:rsid w:val="00A32FF0"/>
    <w:rsid w:val="00A33CED"/>
    <w:rsid w:val="00A33EC4"/>
    <w:rsid w:val="00A3591A"/>
    <w:rsid w:val="00A36825"/>
    <w:rsid w:val="00A370AD"/>
    <w:rsid w:val="00A3727E"/>
    <w:rsid w:val="00A4030F"/>
    <w:rsid w:val="00A416D7"/>
    <w:rsid w:val="00A41951"/>
    <w:rsid w:val="00A41ADB"/>
    <w:rsid w:val="00A4267C"/>
    <w:rsid w:val="00A435F1"/>
    <w:rsid w:val="00A441A3"/>
    <w:rsid w:val="00A44B07"/>
    <w:rsid w:val="00A44BFF"/>
    <w:rsid w:val="00A4576D"/>
    <w:rsid w:val="00A46220"/>
    <w:rsid w:val="00A46B69"/>
    <w:rsid w:val="00A47175"/>
    <w:rsid w:val="00A47439"/>
    <w:rsid w:val="00A475BB"/>
    <w:rsid w:val="00A50513"/>
    <w:rsid w:val="00A50602"/>
    <w:rsid w:val="00A50CE3"/>
    <w:rsid w:val="00A50E7A"/>
    <w:rsid w:val="00A51559"/>
    <w:rsid w:val="00A51B12"/>
    <w:rsid w:val="00A528C0"/>
    <w:rsid w:val="00A53B56"/>
    <w:rsid w:val="00A53E25"/>
    <w:rsid w:val="00A548F4"/>
    <w:rsid w:val="00A54EBF"/>
    <w:rsid w:val="00A55932"/>
    <w:rsid w:val="00A55B4E"/>
    <w:rsid w:val="00A5610B"/>
    <w:rsid w:val="00A561DA"/>
    <w:rsid w:val="00A5643E"/>
    <w:rsid w:val="00A571FB"/>
    <w:rsid w:val="00A57351"/>
    <w:rsid w:val="00A57B30"/>
    <w:rsid w:val="00A57C9B"/>
    <w:rsid w:val="00A609A1"/>
    <w:rsid w:val="00A616F1"/>
    <w:rsid w:val="00A6178B"/>
    <w:rsid w:val="00A61852"/>
    <w:rsid w:val="00A633C1"/>
    <w:rsid w:val="00A635AD"/>
    <w:rsid w:val="00A63FBE"/>
    <w:rsid w:val="00A63FDD"/>
    <w:rsid w:val="00A6406A"/>
    <w:rsid w:val="00A644F7"/>
    <w:rsid w:val="00A64818"/>
    <w:rsid w:val="00A64966"/>
    <w:rsid w:val="00A64D65"/>
    <w:rsid w:val="00A65B6E"/>
    <w:rsid w:val="00A67238"/>
    <w:rsid w:val="00A67E46"/>
    <w:rsid w:val="00A701D5"/>
    <w:rsid w:val="00A71664"/>
    <w:rsid w:val="00A73EB4"/>
    <w:rsid w:val="00A74A06"/>
    <w:rsid w:val="00A754EB"/>
    <w:rsid w:val="00A7563D"/>
    <w:rsid w:val="00A75BB8"/>
    <w:rsid w:val="00A75F60"/>
    <w:rsid w:val="00A76FA1"/>
    <w:rsid w:val="00A801B2"/>
    <w:rsid w:val="00A81875"/>
    <w:rsid w:val="00A832AF"/>
    <w:rsid w:val="00A83DAE"/>
    <w:rsid w:val="00A87278"/>
    <w:rsid w:val="00A875D7"/>
    <w:rsid w:val="00A876F7"/>
    <w:rsid w:val="00A87DDA"/>
    <w:rsid w:val="00A87E71"/>
    <w:rsid w:val="00A90842"/>
    <w:rsid w:val="00A90BEA"/>
    <w:rsid w:val="00A90DFB"/>
    <w:rsid w:val="00A912E3"/>
    <w:rsid w:val="00A9172E"/>
    <w:rsid w:val="00A93DB7"/>
    <w:rsid w:val="00A94C5E"/>
    <w:rsid w:val="00A94E3B"/>
    <w:rsid w:val="00A95D9B"/>
    <w:rsid w:val="00A96022"/>
    <w:rsid w:val="00A962BD"/>
    <w:rsid w:val="00A9694E"/>
    <w:rsid w:val="00A96EAD"/>
    <w:rsid w:val="00AA1834"/>
    <w:rsid w:val="00AA1E4E"/>
    <w:rsid w:val="00AA2BBA"/>
    <w:rsid w:val="00AA36F5"/>
    <w:rsid w:val="00AA3BBB"/>
    <w:rsid w:val="00AA49B9"/>
    <w:rsid w:val="00AA6843"/>
    <w:rsid w:val="00AA6857"/>
    <w:rsid w:val="00AA73C6"/>
    <w:rsid w:val="00AB0CCA"/>
    <w:rsid w:val="00AB1381"/>
    <w:rsid w:val="00AB1C5D"/>
    <w:rsid w:val="00AB21B9"/>
    <w:rsid w:val="00AB34F0"/>
    <w:rsid w:val="00AB3716"/>
    <w:rsid w:val="00AB545A"/>
    <w:rsid w:val="00AB5AA0"/>
    <w:rsid w:val="00AB5FF4"/>
    <w:rsid w:val="00AB6B55"/>
    <w:rsid w:val="00AB6DF7"/>
    <w:rsid w:val="00AB6F8D"/>
    <w:rsid w:val="00AC1A09"/>
    <w:rsid w:val="00AC1F29"/>
    <w:rsid w:val="00AC221E"/>
    <w:rsid w:val="00AC234B"/>
    <w:rsid w:val="00AC2974"/>
    <w:rsid w:val="00AC4CCD"/>
    <w:rsid w:val="00AC50AA"/>
    <w:rsid w:val="00AC5F01"/>
    <w:rsid w:val="00AC7D66"/>
    <w:rsid w:val="00AC7EBC"/>
    <w:rsid w:val="00AD0632"/>
    <w:rsid w:val="00AD089D"/>
    <w:rsid w:val="00AD0979"/>
    <w:rsid w:val="00AD3BA0"/>
    <w:rsid w:val="00AD4D1D"/>
    <w:rsid w:val="00AD4F6A"/>
    <w:rsid w:val="00AD4FE3"/>
    <w:rsid w:val="00AD5D33"/>
    <w:rsid w:val="00AD5DC3"/>
    <w:rsid w:val="00AD6C6D"/>
    <w:rsid w:val="00AE0535"/>
    <w:rsid w:val="00AE1236"/>
    <w:rsid w:val="00AE1520"/>
    <w:rsid w:val="00AE3EE0"/>
    <w:rsid w:val="00AE4A6A"/>
    <w:rsid w:val="00AE4EDC"/>
    <w:rsid w:val="00AE50B5"/>
    <w:rsid w:val="00AE551E"/>
    <w:rsid w:val="00AE59D3"/>
    <w:rsid w:val="00AE6D13"/>
    <w:rsid w:val="00AE6DC3"/>
    <w:rsid w:val="00AF0E55"/>
    <w:rsid w:val="00AF116E"/>
    <w:rsid w:val="00AF1BE1"/>
    <w:rsid w:val="00AF20CA"/>
    <w:rsid w:val="00AF2A43"/>
    <w:rsid w:val="00AF42B2"/>
    <w:rsid w:val="00AF456C"/>
    <w:rsid w:val="00AF55F9"/>
    <w:rsid w:val="00AF5B1F"/>
    <w:rsid w:val="00AF60C9"/>
    <w:rsid w:val="00AF6A28"/>
    <w:rsid w:val="00AF6A43"/>
    <w:rsid w:val="00AF6CB2"/>
    <w:rsid w:val="00AF704F"/>
    <w:rsid w:val="00AF7AA5"/>
    <w:rsid w:val="00B0049C"/>
    <w:rsid w:val="00B004D9"/>
    <w:rsid w:val="00B01B9E"/>
    <w:rsid w:val="00B020B5"/>
    <w:rsid w:val="00B0347E"/>
    <w:rsid w:val="00B0465D"/>
    <w:rsid w:val="00B04938"/>
    <w:rsid w:val="00B052B9"/>
    <w:rsid w:val="00B055FA"/>
    <w:rsid w:val="00B0570A"/>
    <w:rsid w:val="00B072D4"/>
    <w:rsid w:val="00B072F5"/>
    <w:rsid w:val="00B07531"/>
    <w:rsid w:val="00B12133"/>
    <w:rsid w:val="00B12252"/>
    <w:rsid w:val="00B124C0"/>
    <w:rsid w:val="00B12F3C"/>
    <w:rsid w:val="00B133DA"/>
    <w:rsid w:val="00B1391C"/>
    <w:rsid w:val="00B143E6"/>
    <w:rsid w:val="00B14D49"/>
    <w:rsid w:val="00B14E57"/>
    <w:rsid w:val="00B14E82"/>
    <w:rsid w:val="00B154ED"/>
    <w:rsid w:val="00B17A3F"/>
    <w:rsid w:val="00B17C45"/>
    <w:rsid w:val="00B2047D"/>
    <w:rsid w:val="00B20A39"/>
    <w:rsid w:val="00B213FA"/>
    <w:rsid w:val="00B21ABD"/>
    <w:rsid w:val="00B22BB3"/>
    <w:rsid w:val="00B23889"/>
    <w:rsid w:val="00B23F95"/>
    <w:rsid w:val="00B24A64"/>
    <w:rsid w:val="00B24C80"/>
    <w:rsid w:val="00B24DC6"/>
    <w:rsid w:val="00B2589B"/>
    <w:rsid w:val="00B262BF"/>
    <w:rsid w:val="00B269BB"/>
    <w:rsid w:val="00B2733E"/>
    <w:rsid w:val="00B30127"/>
    <w:rsid w:val="00B30B69"/>
    <w:rsid w:val="00B31012"/>
    <w:rsid w:val="00B32981"/>
    <w:rsid w:val="00B330BE"/>
    <w:rsid w:val="00B337E8"/>
    <w:rsid w:val="00B364B0"/>
    <w:rsid w:val="00B37104"/>
    <w:rsid w:val="00B3725C"/>
    <w:rsid w:val="00B401DE"/>
    <w:rsid w:val="00B41F1B"/>
    <w:rsid w:val="00B42DB4"/>
    <w:rsid w:val="00B4338E"/>
    <w:rsid w:val="00B44CC3"/>
    <w:rsid w:val="00B45238"/>
    <w:rsid w:val="00B45B96"/>
    <w:rsid w:val="00B45F76"/>
    <w:rsid w:val="00B46251"/>
    <w:rsid w:val="00B47165"/>
    <w:rsid w:val="00B472C5"/>
    <w:rsid w:val="00B47347"/>
    <w:rsid w:val="00B478C2"/>
    <w:rsid w:val="00B47FFC"/>
    <w:rsid w:val="00B50654"/>
    <w:rsid w:val="00B51C96"/>
    <w:rsid w:val="00B51E17"/>
    <w:rsid w:val="00B521B5"/>
    <w:rsid w:val="00B52412"/>
    <w:rsid w:val="00B52443"/>
    <w:rsid w:val="00B52FA1"/>
    <w:rsid w:val="00B532DB"/>
    <w:rsid w:val="00B53759"/>
    <w:rsid w:val="00B545C7"/>
    <w:rsid w:val="00B54D7F"/>
    <w:rsid w:val="00B54DFB"/>
    <w:rsid w:val="00B55537"/>
    <w:rsid w:val="00B55F7B"/>
    <w:rsid w:val="00B56AFE"/>
    <w:rsid w:val="00B57335"/>
    <w:rsid w:val="00B574F5"/>
    <w:rsid w:val="00B61396"/>
    <w:rsid w:val="00B6254A"/>
    <w:rsid w:val="00B62C32"/>
    <w:rsid w:val="00B62E10"/>
    <w:rsid w:val="00B6317E"/>
    <w:rsid w:val="00B638D3"/>
    <w:rsid w:val="00B65A54"/>
    <w:rsid w:val="00B65EF1"/>
    <w:rsid w:val="00B662C8"/>
    <w:rsid w:val="00B66E5B"/>
    <w:rsid w:val="00B67555"/>
    <w:rsid w:val="00B67926"/>
    <w:rsid w:val="00B70AF6"/>
    <w:rsid w:val="00B70BE0"/>
    <w:rsid w:val="00B70DDF"/>
    <w:rsid w:val="00B715D3"/>
    <w:rsid w:val="00B73716"/>
    <w:rsid w:val="00B7479F"/>
    <w:rsid w:val="00B74DD4"/>
    <w:rsid w:val="00B77595"/>
    <w:rsid w:val="00B77F87"/>
    <w:rsid w:val="00B811FC"/>
    <w:rsid w:val="00B81D2B"/>
    <w:rsid w:val="00B8293E"/>
    <w:rsid w:val="00B83C18"/>
    <w:rsid w:val="00B84D20"/>
    <w:rsid w:val="00B8533A"/>
    <w:rsid w:val="00B8595E"/>
    <w:rsid w:val="00B85EE1"/>
    <w:rsid w:val="00B86969"/>
    <w:rsid w:val="00B90763"/>
    <w:rsid w:val="00B9151E"/>
    <w:rsid w:val="00B92795"/>
    <w:rsid w:val="00B928F3"/>
    <w:rsid w:val="00B92B89"/>
    <w:rsid w:val="00B92CAE"/>
    <w:rsid w:val="00B94375"/>
    <w:rsid w:val="00B954CA"/>
    <w:rsid w:val="00B95797"/>
    <w:rsid w:val="00B957D4"/>
    <w:rsid w:val="00B95C3B"/>
    <w:rsid w:val="00BA0787"/>
    <w:rsid w:val="00BA09F9"/>
    <w:rsid w:val="00BA0C3E"/>
    <w:rsid w:val="00BA1523"/>
    <w:rsid w:val="00BA230B"/>
    <w:rsid w:val="00BA45AB"/>
    <w:rsid w:val="00BA4BBC"/>
    <w:rsid w:val="00BA4D54"/>
    <w:rsid w:val="00BA51A4"/>
    <w:rsid w:val="00BA55F9"/>
    <w:rsid w:val="00BA5B38"/>
    <w:rsid w:val="00BA6311"/>
    <w:rsid w:val="00BA718E"/>
    <w:rsid w:val="00BA71F1"/>
    <w:rsid w:val="00BA724E"/>
    <w:rsid w:val="00BA7B62"/>
    <w:rsid w:val="00BB02CE"/>
    <w:rsid w:val="00BB04BB"/>
    <w:rsid w:val="00BB296F"/>
    <w:rsid w:val="00BB3B82"/>
    <w:rsid w:val="00BB440B"/>
    <w:rsid w:val="00BB6236"/>
    <w:rsid w:val="00BB74BC"/>
    <w:rsid w:val="00BB7636"/>
    <w:rsid w:val="00BB7DE2"/>
    <w:rsid w:val="00BC03A8"/>
    <w:rsid w:val="00BC0CE9"/>
    <w:rsid w:val="00BC1608"/>
    <w:rsid w:val="00BC20B6"/>
    <w:rsid w:val="00BC43DB"/>
    <w:rsid w:val="00BC4604"/>
    <w:rsid w:val="00BC4CF1"/>
    <w:rsid w:val="00BC5270"/>
    <w:rsid w:val="00BC5581"/>
    <w:rsid w:val="00BC5751"/>
    <w:rsid w:val="00BC5B1A"/>
    <w:rsid w:val="00BC64B9"/>
    <w:rsid w:val="00BC6D63"/>
    <w:rsid w:val="00BC7F4A"/>
    <w:rsid w:val="00BD0339"/>
    <w:rsid w:val="00BD068E"/>
    <w:rsid w:val="00BD1164"/>
    <w:rsid w:val="00BD19FC"/>
    <w:rsid w:val="00BD1C5A"/>
    <w:rsid w:val="00BD5DE5"/>
    <w:rsid w:val="00BD755B"/>
    <w:rsid w:val="00BD78DF"/>
    <w:rsid w:val="00BD7CFB"/>
    <w:rsid w:val="00BE295D"/>
    <w:rsid w:val="00BE37F1"/>
    <w:rsid w:val="00BE3892"/>
    <w:rsid w:val="00BE3A8D"/>
    <w:rsid w:val="00BE48F3"/>
    <w:rsid w:val="00BE5587"/>
    <w:rsid w:val="00BE569B"/>
    <w:rsid w:val="00BE5FA8"/>
    <w:rsid w:val="00BE6474"/>
    <w:rsid w:val="00BE6665"/>
    <w:rsid w:val="00BE6B03"/>
    <w:rsid w:val="00BE6EF0"/>
    <w:rsid w:val="00BE730F"/>
    <w:rsid w:val="00BE76E5"/>
    <w:rsid w:val="00BE7E11"/>
    <w:rsid w:val="00BF0482"/>
    <w:rsid w:val="00BF04AC"/>
    <w:rsid w:val="00BF0E79"/>
    <w:rsid w:val="00BF1D95"/>
    <w:rsid w:val="00BF1DE5"/>
    <w:rsid w:val="00BF203D"/>
    <w:rsid w:val="00BF2315"/>
    <w:rsid w:val="00BF25BB"/>
    <w:rsid w:val="00BF2DB9"/>
    <w:rsid w:val="00BF2E75"/>
    <w:rsid w:val="00BF3E94"/>
    <w:rsid w:val="00BF3F71"/>
    <w:rsid w:val="00BF4B2C"/>
    <w:rsid w:val="00BF4C0A"/>
    <w:rsid w:val="00BF500C"/>
    <w:rsid w:val="00BF5264"/>
    <w:rsid w:val="00BF63C2"/>
    <w:rsid w:val="00BF69D1"/>
    <w:rsid w:val="00BF7851"/>
    <w:rsid w:val="00BF7A1B"/>
    <w:rsid w:val="00C0129A"/>
    <w:rsid w:val="00C0183E"/>
    <w:rsid w:val="00C0199C"/>
    <w:rsid w:val="00C01D0E"/>
    <w:rsid w:val="00C01D7F"/>
    <w:rsid w:val="00C02564"/>
    <w:rsid w:val="00C025B7"/>
    <w:rsid w:val="00C02B7C"/>
    <w:rsid w:val="00C047D7"/>
    <w:rsid w:val="00C0487B"/>
    <w:rsid w:val="00C05222"/>
    <w:rsid w:val="00C056DE"/>
    <w:rsid w:val="00C05AD0"/>
    <w:rsid w:val="00C05DE9"/>
    <w:rsid w:val="00C0608D"/>
    <w:rsid w:val="00C06185"/>
    <w:rsid w:val="00C0669F"/>
    <w:rsid w:val="00C07D00"/>
    <w:rsid w:val="00C1124C"/>
    <w:rsid w:val="00C1203D"/>
    <w:rsid w:val="00C13A83"/>
    <w:rsid w:val="00C13AD4"/>
    <w:rsid w:val="00C13DC7"/>
    <w:rsid w:val="00C17187"/>
    <w:rsid w:val="00C21BCD"/>
    <w:rsid w:val="00C22592"/>
    <w:rsid w:val="00C2404C"/>
    <w:rsid w:val="00C2432D"/>
    <w:rsid w:val="00C25152"/>
    <w:rsid w:val="00C25416"/>
    <w:rsid w:val="00C256C2"/>
    <w:rsid w:val="00C25F0A"/>
    <w:rsid w:val="00C267A3"/>
    <w:rsid w:val="00C27BCE"/>
    <w:rsid w:val="00C27CB5"/>
    <w:rsid w:val="00C3033B"/>
    <w:rsid w:val="00C318B7"/>
    <w:rsid w:val="00C32B0C"/>
    <w:rsid w:val="00C32ECE"/>
    <w:rsid w:val="00C32FE4"/>
    <w:rsid w:val="00C33410"/>
    <w:rsid w:val="00C33446"/>
    <w:rsid w:val="00C33478"/>
    <w:rsid w:val="00C33F0E"/>
    <w:rsid w:val="00C356E5"/>
    <w:rsid w:val="00C35E97"/>
    <w:rsid w:val="00C36648"/>
    <w:rsid w:val="00C366DB"/>
    <w:rsid w:val="00C3719A"/>
    <w:rsid w:val="00C37F98"/>
    <w:rsid w:val="00C402DD"/>
    <w:rsid w:val="00C40CEB"/>
    <w:rsid w:val="00C432CC"/>
    <w:rsid w:val="00C43AE1"/>
    <w:rsid w:val="00C44A70"/>
    <w:rsid w:val="00C4550B"/>
    <w:rsid w:val="00C4585A"/>
    <w:rsid w:val="00C46652"/>
    <w:rsid w:val="00C4679E"/>
    <w:rsid w:val="00C46C12"/>
    <w:rsid w:val="00C474E0"/>
    <w:rsid w:val="00C500AB"/>
    <w:rsid w:val="00C510C9"/>
    <w:rsid w:val="00C5222B"/>
    <w:rsid w:val="00C5282E"/>
    <w:rsid w:val="00C52A82"/>
    <w:rsid w:val="00C542B8"/>
    <w:rsid w:val="00C54D30"/>
    <w:rsid w:val="00C5513B"/>
    <w:rsid w:val="00C55C29"/>
    <w:rsid w:val="00C57B63"/>
    <w:rsid w:val="00C613B4"/>
    <w:rsid w:val="00C61721"/>
    <w:rsid w:val="00C6222E"/>
    <w:rsid w:val="00C62C4D"/>
    <w:rsid w:val="00C63878"/>
    <w:rsid w:val="00C65BB3"/>
    <w:rsid w:val="00C65FC8"/>
    <w:rsid w:val="00C67337"/>
    <w:rsid w:val="00C67B72"/>
    <w:rsid w:val="00C704F3"/>
    <w:rsid w:val="00C70702"/>
    <w:rsid w:val="00C70722"/>
    <w:rsid w:val="00C709EC"/>
    <w:rsid w:val="00C70C76"/>
    <w:rsid w:val="00C714A0"/>
    <w:rsid w:val="00C71CD8"/>
    <w:rsid w:val="00C72BFB"/>
    <w:rsid w:val="00C7353F"/>
    <w:rsid w:val="00C7371D"/>
    <w:rsid w:val="00C738E9"/>
    <w:rsid w:val="00C739BC"/>
    <w:rsid w:val="00C73FD0"/>
    <w:rsid w:val="00C7419F"/>
    <w:rsid w:val="00C76F63"/>
    <w:rsid w:val="00C77095"/>
    <w:rsid w:val="00C77496"/>
    <w:rsid w:val="00C77769"/>
    <w:rsid w:val="00C777DA"/>
    <w:rsid w:val="00C77AAE"/>
    <w:rsid w:val="00C77CF4"/>
    <w:rsid w:val="00C80142"/>
    <w:rsid w:val="00C80F0A"/>
    <w:rsid w:val="00C81B55"/>
    <w:rsid w:val="00C842AD"/>
    <w:rsid w:val="00C84D08"/>
    <w:rsid w:val="00C8573B"/>
    <w:rsid w:val="00C86863"/>
    <w:rsid w:val="00C878E4"/>
    <w:rsid w:val="00C91873"/>
    <w:rsid w:val="00C91F25"/>
    <w:rsid w:val="00C93D74"/>
    <w:rsid w:val="00C94709"/>
    <w:rsid w:val="00C9498C"/>
    <w:rsid w:val="00C9546A"/>
    <w:rsid w:val="00C966C7"/>
    <w:rsid w:val="00C97609"/>
    <w:rsid w:val="00C97D29"/>
    <w:rsid w:val="00CA2CF4"/>
    <w:rsid w:val="00CA2E66"/>
    <w:rsid w:val="00CA4854"/>
    <w:rsid w:val="00CA675A"/>
    <w:rsid w:val="00CA6A68"/>
    <w:rsid w:val="00CB04CD"/>
    <w:rsid w:val="00CB147A"/>
    <w:rsid w:val="00CB1620"/>
    <w:rsid w:val="00CB168F"/>
    <w:rsid w:val="00CB2C76"/>
    <w:rsid w:val="00CB3D80"/>
    <w:rsid w:val="00CB469B"/>
    <w:rsid w:val="00CB5480"/>
    <w:rsid w:val="00CB5660"/>
    <w:rsid w:val="00CB5B00"/>
    <w:rsid w:val="00CB6478"/>
    <w:rsid w:val="00CB654B"/>
    <w:rsid w:val="00CB66D5"/>
    <w:rsid w:val="00CB6A6A"/>
    <w:rsid w:val="00CB6FED"/>
    <w:rsid w:val="00CB70D3"/>
    <w:rsid w:val="00CC0CE4"/>
    <w:rsid w:val="00CC0F4A"/>
    <w:rsid w:val="00CC24C6"/>
    <w:rsid w:val="00CC3003"/>
    <w:rsid w:val="00CC341D"/>
    <w:rsid w:val="00CC3C28"/>
    <w:rsid w:val="00CC4149"/>
    <w:rsid w:val="00CC50F6"/>
    <w:rsid w:val="00CC520B"/>
    <w:rsid w:val="00CC5717"/>
    <w:rsid w:val="00CC5D31"/>
    <w:rsid w:val="00CC5D84"/>
    <w:rsid w:val="00CC5F71"/>
    <w:rsid w:val="00CC5F7A"/>
    <w:rsid w:val="00CD0C33"/>
    <w:rsid w:val="00CD0D23"/>
    <w:rsid w:val="00CD21CB"/>
    <w:rsid w:val="00CD2306"/>
    <w:rsid w:val="00CD348A"/>
    <w:rsid w:val="00CD3BAD"/>
    <w:rsid w:val="00CD3F1B"/>
    <w:rsid w:val="00CD46A6"/>
    <w:rsid w:val="00CD57A0"/>
    <w:rsid w:val="00CD5D8F"/>
    <w:rsid w:val="00CD647C"/>
    <w:rsid w:val="00CD6B33"/>
    <w:rsid w:val="00CD6C21"/>
    <w:rsid w:val="00CD7049"/>
    <w:rsid w:val="00CD76FA"/>
    <w:rsid w:val="00CD7B9E"/>
    <w:rsid w:val="00CE0126"/>
    <w:rsid w:val="00CE0375"/>
    <w:rsid w:val="00CE0658"/>
    <w:rsid w:val="00CE1128"/>
    <w:rsid w:val="00CE1A65"/>
    <w:rsid w:val="00CE2802"/>
    <w:rsid w:val="00CE2A27"/>
    <w:rsid w:val="00CE2C41"/>
    <w:rsid w:val="00CE38E4"/>
    <w:rsid w:val="00CE5B5F"/>
    <w:rsid w:val="00CE653C"/>
    <w:rsid w:val="00CE73A0"/>
    <w:rsid w:val="00CE74F2"/>
    <w:rsid w:val="00CE75C5"/>
    <w:rsid w:val="00CE776D"/>
    <w:rsid w:val="00CF0EBC"/>
    <w:rsid w:val="00CF139C"/>
    <w:rsid w:val="00CF23B9"/>
    <w:rsid w:val="00CF26EE"/>
    <w:rsid w:val="00CF26F8"/>
    <w:rsid w:val="00CF2FC6"/>
    <w:rsid w:val="00CF41A2"/>
    <w:rsid w:val="00CF4313"/>
    <w:rsid w:val="00CF43D8"/>
    <w:rsid w:val="00CF4C8B"/>
    <w:rsid w:val="00CF5373"/>
    <w:rsid w:val="00CF538E"/>
    <w:rsid w:val="00CF5454"/>
    <w:rsid w:val="00CF5939"/>
    <w:rsid w:val="00CF5ABF"/>
    <w:rsid w:val="00CF61DB"/>
    <w:rsid w:val="00CF621D"/>
    <w:rsid w:val="00D01358"/>
    <w:rsid w:val="00D014D2"/>
    <w:rsid w:val="00D019AA"/>
    <w:rsid w:val="00D01B5C"/>
    <w:rsid w:val="00D01C4B"/>
    <w:rsid w:val="00D0239F"/>
    <w:rsid w:val="00D03BBA"/>
    <w:rsid w:val="00D07345"/>
    <w:rsid w:val="00D07845"/>
    <w:rsid w:val="00D078D0"/>
    <w:rsid w:val="00D0792C"/>
    <w:rsid w:val="00D10CAE"/>
    <w:rsid w:val="00D10F09"/>
    <w:rsid w:val="00D1199A"/>
    <w:rsid w:val="00D14015"/>
    <w:rsid w:val="00D15442"/>
    <w:rsid w:val="00D16C70"/>
    <w:rsid w:val="00D16EFA"/>
    <w:rsid w:val="00D17EBD"/>
    <w:rsid w:val="00D2140C"/>
    <w:rsid w:val="00D21883"/>
    <w:rsid w:val="00D21C39"/>
    <w:rsid w:val="00D22079"/>
    <w:rsid w:val="00D22577"/>
    <w:rsid w:val="00D2277E"/>
    <w:rsid w:val="00D22B17"/>
    <w:rsid w:val="00D22D49"/>
    <w:rsid w:val="00D231CA"/>
    <w:rsid w:val="00D232F9"/>
    <w:rsid w:val="00D2372B"/>
    <w:rsid w:val="00D2389C"/>
    <w:rsid w:val="00D242AE"/>
    <w:rsid w:val="00D2607C"/>
    <w:rsid w:val="00D262DA"/>
    <w:rsid w:val="00D26CA6"/>
    <w:rsid w:val="00D30141"/>
    <w:rsid w:val="00D30EFC"/>
    <w:rsid w:val="00D32B19"/>
    <w:rsid w:val="00D32C4D"/>
    <w:rsid w:val="00D33BC9"/>
    <w:rsid w:val="00D35829"/>
    <w:rsid w:val="00D3588A"/>
    <w:rsid w:val="00D36827"/>
    <w:rsid w:val="00D36BF0"/>
    <w:rsid w:val="00D36CE8"/>
    <w:rsid w:val="00D37290"/>
    <w:rsid w:val="00D37CB8"/>
    <w:rsid w:val="00D406F4"/>
    <w:rsid w:val="00D43340"/>
    <w:rsid w:val="00D4376F"/>
    <w:rsid w:val="00D43B89"/>
    <w:rsid w:val="00D43DA3"/>
    <w:rsid w:val="00D44428"/>
    <w:rsid w:val="00D448C1"/>
    <w:rsid w:val="00D450FE"/>
    <w:rsid w:val="00D45765"/>
    <w:rsid w:val="00D51C51"/>
    <w:rsid w:val="00D52E7D"/>
    <w:rsid w:val="00D530C0"/>
    <w:rsid w:val="00D542BD"/>
    <w:rsid w:val="00D55539"/>
    <w:rsid w:val="00D567E5"/>
    <w:rsid w:val="00D57B5C"/>
    <w:rsid w:val="00D57DF5"/>
    <w:rsid w:val="00D60BAF"/>
    <w:rsid w:val="00D615AD"/>
    <w:rsid w:val="00D61EAC"/>
    <w:rsid w:val="00D63417"/>
    <w:rsid w:val="00D648C1"/>
    <w:rsid w:val="00D65B33"/>
    <w:rsid w:val="00D66621"/>
    <w:rsid w:val="00D667F6"/>
    <w:rsid w:val="00D67534"/>
    <w:rsid w:val="00D6779E"/>
    <w:rsid w:val="00D67832"/>
    <w:rsid w:val="00D70723"/>
    <w:rsid w:val="00D70995"/>
    <w:rsid w:val="00D725E2"/>
    <w:rsid w:val="00D7345B"/>
    <w:rsid w:val="00D7437E"/>
    <w:rsid w:val="00D743E6"/>
    <w:rsid w:val="00D745D8"/>
    <w:rsid w:val="00D74A61"/>
    <w:rsid w:val="00D756C6"/>
    <w:rsid w:val="00D7610E"/>
    <w:rsid w:val="00D761B0"/>
    <w:rsid w:val="00D77B0C"/>
    <w:rsid w:val="00D80DB3"/>
    <w:rsid w:val="00D81168"/>
    <w:rsid w:val="00D81F43"/>
    <w:rsid w:val="00D83136"/>
    <w:rsid w:val="00D83910"/>
    <w:rsid w:val="00D84420"/>
    <w:rsid w:val="00D852E1"/>
    <w:rsid w:val="00D85AC8"/>
    <w:rsid w:val="00D85B5C"/>
    <w:rsid w:val="00D8710F"/>
    <w:rsid w:val="00D87A53"/>
    <w:rsid w:val="00D9055F"/>
    <w:rsid w:val="00D90911"/>
    <w:rsid w:val="00D90CAC"/>
    <w:rsid w:val="00D91C55"/>
    <w:rsid w:val="00D92613"/>
    <w:rsid w:val="00D926F3"/>
    <w:rsid w:val="00D92F38"/>
    <w:rsid w:val="00D9316D"/>
    <w:rsid w:val="00D934CF"/>
    <w:rsid w:val="00D93B53"/>
    <w:rsid w:val="00D94FF2"/>
    <w:rsid w:val="00D961D5"/>
    <w:rsid w:val="00D967C0"/>
    <w:rsid w:val="00D97DB1"/>
    <w:rsid w:val="00DA001A"/>
    <w:rsid w:val="00DA0285"/>
    <w:rsid w:val="00DA071F"/>
    <w:rsid w:val="00DA4819"/>
    <w:rsid w:val="00DA503C"/>
    <w:rsid w:val="00DA5F80"/>
    <w:rsid w:val="00DA6EB8"/>
    <w:rsid w:val="00DA6F17"/>
    <w:rsid w:val="00DA6FFC"/>
    <w:rsid w:val="00DA7CD3"/>
    <w:rsid w:val="00DB03F5"/>
    <w:rsid w:val="00DB0F69"/>
    <w:rsid w:val="00DB11E7"/>
    <w:rsid w:val="00DB1221"/>
    <w:rsid w:val="00DB2F13"/>
    <w:rsid w:val="00DB2FD0"/>
    <w:rsid w:val="00DB40B3"/>
    <w:rsid w:val="00DB4566"/>
    <w:rsid w:val="00DB468D"/>
    <w:rsid w:val="00DB49F1"/>
    <w:rsid w:val="00DB5BD8"/>
    <w:rsid w:val="00DB5E84"/>
    <w:rsid w:val="00DB6A73"/>
    <w:rsid w:val="00DB6AE8"/>
    <w:rsid w:val="00DB789E"/>
    <w:rsid w:val="00DC13A4"/>
    <w:rsid w:val="00DC2FEA"/>
    <w:rsid w:val="00DC353E"/>
    <w:rsid w:val="00DC38D9"/>
    <w:rsid w:val="00DC3B89"/>
    <w:rsid w:val="00DC5F20"/>
    <w:rsid w:val="00DC6ABA"/>
    <w:rsid w:val="00DC77EB"/>
    <w:rsid w:val="00DD05C7"/>
    <w:rsid w:val="00DD278A"/>
    <w:rsid w:val="00DD442A"/>
    <w:rsid w:val="00DD58B0"/>
    <w:rsid w:val="00DE1206"/>
    <w:rsid w:val="00DE20C7"/>
    <w:rsid w:val="00DE3921"/>
    <w:rsid w:val="00DE3F88"/>
    <w:rsid w:val="00DE4D49"/>
    <w:rsid w:val="00DE4F0C"/>
    <w:rsid w:val="00DE546A"/>
    <w:rsid w:val="00DE559B"/>
    <w:rsid w:val="00DE55F4"/>
    <w:rsid w:val="00DE58B9"/>
    <w:rsid w:val="00DE5D99"/>
    <w:rsid w:val="00DE5E8A"/>
    <w:rsid w:val="00DE60FC"/>
    <w:rsid w:val="00DE64D9"/>
    <w:rsid w:val="00DE750D"/>
    <w:rsid w:val="00DE7FB4"/>
    <w:rsid w:val="00DF0C89"/>
    <w:rsid w:val="00DF0E3E"/>
    <w:rsid w:val="00DF1736"/>
    <w:rsid w:val="00DF1A84"/>
    <w:rsid w:val="00DF2A4D"/>
    <w:rsid w:val="00DF2EEA"/>
    <w:rsid w:val="00DF3BA2"/>
    <w:rsid w:val="00DF3EAA"/>
    <w:rsid w:val="00DF4057"/>
    <w:rsid w:val="00DF43A6"/>
    <w:rsid w:val="00DF4410"/>
    <w:rsid w:val="00DF4C49"/>
    <w:rsid w:val="00DF4E41"/>
    <w:rsid w:val="00DF67DA"/>
    <w:rsid w:val="00DF6B10"/>
    <w:rsid w:val="00DF6CF3"/>
    <w:rsid w:val="00E011BB"/>
    <w:rsid w:val="00E018B9"/>
    <w:rsid w:val="00E01ABB"/>
    <w:rsid w:val="00E026E6"/>
    <w:rsid w:val="00E028DC"/>
    <w:rsid w:val="00E039FD"/>
    <w:rsid w:val="00E03F9B"/>
    <w:rsid w:val="00E04012"/>
    <w:rsid w:val="00E05165"/>
    <w:rsid w:val="00E05382"/>
    <w:rsid w:val="00E0568C"/>
    <w:rsid w:val="00E05D0C"/>
    <w:rsid w:val="00E0694C"/>
    <w:rsid w:val="00E06A0E"/>
    <w:rsid w:val="00E06EF4"/>
    <w:rsid w:val="00E073D1"/>
    <w:rsid w:val="00E07CC3"/>
    <w:rsid w:val="00E07E94"/>
    <w:rsid w:val="00E1025E"/>
    <w:rsid w:val="00E109D0"/>
    <w:rsid w:val="00E112C1"/>
    <w:rsid w:val="00E12E89"/>
    <w:rsid w:val="00E1395C"/>
    <w:rsid w:val="00E141B4"/>
    <w:rsid w:val="00E14410"/>
    <w:rsid w:val="00E14DC9"/>
    <w:rsid w:val="00E15298"/>
    <w:rsid w:val="00E158BB"/>
    <w:rsid w:val="00E15FEE"/>
    <w:rsid w:val="00E16A08"/>
    <w:rsid w:val="00E17254"/>
    <w:rsid w:val="00E2036B"/>
    <w:rsid w:val="00E20DBF"/>
    <w:rsid w:val="00E21F27"/>
    <w:rsid w:val="00E22AAE"/>
    <w:rsid w:val="00E22C45"/>
    <w:rsid w:val="00E22EAC"/>
    <w:rsid w:val="00E236CA"/>
    <w:rsid w:val="00E23AFC"/>
    <w:rsid w:val="00E249D6"/>
    <w:rsid w:val="00E254CC"/>
    <w:rsid w:val="00E259DF"/>
    <w:rsid w:val="00E25E67"/>
    <w:rsid w:val="00E2616D"/>
    <w:rsid w:val="00E262CE"/>
    <w:rsid w:val="00E26F07"/>
    <w:rsid w:val="00E27281"/>
    <w:rsid w:val="00E27B30"/>
    <w:rsid w:val="00E27E97"/>
    <w:rsid w:val="00E30F18"/>
    <w:rsid w:val="00E3140A"/>
    <w:rsid w:val="00E318CD"/>
    <w:rsid w:val="00E31905"/>
    <w:rsid w:val="00E31D6F"/>
    <w:rsid w:val="00E31D92"/>
    <w:rsid w:val="00E322BB"/>
    <w:rsid w:val="00E34BFE"/>
    <w:rsid w:val="00E354D7"/>
    <w:rsid w:val="00E35B18"/>
    <w:rsid w:val="00E35C37"/>
    <w:rsid w:val="00E37554"/>
    <w:rsid w:val="00E37683"/>
    <w:rsid w:val="00E41D03"/>
    <w:rsid w:val="00E4439D"/>
    <w:rsid w:val="00E446C3"/>
    <w:rsid w:val="00E45215"/>
    <w:rsid w:val="00E4552D"/>
    <w:rsid w:val="00E4630D"/>
    <w:rsid w:val="00E46B69"/>
    <w:rsid w:val="00E4732C"/>
    <w:rsid w:val="00E51002"/>
    <w:rsid w:val="00E51005"/>
    <w:rsid w:val="00E51650"/>
    <w:rsid w:val="00E52BCB"/>
    <w:rsid w:val="00E52D83"/>
    <w:rsid w:val="00E530B8"/>
    <w:rsid w:val="00E5338D"/>
    <w:rsid w:val="00E53428"/>
    <w:rsid w:val="00E55C06"/>
    <w:rsid w:val="00E56087"/>
    <w:rsid w:val="00E56394"/>
    <w:rsid w:val="00E56958"/>
    <w:rsid w:val="00E63186"/>
    <w:rsid w:val="00E634B2"/>
    <w:rsid w:val="00E63755"/>
    <w:rsid w:val="00E638E1"/>
    <w:rsid w:val="00E63D33"/>
    <w:rsid w:val="00E64034"/>
    <w:rsid w:val="00E66000"/>
    <w:rsid w:val="00E66097"/>
    <w:rsid w:val="00E666F3"/>
    <w:rsid w:val="00E6672A"/>
    <w:rsid w:val="00E669A2"/>
    <w:rsid w:val="00E66AD5"/>
    <w:rsid w:val="00E66CF2"/>
    <w:rsid w:val="00E67E80"/>
    <w:rsid w:val="00E7101E"/>
    <w:rsid w:val="00E73EBC"/>
    <w:rsid w:val="00E74050"/>
    <w:rsid w:val="00E74260"/>
    <w:rsid w:val="00E74C09"/>
    <w:rsid w:val="00E75265"/>
    <w:rsid w:val="00E759B2"/>
    <w:rsid w:val="00E75EF9"/>
    <w:rsid w:val="00E769F8"/>
    <w:rsid w:val="00E778D2"/>
    <w:rsid w:val="00E77F26"/>
    <w:rsid w:val="00E81A72"/>
    <w:rsid w:val="00E81D22"/>
    <w:rsid w:val="00E828C0"/>
    <w:rsid w:val="00E82C9C"/>
    <w:rsid w:val="00E82D0A"/>
    <w:rsid w:val="00E83509"/>
    <w:rsid w:val="00E84F43"/>
    <w:rsid w:val="00E87545"/>
    <w:rsid w:val="00E87D7C"/>
    <w:rsid w:val="00E9056F"/>
    <w:rsid w:val="00E9062C"/>
    <w:rsid w:val="00E90808"/>
    <w:rsid w:val="00E91038"/>
    <w:rsid w:val="00E91653"/>
    <w:rsid w:val="00E91D2F"/>
    <w:rsid w:val="00E91E30"/>
    <w:rsid w:val="00E92700"/>
    <w:rsid w:val="00E9281F"/>
    <w:rsid w:val="00E92B46"/>
    <w:rsid w:val="00E93043"/>
    <w:rsid w:val="00E9596A"/>
    <w:rsid w:val="00E95ABF"/>
    <w:rsid w:val="00E95B95"/>
    <w:rsid w:val="00E968F9"/>
    <w:rsid w:val="00EA1E8B"/>
    <w:rsid w:val="00EA20BC"/>
    <w:rsid w:val="00EA2380"/>
    <w:rsid w:val="00EA2EB4"/>
    <w:rsid w:val="00EA3619"/>
    <w:rsid w:val="00EA3A07"/>
    <w:rsid w:val="00EA3BF9"/>
    <w:rsid w:val="00EA58D5"/>
    <w:rsid w:val="00EA593C"/>
    <w:rsid w:val="00EA5A9C"/>
    <w:rsid w:val="00EA5B41"/>
    <w:rsid w:val="00EA5BAB"/>
    <w:rsid w:val="00EA705F"/>
    <w:rsid w:val="00EA7439"/>
    <w:rsid w:val="00EA761B"/>
    <w:rsid w:val="00EA7783"/>
    <w:rsid w:val="00EA7B5E"/>
    <w:rsid w:val="00EB1505"/>
    <w:rsid w:val="00EB18C9"/>
    <w:rsid w:val="00EB1938"/>
    <w:rsid w:val="00EB1B7B"/>
    <w:rsid w:val="00EB1DB4"/>
    <w:rsid w:val="00EB1F6B"/>
    <w:rsid w:val="00EB204C"/>
    <w:rsid w:val="00EB2D57"/>
    <w:rsid w:val="00EB33B8"/>
    <w:rsid w:val="00EB35B0"/>
    <w:rsid w:val="00EB37C0"/>
    <w:rsid w:val="00EB4AA2"/>
    <w:rsid w:val="00EB4FE0"/>
    <w:rsid w:val="00EB7FE5"/>
    <w:rsid w:val="00EC015F"/>
    <w:rsid w:val="00EC056B"/>
    <w:rsid w:val="00EC3633"/>
    <w:rsid w:val="00EC3E1E"/>
    <w:rsid w:val="00EC4065"/>
    <w:rsid w:val="00EC5047"/>
    <w:rsid w:val="00EC6B9D"/>
    <w:rsid w:val="00EC73A5"/>
    <w:rsid w:val="00EC7A49"/>
    <w:rsid w:val="00ED0D6F"/>
    <w:rsid w:val="00ED1719"/>
    <w:rsid w:val="00ED1A4E"/>
    <w:rsid w:val="00ED1F93"/>
    <w:rsid w:val="00ED2BEA"/>
    <w:rsid w:val="00ED3758"/>
    <w:rsid w:val="00ED3D84"/>
    <w:rsid w:val="00ED3DB4"/>
    <w:rsid w:val="00ED75E9"/>
    <w:rsid w:val="00EE0FB1"/>
    <w:rsid w:val="00EE15F9"/>
    <w:rsid w:val="00EE295C"/>
    <w:rsid w:val="00EE3392"/>
    <w:rsid w:val="00EE36E7"/>
    <w:rsid w:val="00EE3AF2"/>
    <w:rsid w:val="00EF0579"/>
    <w:rsid w:val="00EF34F2"/>
    <w:rsid w:val="00EF35DC"/>
    <w:rsid w:val="00EF398B"/>
    <w:rsid w:val="00EF3D5E"/>
    <w:rsid w:val="00EF4369"/>
    <w:rsid w:val="00EF48B4"/>
    <w:rsid w:val="00EF494F"/>
    <w:rsid w:val="00EF4C5C"/>
    <w:rsid w:val="00EF6245"/>
    <w:rsid w:val="00EF62CF"/>
    <w:rsid w:val="00EF6706"/>
    <w:rsid w:val="00EF6B42"/>
    <w:rsid w:val="00EF752C"/>
    <w:rsid w:val="00EF7B0A"/>
    <w:rsid w:val="00F00B0C"/>
    <w:rsid w:val="00F00C42"/>
    <w:rsid w:val="00F0167C"/>
    <w:rsid w:val="00F01B01"/>
    <w:rsid w:val="00F02AA8"/>
    <w:rsid w:val="00F04D31"/>
    <w:rsid w:val="00F05B6F"/>
    <w:rsid w:val="00F0718B"/>
    <w:rsid w:val="00F07FDC"/>
    <w:rsid w:val="00F10098"/>
    <w:rsid w:val="00F10CE1"/>
    <w:rsid w:val="00F114E6"/>
    <w:rsid w:val="00F1207D"/>
    <w:rsid w:val="00F12D30"/>
    <w:rsid w:val="00F130C2"/>
    <w:rsid w:val="00F13400"/>
    <w:rsid w:val="00F13626"/>
    <w:rsid w:val="00F14C4F"/>
    <w:rsid w:val="00F16951"/>
    <w:rsid w:val="00F16AB8"/>
    <w:rsid w:val="00F16EFC"/>
    <w:rsid w:val="00F16F2B"/>
    <w:rsid w:val="00F16F66"/>
    <w:rsid w:val="00F218CE"/>
    <w:rsid w:val="00F22E97"/>
    <w:rsid w:val="00F23128"/>
    <w:rsid w:val="00F2478E"/>
    <w:rsid w:val="00F24CD9"/>
    <w:rsid w:val="00F25090"/>
    <w:rsid w:val="00F25AE6"/>
    <w:rsid w:val="00F26A69"/>
    <w:rsid w:val="00F272D0"/>
    <w:rsid w:val="00F273C1"/>
    <w:rsid w:val="00F27A44"/>
    <w:rsid w:val="00F27E12"/>
    <w:rsid w:val="00F30129"/>
    <w:rsid w:val="00F3042F"/>
    <w:rsid w:val="00F30F4C"/>
    <w:rsid w:val="00F31BC4"/>
    <w:rsid w:val="00F32582"/>
    <w:rsid w:val="00F33080"/>
    <w:rsid w:val="00F33EB0"/>
    <w:rsid w:val="00F350BC"/>
    <w:rsid w:val="00F35EF0"/>
    <w:rsid w:val="00F3619A"/>
    <w:rsid w:val="00F36CA7"/>
    <w:rsid w:val="00F37DB2"/>
    <w:rsid w:val="00F4039F"/>
    <w:rsid w:val="00F404B4"/>
    <w:rsid w:val="00F40660"/>
    <w:rsid w:val="00F40A87"/>
    <w:rsid w:val="00F41A3D"/>
    <w:rsid w:val="00F41BF2"/>
    <w:rsid w:val="00F41E5E"/>
    <w:rsid w:val="00F4248D"/>
    <w:rsid w:val="00F4271B"/>
    <w:rsid w:val="00F42C40"/>
    <w:rsid w:val="00F442DE"/>
    <w:rsid w:val="00F44670"/>
    <w:rsid w:val="00F449CD"/>
    <w:rsid w:val="00F45FC7"/>
    <w:rsid w:val="00F462A2"/>
    <w:rsid w:val="00F4792A"/>
    <w:rsid w:val="00F50490"/>
    <w:rsid w:val="00F50858"/>
    <w:rsid w:val="00F50A6C"/>
    <w:rsid w:val="00F512A7"/>
    <w:rsid w:val="00F515A2"/>
    <w:rsid w:val="00F51721"/>
    <w:rsid w:val="00F51A7E"/>
    <w:rsid w:val="00F526E9"/>
    <w:rsid w:val="00F52FE4"/>
    <w:rsid w:val="00F5346F"/>
    <w:rsid w:val="00F53DE1"/>
    <w:rsid w:val="00F54640"/>
    <w:rsid w:val="00F5469D"/>
    <w:rsid w:val="00F548AC"/>
    <w:rsid w:val="00F55023"/>
    <w:rsid w:val="00F55277"/>
    <w:rsid w:val="00F55717"/>
    <w:rsid w:val="00F5579C"/>
    <w:rsid w:val="00F567E9"/>
    <w:rsid w:val="00F6016B"/>
    <w:rsid w:val="00F61265"/>
    <w:rsid w:val="00F61701"/>
    <w:rsid w:val="00F62FC4"/>
    <w:rsid w:val="00F6308C"/>
    <w:rsid w:val="00F6315F"/>
    <w:rsid w:val="00F632D0"/>
    <w:rsid w:val="00F63AFD"/>
    <w:rsid w:val="00F646B4"/>
    <w:rsid w:val="00F64CB8"/>
    <w:rsid w:val="00F64F74"/>
    <w:rsid w:val="00F65269"/>
    <w:rsid w:val="00F652AD"/>
    <w:rsid w:val="00F66007"/>
    <w:rsid w:val="00F670C7"/>
    <w:rsid w:val="00F679AF"/>
    <w:rsid w:val="00F7002B"/>
    <w:rsid w:val="00F71A20"/>
    <w:rsid w:val="00F724A6"/>
    <w:rsid w:val="00F72982"/>
    <w:rsid w:val="00F73898"/>
    <w:rsid w:val="00F759ED"/>
    <w:rsid w:val="00F7608B"/>
    <w:rsid w:val="00F76D0D"/>
    <w:rsid w:val="00F77AE8"/>
    <w:rsid w:val="00F77BF2"/>
    <w:rsid w:val="00F80110"/>
    <w:rsid w:val="00F80F2F"/>
    <w:rsid w:val="00F8145F"/>
    <w:rsid w:val="00F814E0"/>
    <w:rsid w:val="00F81B85"/>
    <w:rsid w:val="00F82EA5"/>
    <w:rsid w:val="00F838FC"/>
    <w:rsid w:val="00F84E48"/>
    <w:rsid w:val="00F867EF"/>
    <w:rsid w:val="00F86868"/>
    <w:rsid w:val="00F86D35"/>
    <w:rsid w:val="00F9056F"/>
    <w:rsid w:val="00F9119C"/>
    <w:rsid w:val="00F919CE"/>
    <w:rsid w:val="00F91C54"/>
    <w:rsid w:val="00F91D48"/>
    <w:rsid w:val="00F924FC"/>
    <w:rsid w:val="00F929C5"/>
    <w:rsid w:val="00F933E4"/>
    <w:rsid w:val="00F94541"/>
    <w:rsid w:val="00F96CAD"/>
    <w:rsid w:val="00F97115"/>
    <w:rsid w:val="00F97204"/>
    <w:rsid w:val="00FA0390"/>
    <w:rsid w:val="00FA0D40"/>
    <w:rsid w:val="00FA1692"/>
    <w:rsid w:val="00FA17AA"/>
    <w:rsid w:val="00FA1DE1"/>
    <w:rsid w:val="00FA2660"/>
    <w:rsid w:val="00FA2925"/>
    <w:rsid w:val="00FA2A04"/>
    <w:rsid w:val="00FA665B"/>
    <w:rsid w:val="00FA7F79"/>
    <w:rsid w:val="00FB16B9"/>
    <w:rsid w:val="00FB1A44"/>
    <w:rsid w:val="00FB1F53"/>
    <w:rsid w:val="00FB2536"/>
    <w:rsid w:val="00FB2E4D"/>
    <w:rsid w:val="00FB394E"/>
    <w:rsid w:val="00FB3DF5"/>
    <w:rsid w:val="00FB3EC2"/>
    <w:rsid w:val="00FB42AD"/>
    <w:rsid w:val="00FB49A5"/>
    <w:rsid w:val="00FB49F5"/>
    <w:rsid w:val="00FB6435"/>
    <w:rsid w:val="00FB7D87"/>
    <w:rsid w:val="00FB7F21"/>
    <w:rsid w:val="00FC040C"/>
    <w:rsid w:val="00FC14DB"/>
    <w:rsid w:val="00FC1691"/>
    <w:rsid w:val="00FC1E06"/>
    <w:rsid w:val="00FC2A58"/>
    <w:rsid w:val="00FC2E18"/>
    <w:rsid w:val="00FC2FA7"/>
    <w:rsid w:val="00FC3007"/>
    <w:rsid w:val="00FC3859"/>
    <w:rsid w:val="00FC53AC"/>
    <w:rsid w:val="00FC53B5"/>
    <w:rsid w:val="00FC737B"/>
    <w:rsid w:val="00FC7D13"/>
    <w:rsid w:val="00FD06C8"/>
    <w:rsid w:val="00FD2A01"/>
    <w:rsid w:val="00FD2E56"/>
    <w:rsid w:val="00FD2E85"/>
    <w:rsid w:val="00FD3519"/>
    <w:rsid w:val="00FD3960"/>
    <w:rsid w:val="00FD3D57"/>
    <w:rsid w:val="00FD3F07"/>
    <w:rsid w:val="00FD4923"/>
    <w:rsid w:val="00FD4CB2"/>
    <w:rsid w:val="00FD4F5F"/>
    <w:rsid w:val="00FD60A5"/>
    <w:rsid w:val="00FD6FCB"/>
    <w:rsid w:val="00FD7040"/>
    <w:rsid w:val="00FD7B2B"/>
    <w:rsid w:val="00FE1707"/>
    <w:rsid w:val="00FE26B3"/>
    <w:rsid w:val="00FE318A"/>
    <w:rsid w:val="00FE347E"/>
    <w:rsid w:val="00FE390B"/>
    <w:rsid w:val="00FE4049"/>
    <w:rsid w:val="00FE4D01"/>
    <w:rsid w:val="00FE4E15"/>
    <w:rsid w:val="00FE5505"/>
    <w:rsid w:val="00FE5A5A"/>
    <w:rsid w:val="00FE608D"/>
    <w:rsid w:val="00FE656E"/>
    <w:rsid w:val="00FE6618"/>
    <w:rsid w:val="00FE6A7E"/>
    <w:rsid w:val="00FE6EED"/>
    <w:rsid w:val="00FE75A9"/>
    <w:rsid w:val="00FE7B8D"/>
    <w:rsid w:val="00FF0264"/>
    <w:rsid w:val="00FF3060"/>
    <w:rsid w:val="00FF468F"/>
    <w:rsid w:val="00FF4B5B"/>
    <w:rsid w:val="00FF4D72"/>
    <w:rsid w:val="00FF4F68"/>
    <w:rsid w:val="00FF4F94"/>
    <w:rsid w:val="00FF56A9"/>
    <w:rsid w:val="00FF5E23"/>
    <w:rsid w:val="00FF5E29"/>
    <w:rsid w:val="00FF5EA7"/>
    <w:rsid w:val="00FF66E8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7674C9"/>
  <w15:docId w15:val="{362C4316-6E64-41E0-920C-C76E7657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3C3C3B"/>
        <w:sz w:val="24"/>
        <w:szCs w:val="24"/>
        <w:lang w:val="en-US" w:eastAsia="en-US" w:bidi="ar-SA"/>
      </w:rPr>
    </w:rPrDefault>
    <w:pPrDefault>
      <w:pPr>
        <w:spacing w:after="280" w:line="26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/>
    <w:lsdException w:name="heading 5" w:uiPriority="2"/>
    <w:lsdException w:name="heading 6" w:uiPriority="2"/>
    <w:lsdException w:name="heading 7" w:semiHidden="1" w:uiPriority="2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1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9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147A"/>
    <w:pPr>
      <w:spacing w:after="200" w:line="264" w:lineRule="auto"/>
    </w:pPr>
    <w:rPr>
      <w:color w:val="auto"/>
      <w:sz w:val="22"/>
      <w:szCs w:val="22"/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8F11F3"/>
    <w:pPr>
      <w:keepNext/>
      <w:spacing w:before="600" w:after="60" w:line="240" w:lineRule="auto"/>
      <w:outlineLvl w:val="0"/>
    </w:pPr>
    <w:rPr>
      <w:rFonts w:asciiTheme="majorHAnsi" w:eastAsiaTheme="majorEastAsia" w:hAnsiTheme="majorHAnsi"/>
      <w:b/>
      <w:bCs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F11F3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8F11F3"/>
    <w:pPr>
      <w:keepNext/>
      <w:spacing w:before="120" w:after="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8F11F3"/>
    <w:pPr>
      <w:keepNext/>
      <w:spacing w:before="120" w:after="0" w:line="300" w:lineRule="atLeast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rsid w:val="008F11F3"/>
    <w:pPr>
      <w:keepNext/>
      <w:spacing w:before="120" w:after="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072889"/>
    <w:pPr>
      <w:keepNext/>
      <w:spacing w:before="120" w:after="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072889"/>
    <w:pPr>
      <w:keepNext/>
      <w:spacing w:before="120" w:after="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0728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semiHidden/>
    <w:rsid w:val="002E31CA"/>
    <w:pPr>
      <w:spacing w:before="240" w:after="60"/>
      <w:outlineLvl w:val="8"/>
    </w:pPr>
    <w:rPr>
      <w:rFonts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2"/>
    <w:rsid w:val="008F11F3"/>
    <w:rPr>
      <w:rFonts w:asciiTheme="majorHAnsi" w:eastAsiaTheme="majorEastAsia" w:hAnsiTheme="majorHAnsi"/>
      <w:b/>
      <w:bCs/>
      <w:color w:val="auto"/>
      <w:sz w:val="30"/>
      <w:szCs w:val="28"/>
      <w:lang w:val="sv-SE"/>
    </w:rPr>
  </w:style>
  <w:style w:type="character" w:customStyle="1" w:styleId="Rubrik2Char">
    <w:name w:val="Rubrik 2 Char"/>
    <w:link w:val="Rubrik2"/>
    <w:uiPriority w:val="2"/>
    <w:rsid w:val="008F11F3"/>
    <w:rPr>
      <w:rFonts w:asciiTheme="majorHAnsi" w:eastAsiaTheme="majorEastAsia" w:hAnsiTheme="majorHAnsi"/>
      <w:b/>
      <w:bCs/>
      <w:color w:val="auto"/>
      <w:sz w:val="26"/>
      <w:szCs w:val="26"/>
      <w:lang w:val="sv-SE"/>
    </w:rPr>
  </w:style>
  <w:style w:type="character" w:customStyle="1" w:styleId="Rubrik3Char">
    <w:name w:val="Rubrik 3 Char"/>
    <w:link w:val="Rubrik3"/>
    <w:uiPriority w:val="2"/>
    <w:rsid w:val="008F11F3"/>
    <w:rPr>
      <w:rFonts w:asciiTheme="majorHAnsi" w:eastAsiaTheme="majorEastAsia" w:hAnsiTheme="majorHAnsi"/>
      <w:b/>
      <w:bCs/>
      <w:color w:val="auto"/>
      <w:szCs w:val="22"/>
      <w:lang w:val="sv-SE"/>
    </w:rPr>
  </w:style>
  <w:style w:type="character" w:customStyle="1" w:styleId="Rubrik4Char">
    <w:name w:val="Rubrik 4 Char"/>
    <w:link w:val="Rubrik4"/>
    <w:uiPriority w:val="2"/>
    <w:rsid w:val="008F11F3"/>
    <w:rPr>
      <w:rFonts w:asciiTheme="majorHAnsi" w:hAnsiTheme="majorHAnsi"/>
      <w:b/>
      <w:bCs/>
      <w:iCs/>
      <w:color w:val="auto"/>
      <w:sz w:val="22"/>
      <w:szCs w:val="22"/>
      <w:lang w:val="sv-SE"/>
    </w:rPr>
  </w:style>
  <w:style w:type="character" w:customStyle="1" w:styleId="Rubrik5Char">
    <w:name w:val="Rubrik 5 Char"/>
    <w:link w:val="Rubrik5"/>
    <w:uiPriority w:val="2"/>
    <w:rsid w:val="008F11F3"/>
    <w:rPr>
      <w:color w:val="auto"/>
      <w:sz w:val="22"/>
      <w:szCs w:val="22"/>
      <w:lang w:val="sv-SE"/>
    </w:rPr>
  </w:style>
  <w:style w:type="character" w:customStyle="1" w:styleId="Rubrik6Char">
    <w:name w:val="Rubrik 6 Char"/>
    <w:link w:val="Rubrik6"/>
    <w:uiPriority w:val="2"/>
    <w:semiHidden/>
    <w:rsid w:val="00072889"/>
    <w:rPr>
      <w:iCs/>
      <w:color w:val="auto"/>
      <w:sz w:val="22"/>
      <w:szCs w:val="22"/>
      <w:lang w:val="sv-SE"/>
    </w:rPr>
  </w:style>
  <w:style w:type="numbering" w:customStyle="1" w:styleId="CompanyList">
    <w:name w:val="Company_List"/>
    <w:basedOn w:val="Ingenlista"/>
    <w:rsid w:val="00072889"/>
    <w:pPr>
      <w:numPr>
        <w:numId w:val="2"/>
      </w:numPr>
    </w:pPr>
  </w:style>
  <w:style w:type="numbering" w:customStyle="1" w:styleId="CompanyListBullet">
    <w:name w:val="Company_ListBullet"/>
    <w:basedOn w:val="Ingenlista"/>
    <w:rsid w:val="00072889"/>
    <w:pPr>
      <w:numPr>
        <w:numId w:val="4"/>
      </w:numPr>
    </w:pPr>
  </w:style>
  <w:style w:type="paragraph" w:styleId="Punktlista">
    <w:name w:val="List Bullet"/>
    <w:basedOn w:val="Normal"/>
    <w:rsid w:val="00072889"/>
    <w:pPr>
      <w:numPr>
        <w:numId w:val="28"/>
      </w:numPr>
      <w:contextualSpacing/>
    </w:pPr>
  </w:style>
  <w:style w:type="paragraph" w:styleId="Sidhuvud">
    <w:name w:val="header"/>
    <w:basedOn w:val="Normal"/>
    <w:link w:val="SidhuvudChar"/>
    <w:uiPriority w:val="5"/>
    <w:rsid w:val="00072889"/>
    <w:pPr>
      <w:tabs>
        <w:tab w:val="center" w:pos="4536"/>
        <w:tab w:val="right" w:pos="9072"/>
      </w:tabs>
      <w:spacing w:after="0" w:line="240" w:lineRule="atLeast"/>
    </w:pPr>
    <w:rPr>
      <w:rFonts w:asciiTheme="majorHAnsi" w:hAnsiTheme="majorHAnsi"/>
      <w:sz w:val="18"/>
    </w:rPr>
  </w:style>
  <w:style w:type="character" w:customStyle="1" w:styleId="SidhuvudChar">
    <w:name w:val="Sidhuvud Char"/>
    <w:link w:val="Sidhuvud"/>
    <w:uiPriority w:val="5"/>
    <w:rsid w:val="00072889"/>
    <w:rPr>
      <w:rFonts w:asciiTheme="majorHAnsi" w:hAnsiTheme="majorHAnsi"/>
      <w:color w:val="auto"/>
      <w:sz w:val="18"/>
      <w:szCs w:val="22"/>
      <w:lang w:val="sv-SE"/>
    </w:rPr>
  </w:style>
  <w:style w:type="paragraph" w:styleId="Sidfot">
    <w:name w:val="footer"/>
    <w:basedOn w:val="Normal"/>
    <w:link w:val="SidfotChar"/>
    <w:uiPriority w:val="6"/>
    <w:rsid w:val="00072889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link w:val="Sidfot"/>
    <w:uiPriority w:val="6"/>
    <w:rsid w:val="00072889"/>
    <w:rPr>
      <w:rFonts w:asciiTheme="majorHAnsi" w:hAnsiTheme="majorHAnsi"/>
      <w:color w:val="auto"/>
      <w:sz w:val="18"/>
      <w:szCs w:val="22"/>
      <w:lang w:val="sv-SE"/>
    </w:rPr>
  </w:style>
  <w:style w:type="paragraph" w:styleId="Innehll1">
    <w:name w:val="toc 1"/>
    <w:basedOn w:val="Normal"/>
    <w:next w:val="Normal"/>
    <w:autoRedefine/>
    <w:uiPriority w:val="39"/>
    <w:rsid w:val="00072889"/>
    <w:pPr>
      <w:spacing w:before="120" w:after="0"/>
    </w:pPr>
    <w:rPr>
      <w:b/>
    </w:rPr>
  </w:style>
  <w:style w:type="paragraph" w:styleId="Innehll2">
    <w:name w:val="toc 2"/>
    <w:basedOn w:val="Normal"/>
    <w:next w:val="Normal"/>
    <w:autoRedefine/>
    <w:uiPriority w:val="39"/>
    <w:rsid w:val="00072889"/>
    <w:pPr>
      <w:spacing w:after="0"/>
      <w:ind w:left="220"/>
    </w:pPr>
  </w:style>
  <w:style w:type="paragraph" w:styleId="Innehll3">
    <w:name w:val="toc 3"/>
    <w:basedOn w:val="Normal"/>
    <w:next w:val="Normal"/>
    <w:autoRedefine/>
    <w:uiPriority w:val="39"/>
    <w:rsid w:val="00072889"/>
    <w:pPr>
      <w:spacing w:after="0"/>
      <w:ind w:left="440"/>
    </w:pPr>
  </w:style>
  <w:style w:type="paragraph" w:styleId="Innehll4">
    <w:name w:val="toc 4"/>
    <w:basedOn w:val="Normal"/>
    <w:next w:val="Normal"/>
    <w:autoRedefine/>
    <w:uiPriority w:val="4"/>
    <w:semiHidden/>
    <w:rsid w:val="00072889"/>
    <w:pPr>
      <w:spacing w:after="0"/>
      <w:ind w:left="660"/>
    </w:pPr>
  </w:style>
  <w:style w:type="paragraph" w:styleId="Liststycke">
    <w:name w:val="List Paragraph"/>
    <w:basedOn w:val="Normal"/>
    <w:uiPriority w:val="34"/>
    <w:semiHidden/>
    <w:rsid w:val="00072889"/>
    <w:pPr>
      <w:ind w:left="720"/>
      <w:contextualSpacing/>
    </w:pPr>
  </w:style>
  <w:style w:type="paragraph" w:customStyle="1" w:styleId="Profile">
    <w:name w:val="Profile"/>
    <w:basedOn w:val="Normal"/>
    <w:semiHidden/>
    <w:rsid w:val="00072889"/>
    <w:pPr>
      <w:spacing w:after="0"/>
    </w:pPr>
  </w:style>
  <w:style w:type="character" w:customStyle="1" w:styleId="Rubrik7Char">
    <w:name w:val="Rubrik 7 Char"/>
    <w:basedOn w:val="Standardstycketeckensnitt"/>
    <w:link w:val="Rubrik7"/>
    <w:uiPriority w:val="2"/>
    <w:semiHidden/>
    <w:rsid w:val="00072889"/>
    <w:rPr>
      <w:rFonts w:eastAsiaTheme="majorEastAsia"/>
      <w:iCs/>
      <w:color w:val="auto"/>
      <w:sz w:val="22"/>
      <w:szCs w:val="22"/>
      <w:lang w:val="sv-SE"/>
    </w:rPr>
  </w:style>
  <w:style w:type="character" w:customStyle="1" w:styleId="Rubrik8Char">
    <w:name w:val="Rubrik 8 Char"/>
    <w:basedOn w:val="Standardstycketeckensnitt"/>
    <w:link w:val="Rubrik8"/>
    <w:semiHidden/>
    <w:rsid w:val="00072889"/>
    <w:rPr>
      <w:rFonts w:asciiTheme="majorHAnsi" w:eastAsiaTheme="majorEastAsia" w:hAnsiTheme="majorHAnsi" w:cstheme="majorBidi"/>
      <w:color w:val="404040" w:themeColor="text1" w:themeTint="BF"/>
      <w:sz w:val="22"/>
      <w:szCs w:val="22"/>
      <w:lang w:val="sv-SE"/>
    </w:rPr>
  </w:style>
  <w:style w:type="table" w:styleId="Tabellrutnt">
    <w:name w:val="Table Grid"/>
    <w:basedOn w:val="Normaltabell"/>
    <w:rsid w:val="00072889"/>
    <w:pPr>
      <w:spacing w:after="200" w:line="264" w:lineRule="auto"/>
    </w:pPr>
    <w:rPr>
      <w:color w:val="auto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Sidfot"/>
    <w:semiHidden/>
    <w:rsid w:val="00072889"/>
    <w:rPr>
      <w:sz w:val="20"/>
    </w:rPr>
  </w:style>
  <w:style w:type="paragraph" w:customStyle="1" w:styleId="Normalutanavstnd">
    <w:name w:val="Normal utan avstånd"/>
    <w:basedOn w:val="Normal"/>
    <w:uiPriority w:val="1"/>
    <w:rsid w:val="00072889"/>
    <w:pPr>
      <w:spacing w:after="0"/>
    </w:pPr>
  </w:style>
  <w:style w:type="paragraph" w:customStyle="1" w:styleId="Sidhuvudfrstasida">
    <w:name w:val="Sidhuvud förstasida"/>
    <w:basedOn w:val="Sidhuvud"/>
    <w:semiHidden/>
    <w:rsid w:val="00072889"/>
  </w:style>
  <w:style w:type="paragraph" w:customStyle="1" w:styleId="Doldrad">
    <w:name w:val="Dold rad"/>
    <w:basedOn w:val="Sidhuvudfrstasida"/>
    <w:uiPriority w:val="14"/>
    <w:semiHidden/>
    <w:rsid w:val="00072889"/>
    <w:pPr>
      <w:spacing w:line="240" w:lineRule="auto"/>
    </w:pPr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ngtext">
    <w:name w:val="Balloon Text"/>
    <w:basedOn w:val="Normal"/>
    <w:link w:val="BallongtextChar"/>
    <w:semiHidden/>
    <w:unhideWhenUsed/>
    <w:rsid w:val="00072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72889"/>
    <w:rPr>
      <w:rFonts w:ascii="Segoe UI" w:hAnsi="Segoe UI" w:cs="Segoe UI"/>
      <w:color w:val="auto"/>
      <w:sz w:val="18"/>
      <w:szCs w:val="18"/>
      <w:lang w:val="sv-SE"/>
    </w:rPr>
  </w:style>
  <w:style w:type="paragraph" w:customStyle="1" w:styleId="Default">
    <w:name w:val="Default"/>
    <w:semiHidden/>
    <w:rsid w:val="00C4550B"/>
    <w:pPr>
      <w:autoSpaceDE w:val="0"/>
      <w:autoSpaceDN w:val="0"/>
      <w:adjustRightInd w:val="0"/>
    </w:pPr>
    <w:rPr>
      <w:rFonts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qFormat/>
    <w:rsid w:val="00465A93"/>
    <w:pPr>
      <w:keepNext/>
      <w:numPr>
        <w:numId w:val="3"/>
      </w:numPr>
      <w:spacing w:before="480" w:after="120" w:line="672" w:lineRule="exact"/>
      <w:outlineLvl w:val="0"/>
    </w:pPr>
    <w:rPr>
      <w:rFonts w:asciiTheme="majorHAnsi" w:hAnsiTheme="majorHAnsi" w:cs="Arial"/>
      <w:b/>
      <w:color w:val="000000"/>
      <w:sz w:val="56"/>
      <w:szCs w:val="36"/>
    </w:rPr>
  </w:style>
  <w:style w:type="character" w:customStyle="1" w:styleId="Heading1NoChar">
    <w:name w:val="Heading_1 No Char"/>
    <w:basedOn w:val="Standardstycketeckensnitt"/>
    <w:link w:val="Heading1No"/>
    <w:uiPriority w:val="2"/>
    <w:semiHidden/>
    <w:rsid w:val="003F101D"/>
    <w:rPr>
      <w:rFonts w:asciiTheme="majorHAnsi" w:hAnsiTheme="majorHAnsi" w:cs="Arial"/>
      <w:b/>
      <w:color w:val="000000"/>
      <w:sz w:val="56"/>
      <w:szCs w:val="36"/>
      <w:lang w:val="sv-SE"/>
    </w:rPr>
  </w:style>
  <w:style w:type="paragraph" w:customStyle="1" w:styleId="Heading2No">
    <w:name w:val="Heading_2 No"/>
    <w:basedOn w:val="Normal"/>
    <w:next w:val="Normal"/>
    <w:link w:val="Heading2NoChar"/>
    <w:uiPriority w:val="4"/>
    <w:semiHidden/>
    <w:qFormat/>
    <w:rsid w:val="00CE1128"/>
    <w:pPr>
      <w:keepNext/>
      <w:numPr>
        <w:ilvl w:val="1"/>
        <w:numId w:val="3"/>
      </w:numPr>
      <w:spacing w:before="360" w:after="60" w:line="480" w:lineRule="exact"/>
      <w:outlineLvl w:val="1"/>
    </w:pPr>
    <w:rPr>
      <w:rFonts w:asciiTheme="majorHAnsi" w:hAnsiTheme="majorHAnsi" w:cs="Arial"/>
      <w:b/>
      <w:sz w:val="40"/>
    </w:rPr>
  </w:style>
  <w:style w:type="character" w:customStyle="1" w:styleId="Heading2NoChar">
    <w:name w:val="Heading_2 No Char"/>
    <w:basedOn w:val="Standardstycketeckensnitt"/>
    <w:link w:val="Heading2No"/>
    <w:uiPriority w:val="4"/>
    <w:semiHidden/>
    <w:rsid w:val="003F101D"/>
    <w:rPr>
      <w:rFonts w:asciiTheme="majorHAnsi" w:hAnsiTheme="majorHAnsi" w:cs="Arial"/>
      <w:b/>
      <w:color w:val="auto"/>
      <w:sz w:val="40"/>
      <w:szCs w:val="22"/>
      <w:lang w:val="sv-SE"/>
    </w:rPr>
  </w:style>
  <w:style w:type="paragraph" w:customStyle="1" w:styleId="Heading3No">
    <w:name w:val="Heading_3 No"/>
    <w:basedOn w:val="Rubrik3"/>
    <w:next w:val="Normal"/>
    <w:link w:val="Heading3NoChar"/>
    <w:uiPriority w:val="6"/>
    <w:semiHidden/>
    <w:qFormat/>
    <w:rsid w:val="00CE1128"/>
    <w:pPr>
      <w:numPr>
        <w:ilvl w:val="2"/>
        <w:numId w:val="3"/>
      </w:numPr>
      <w:spacing w:line="336" w:lineRule="exact"/>
    </w:pPr>
  </w:style>
  <w:style w:type="character" w:customStyle="1" w:styleId="Heading3NoChar">
    <w:name w:val="Heading_3 No Char"/>
    <w:basedOn w:val="Standardstycketeckensnitt"/>
    <w:link w:val="Heading3No"/>
    <w:uiPriority w:val="6"/>
    <w:semiHidden/>
    <w:rsid w:val="003F101D"/>
    <w:rPr>
      <w:rFonts w:asciiTheme="majorHAnsi" w:eastAsiaTheme="majorEastAsia" w:hAnsiTheme="majorHAnsi"/>
      <w:b/>
      <w:bCs/>
      <w:color w:val="auto"/>
      <w:szCs w:val="22"/>
      <w:lang w:val="sv-SE"/>
    </w:rPr>
  </w:style>
  <w:style w:type="paragraph" w:customStyle="1" w:styleId="Heading4No">
    <w:name w:val="Heading_4 No"/>
    <w:basedOn w:val="Normal"/>
    <w:next w:val="Normal"/>
    <w:link w:val="Heading4NoChar"/>
    <w:semiHidden/>
    <w:rsid w:val="004154ED"/>
    <w:pPr>
      <w:keepNext/>
      <w:numPr>
        <w:ilvl w:val="3"/>
        <w:numId w:val="3"/>
      </w:numPr>
      <w:spacing w:before="360"/>
      <w:outlineLvl w:val="3"/>
    </w:pPr>
    <w:rPr>
      <w:b/>
    </w:rPr>
  </w:style>
  <w:style w:type="character" w:customStyle="1" w:styleId="Heading4NoChar">
    <w:name w:val="Heading_4 No Char"/>
    <w:basedOn w:val="Standardstycketeckensnitt"/>
    <w:link w:val="Heading4No"/>
    <w:semiHidden/>
    <w:rsid w:val="004154ED"/>
    <w:rPr>
      <w:b/>
      <w:color w:val="auto"/>
      <w:sz w:val="22"/>
      <w:szCs w:val="22"/>
      <w:lang w:val="sv-SE"/>
    </w:rPr>
  </w:style>
  <w:style w:type="paragraph" w:customStyle="1" w:styleId="Heading5No">
    <w:name w:val="Heading_5 No"/>
    <w:basedOn w:val="Normal"/>
    <w:next w:val="Normal"/>
    <w:link w:val="Heading5NoChar"/>
    <w:semiHidden/>
    <w:rsid w:val="004154ED"/>
    <w:pPr>
      <w:keepNext/>
      <w:numPr>
        <w:ilvl w:val="4"/>
        <w:numId w:val="3"/>
      </w:numPr>
      <w:spacing w:before="360"/>
      <w:outlineLvl w:val="4"/>
    </w:pPr>
    <w:rPr>
      <w:i/>
      <w:lang w:val="en-GB"/>
    </w:rPr>
  </w:style>
  <w:style w:type="character" w:customStyle="1" w:styleId="Heading5NoChar">
    <w:name w:val="Heading_5 No Char"/>
    <w:basedOn w:val="Standardstycketeckensnitt"/>
    <w:link w:val="Heading5No"/>
    <w:semiHidden/>
    <w:rsid w:val="004154ED"/>
    <w:rPr>
      <w:i/>
      <w:sz w:val="24"/>
      <w:lang w:val="en-GB"/>
    </w:rPr>
  </w:style>
  <w:style w:type="character" w:customStyle="1" w:styleId="Rubrik9Char">
    <w:name w:val="Rubrik 9 Char"/>
    <w:basedOn w:val="Standardstycketeckensnitt"/>
    <w:link w:val="Rubrik9"/>
    <w:semiHidden/>
    <w:rsid w:val="00465A93"/>
    <w:rPr>
      <w:rFonts w:asciiTheme="minorHAnsi" w:hAnsiTheme="minorHAnsi" w:cs="Arial"/>
      <w:color w:val="auto"/>
      <w:sz w:val="22"/>
      <w:szCs w:val="22"/>
    </w:rPr>
  </w:style>
  <w:style w:type="paragraph" w:customStyle="1" w:styleId="Etikett">
    <w:name w:val="Etikett"/>
    <w:uiPriority w:val="11"/>
    <w:semiHidden/>
    <w:qFormat/>
    <w:rsid w:val="00072889"/>
    <w:pPr>
      <w:spacing w:after="0" w:line="190" w:lineRule="atLeast"/>
    </w:pPr>
    <w:rPr>
      <w:rFonts w:ascii="Arial" w:hAnsi="Arial"/>
      <w:color w:val="auto"/>
      <w:sz w:val="14"/>
      <w:szCs w:val="22"/>
      <w:lang w:val="sv-SE"/>
    </w:rPr>
  </w:style>
  <w:style w:type="paragraph" w:customStyle="1" w:styleId="Logotyp">
    <w:name w:val="Logotyp"/>
    <w:semiHidden/>
    <w:rsid w:val="00BB04BB"/>
  </w:style>
  <w:style w:type="paragraph" w:customStyle="1" w:styleId="Rubrik11">
    <w:name w:val="Rubrik 11"/>
    <w:basedOn w:val="Normal"/>
    <w:semiHidden/>
    <w:rsid w:val="0098524E"/>
    <w:pPr>
      <w:numPr>
        <w:numId w:val="1"/>
      </w:numPr>
    </w:pPr>
  </w:style>
  <w:style w:type="paragraph" w:customStyle="1" w:styleId="Rubrik21">
    <w:name w:val="Rubrik 21"/>
    <w:basedOn w:val="Normal"/>
    <w:semiHidden/>
    <w:rsid w:val="0098524E"/>
    <w:pPr>
      <w:numPr>
        <w:ilvl w:val="1"/>
        <w:numId w:val="1"/>
      </w:numPr>
    </w:pPr>
  </w:style>
  <w:style w:type="paragraph" w:customStyle="1" w:styleId="Rubrik31">
    <w:name w:val="Rubrik 31"/>
    <w:basedOn w:val="Normal"/>
    <w:semiHidden/>
    <w:rsid w:val="0098524E"/>
    <w:pPr>
      <w:numPr>
        <w:ilvl w:val="2"/>
        <w:numId w:val="1"/>
      </w:numPr>
    </w:pPr>
  </w:style>
  <w:style w:type="paragraph" w:customStyle="1" w:styleId="Rubrik41">
    <w:name w:val="Rubrik 41"/>
    <w:basedOn w:val="Normal"/>
    <w:semiHidden/>
    <w:rsid w:val="0098524E"/>
    <w:pPr>
      <w:numPr>
        <w:ilvl w:val="3"/>
        <w:numId w:val="1"/>
      </w:numPr>
    </w:pPr>
  </w:style>
  <w:style w:type="paragraph" w:customStyle="1" w:styleId="Rubrik51">
    <w:name w:val="Rubrik 51"/>
    <w:basedOn w:val="Normal"/>
    <w:semiHidden/>
    <w:rsid w:val="0098524E"/>
    <w:pPr>
      <w:numPr>
        <w:ilvl w:val="4"/>
        <w:numId w:val="1"/>
      </w:numPr>
    </w:pPr>
  </w:style>
  <w:style w:type="paragraph" w:customStyle="1" w:styleId="Rubrik61">
    <w:name w:val="Rubrik 61"/>
    <w:basedOn w:val="Normal"/>
    <w:semiHidden/>
    <w:rsid w:val="0098524E"/>
    <w:pPr>
      <w:numPr>
        <w:ilvl w:val="5"/>
        <w:numId w:val="1"/>
      </w:numPr>
    </w:pPr>
  </w:style>
  <w:style w:type="paragraph" w:customStyle="1" w:styleId="Rubrik71">
    <w:name w:val="Rubrik 71"/>
    <w:basedOn w:val="Normal"/>
    <w:semiHidden/>
    <w:rsid w:val="0098524E"/>
    <w:pPr>
      <w:numPr>
        <w:ilvl w:val="6"/>
        <w:numId w:val="1"/>
      </w:numPr>
    </w:pPr>
  </w:style>
  <w:style w:type="paragraph" w:customStyle="1" w:styleId="Rubrik81">
    <w:name w:val="Rubrik 81"/>
    <w:basedOn w:val="Normal"/>
    <w:semiHidden/>
    <w:rsid w:val="0098524E"/>
    <w:pPr>
      <w:numPr>
        <w:ilvl w:val="7"/>
        <w:numId w:val="1"/>
      </w:numPr>
    </w:pPr>
  </w:style>
  <w:style w:type="paragraph" w:customStyle="1" w:styleId="Rubrik91">
    <w:name w:val="Rubrik 91"/>
    <w:basedOn w:val="Normal"/>
    <w:semiHidden/>
    <w:rsid w:val="0098524E"/>
    <w:pPr>
      <w:numPr>
        <w:ilvl w:val="8"/>
        <w:numId w:val="1"/>
      </w:numPr>
    </w:pPr>
  </w:style>
  <w:style w:type="paragraph" w:styleId="Innehllsfrteckningsrubrik">
    <w:name w:val="TOC Heading"/>
    <w:basedOn w:val="Rubrik1"/>
    <w:next w:val="Normal"/>
    <w:uiPriority w:val="39"/>
    <w:qFormat/>
    <w:rsid w:val="00D33BC9"/>
    <w:pPr>
      <w:spacing w:before="240" w:after="480"/>
      <w:outlineLvl w:val="9"/>
    </w:pPr>
    <w:rPr>
      <w:rFonts w:cstheme="majorBidi"/>
      <w:bCs w:val="0"/>
    </w:rPr>
  </w:style>
  <w:style w:type="character" w:styleId="Hyperlnk">
    <w:name w:val="Hyperlink"/>
    <w:basedOn w:val="Standardstycketeckensnitt"/>
    <w:uiPriority w:val="99"/>
    <w:unhideWhenUsed/>
    <w:rsid w:val="00072889"/>
    <w:rPr>
      <w:color w:val="000000" w:themeColor="hyperlink"/>
      <w:u w:val="single"/>
    </w:rPr>
  </w:style>
  <w:style w:type="paragraph" w:styleId="Innehll6">
    <w:name w:val="toc 6"/>
    <w:basedOn w:val="Normal"/>
    <w:next w:val="Normal"/>
    <w:autoRedefine/>
    <w:semiHidden/>
    <w:rsid w:val="002E31CA"/>
    <w:pPr>
      <w:ind w:left="1000"/>
    </w:pPr>
    <w:rPr>
      <w:lang w:val="en-GB"/>
    </w:rPr>
  </w:style>
  <w:style w:type="paragraph" w:styleId="Innehll5">
    <w:name w:val="toc 5"/>
    <w:basedOn w:val="Normal"/>
    <w:next w:val="Normal"/>
    <w:autoRedefine/>
    <w:uiPriority w:val="4"/>
    <w:semiHidden/>
    <w:rsid w:val="00072889"/>
    <w:pPr>
      <w:spacing w:after="100"/>
      <w:ind w:left="800"/>
    </w:pPr>
  </w:style>
  <w:style w:type="table" w:styleId="Rutntstabell4dekorfrg1">
    <w:name w:val="Grid Table 4 Accent 1"/>
    <w:basedOn w:val="Normaltabell"/>
    <w:uiPriority w:val="99"/>
    <w:rsid w:val="00F33EB0"/>
    <w:pPr>
      <w:spacing w:after="0" w:line="240" w:lineRule="auto"/>
    </w:pPr>
    <w:tblPr>
      <w:tblStyleRowBandSize w:val="1"/>
      <w:tblStyleColBandSize w:val="1"/>
      <w:tblBorders>
        <w:top w:val="single" w:sz="4" w:space="0" w:color="418EE0" w:themeColor="accent1" w:themeTint="99"/>
        <w:left w:val="single" w:sz="4" w:space="0" w:color="418EE0" w:themeColor="accent1" w:themeTint="99"/>
        <w:bottom w:val="single" w:sz="4" w:space="0" w:color="418EE0" w:themeColor="accent1" w:themeTint="99"/>
        <w:right w:val="single" w:sz="4" w:space="0" w:color="418EE0" w:themeColor="accent1" w:themeTint="99"/>
        <w:insideH w:val="single" w:sz="4" w:space="0" w:color="418EE0" w:themeColor="accent1" w:themeTint="99"/>
        <w:insideV w:val="single" w:sz="4" w:space="0" w:color="418E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467B" w:themeColor="accent1"/>
          <w:left w:val="single" w:sz="4" w:space="0" w:color="14467B" w:themeColor="accent1"/>
          <w:bottom w:val="single" w:sz="4" w:space="0" w:color="14467B" w:themeColor="accent1"/>
          <w:right w:val="single" w:sz="4" w:space="0" w:color="14467B" w:themeColor="accent1"/>
          <w:insideH w:val="nil"/>
          <w:insideV w:val="nil"/>
        </w:tcBorders>
        <w:shd w:val="clear" w:color="auto" w:fill="14467B" w:themeFill="accent1"/>
      </w:tcPr>
    </w:tblStylePr>
    <w:tblStylePr w:type="lastRow">
      <w:rPr>
        <w:b/>
        <w:bCs/>
      </w:rPr>
      <w:tblPr/>
      <w:tcPr>
        <w:tcBorders>
          <w:top w:val="double" w:sz="4" w:space="0" w:color="1446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D9F4" w:themeFill="accent1" w:themeFillTint="33"/>
      </w:tcPr>
    </w:tblStylePr>
    <w:tblStylePr w:type="band1Horz">
      <w:tblPr/>
      <w:tcPr>
        <w:shd w:val="clear" w:color="auto" w:fill="BFD9F4" w:themeFill="accent1" w:themeFillTint="33"/>
      </w:tcPr>
    </w:tblStylePr>
  </w:style>
  <w:style w:type="table" w:styleId="Rutntstabell4dekorfrg2">
    <w:name w:val="Grid Table 4 Accent 2"/>
    <w:aliases w:val="Gränges - Blue"/>
    <w:basedOn w:val="Normaltabell"/>
    <w:uiPriority w:val="49"/>
    <w:rsid w:val="00D83136"/>
    <w:tblPr>
      <w:tblStyleRowBandSize w:val="1"/>
      <w:tblStyleColBandSize w:val="1"/>
      <w:tblBorders>
        <w:top w:val="single" w:sz="4" w:space="0" w:color="D0C3B2" w:themeColor="accent2" w:themeTint="99"/>
        <w:left w:val="single" w:sz="4" w:space="0" w:color="D0C3B2" w:themeColor="accent2" w:themeTint="99"/>
        <w:bottom w:val="single" w:sz="4" w:space="0" w:color="D0C3B2" w:themeColor="accent2" w:themeTint="99"/>
        <w:right w:val="single" w:sz="4" w:space="0" w:color="D0C3B2" w:themeColor="accent2" w:themeTint="99"/>
        <w:insideH w:val="single" w:sz="4" w:space="0" w:color="D0C3B2" w:themeColor="accent2" w:themeTint="99"/>
        <w:insideV w:val="single" w:sz="4" w:space="0" w:color="D0C3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9C80" w:themeColor="accent2"/>
          <w:left w:val="single" w:sz="4" w:space="0" w:color="B19C80" w:themeColor="accent2"/>
          <w:bottom w:val="single" w:sz="4" w:space="0" w:color="B19C80" w:themeColor="accent2"/>
          <w:right w:val="single" w:sz="4" w:space="0" w:color="B19C80" w:themeColor="accent2"/>
          <w:insideH w:val="nil"/>
          <w:insideV w:val="nil"/>
        </w:tcBorders>
        <w:shd w:val="clear" w:color="auto" w:fill="B19C80" w:themeFill="accent2"/>
      </w:tcPr>
    </w:tblStylePr>
    <w:tblStylePr w:type="lastRow">
      <w:rPr>
        <w:b/>
        <w:bCs/>
      </w:rPr>
      <w:tblPr/>
      <w:tcPr>
        <w:tcBorders>
          <w:top w:val="double" w:sz="4" w:space="0" w:color="B19C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5" w:themeFill="accent2" w:themeFillTint="33"/>
      </w:tcPr>
    </w:tblStylePr>
    <w:tblStylePr w:type="band1Horz">
      <w:tblPr/>
      <w:tcPr>
        <w:shd w:val="clear" w:color="auto" w:fill="EFEBE5" w:themeFill="accent2" w:themeFillTint="33"/>
      </w:tcPr>
    </w:tblStylePr>
  </w:style>
  <w:style w:type="table" w:styleId="Tabellrutntljust">
    <w:name w:val="Grid Table Light"/>
    <w:aliases w:val="Gränges - No border"/>
    <w:basedOn w:val="Normaltabell"/>
    <w:uiPriority w:val="40"/>
    <w:rsid w:val="008C1EF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ottagare">
    <w:name w:val="Mottagare"/>
    <w:basedOn w:val="Normal"/>
    <w:semiHidden/>
    <w:rsid w:val="00E95B95"/>
    <w:pPr>
      <w:spacing w:after="0"/>
    </w:pPr>
  </w:style>
  <w:style w:type="paragraph" w:styleId="Fotnotstext">
    <w:name w:val="footnote text"/>
    <w:basedOn w:val="Normal"/>
    <w:link w:val="FotnotstextChar"/>
    <w:semiHidden/>
    <w:rsid w:val="002E31CA"/>
    <w:rPr>
      <w:lang w:val="en-GB"/>
    </w:rPr>
  </w:style>
  <w:style w:type="character" w:customStyle="1" w:styleId="FotnotstextChar">
    <w:name w:val="Fotnotstext Char"/>
    <w:basedOn w:val="Standardstycketeckensnitt"/>
    <w:link w:val="Fotnotstext"/>
    <w:semiHidden/>
    <w:rsid w:val="003C5AA4"/>
    <w:rPr>
      <w:color w:val="3C3C3B"/>
      <w:sz w:val="19"/>
      <w:lang w:val="en-GB" w:eastAsia="sv-SE"/>
    </w:rPr>
  </w:style>
  <w:style w:type="character" w:styleId="Fotnotsreferens">
    <w:name w:val="footnote reference"/>
    <w:semiHidden/>
    <w:rsid w:val="002E31CA"/>
    <w:rPr>
      <w:vertAlign w:val="superscript"/>
      <w:lang w:val="en-GB"/>
    </w:rPr>
  </w:style>
  <w:style w:type="paragraph" w:styleId="Adress-brev">
    <w:name w:val="envelope address"/>
    <w:basedOn w:val="Normal"/>
    <w:semiHidden/>
    <w:rsid w:val="002E31CA"/>
    <w:pPr>
      <w:framePr w:w="7938" w:h="1984" w:hRule="exact" w:hSpace="141" w:wrap="auto" w:hAnchor="page" w:xAlign="center" w:yAlign="bottom"/>
      <w:ind w:left="2880"/>
    </w:pPr>
    <w:rPr>
      <w:rFonts w:cs="Arial"/>
      <w:lang w:val="en-GB"/>
    </w:rPr>
  </w:style>
  <w:style w:type="paragraph" w:styleId="Anteckningsrubrik">
    <w:name w:val="Note Heading"/>
    <w:basedOn w:val="Normal"/>
    <w:next w:val="Normal"/>
    <w:link w:val="AnteckningsrubrikChar"/>
    <w:semiHidden/>
    <w:rsid w:val="002E31CA"/>
    <w:rPr>
      <w:lang w:val="en-GB"/>
    </w:rPr>
  </w:style>
  <w:style w:type="character" w:customStyle="1" w:styleId="AnteckningsrubrikChar">
    <w:name w:val="Anteckningsrubrik Char"/>
    <w:basedOn w:val="Standardstycketeckensnitt"/>
    <w:link w:val="Anteckningsrubrik"/>
    <w:semiHidden/>
    <w:rsid w:val="00A94E3B"/>
    <w:rPr>
      <w:color w:val="3C3C3B"/>
      <w:sz w:val="19"/>
      <w:szCs w:val="19"/>
      <w:lang w:val="en-GB" w:eastAsia="sv-SE"/>
    </w:rPr>
  </w:style>
  <w:style w:type="character" w:styleId="AnvndHyperlnk">
    <w:name w:val="FollowedHyperlink"/>
    <w:semiHidden/>
    <w:rsid w:val="002E31CA"/>
    <w:rPr>
      <w:color w:val="800080"/>
      <w:u w:val="single"/>
      <w:lang w:val="en-GB"/>
    </w:rPr>
  </w:style>
  <w:style w:type="paragraph" w:styleId="Avslutandetext">
    <w:name w:val="Closing"/>
    <w:basedOn w:val="Normal"/>
    <w:link w:val="AvslutandetextChar"/>
    <w:semiHidden/>
    <w:rsid w:val="002E31CA"/>
    <w:pPr>
      <w:ind w:left="4252"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semiHidden/>
    <w:rsid w:val="00A94E3B"/>
    <w:rPr>
      <w:color w:val="3C3C3B"/>
      <w:sz w:val="19"/>
      <w:szCs w:val="19"/>
      <w:lang w:val="en-GB" w:eastAsia="sv-SE"/>
    </w:rPr>
  </w:style>
  <w:style w:type="paragraph" w:styleId="Avsndaradress-brev">
    <w:name w:val="envelope return"/>
    <w:basedOn w:val="Normal"/>
    <w:semiHidden/>
    <w:rsid w:val="002E31CA"/>
    <w:rPr>
      <w:rFonts w:cs="Arial"/>
      <w:lang w:val="en-GB"/>
    </w:rPr>
  </w:style>
  <w:style w:type="paragraph" w:styleId="Brdtext">
    <w:name w:val="Body Text"/>
    <w:basedOn w:val="Normal"/>
    <w:link w:val="BrdtextChar"/>
    <w:semiHidden/>
    <w:rsid w:val="002E31CA"/>
    <w:pPr>
      <w:spacing w:after="120"/>
    </w:pPr>
    <w:rPr>
      <w:lang w:val="en-GB"/>
    </w:rPr>
  </w:style>
  <w:style w:type="character" w:customStyle="1" w:styleId="BrdtextChar">
    <w:name w:val="Brödtext Char"/>
    <w:basedOn w:val="Standardstycketeckensnitt"/>
    <w:link w:val="Brdtext"/>
    <w:semiHidden/>
    <w:rsid w:val="00A94E3B"/>
    <w:rPr>
      <w:color w:val="3C3C3B"/>
      <w:sz w:val="19"/>
      <w:szCs w:val="19"/>
      <w:lang w:val="en-GB" w:eastAsia="sv-SE"/>
    </w:rPr>
  </w:style>
  <w:style w:type="paragraph" w:styleId="Brdtext2">
    <w:name w:val="Body Text 2"/>
    <w:basedOn w:val="Normal"/>
    <w:link w:val="Brdtext2Char"/>
    <w:semiHidden/>
    <w:rsid w:val="002E31CA"/>
    <w:pPr>
      <w:spacing w:after="120" w:line="480" w:lineRule="auto"/>
    </w:pPr>
    <w:rPr>
      <w:lang w:val="en-GB"/>
    </w:rPr>
  </w:style>
  <w:style w:type="character" w:customStyle="1" w:styleId="Brdtext2Char">
    <w:name w:val="Brödtext 2 Char"/>
    <w:basedOn w:val="Standardstycketeckensnitt"/>
    <w:link w:val="Brdtext2"/>
    <w:semiHidden/>
    <w:rsid w:val="00A94E3B"/>
    <w:rPr>
      <w:color w:val="3C3C3B"/>
      <w:sz w:val="19"/>
      <w:szCs w:val="19"/>
      <w:lang w:val="en-GB" w:eastAsia="sv-SE"/>
    </w:rPr>
  </w:style>
  <w:style w:type="paragraph" w:styleId="Brdtext3">
    <w:name w:val="Body Text 3"/>
    <w:basedOn w:val="Normal"/>
    <w:link w:val="Brdtext3Char"/>
    <w:semiHidden/>
    <w:rsid w:val="002E31CA"/>
    <w:pPr>
      <w:spacing w:after="120"/>
    </w:pPr>
    <w:rPr>
      <w:sz w:val="16"/>
      <w:szCs w:val="16"/>
      <w:lang w:val="en-GB"/>
    </w:rPr>
  </w:style>
  <w:style w:type="character" w:customStyle="1" w:styleId="Brdtext3Char">
    <w:name w:val="Brödtext 3 Char"/>
    <w:basedOn w:val="Standardstycketeckensnitt"/>
    <w:link w:val="Brdtext3"/>
    <w:semiHidden/>
    <w:rsid w:val="00A94E3B"/>
    <w:rPr>
      <w:color w:val="3C3C3B"/>
      <w:sz w:val="16"/>
      <w:szCs w:val="16"/>
      <w:lang w:val="en-GB" w:eastAsia="sv-SE"/>
    </w:rPr>
  </w:style>
  <w:style w:type="paragraph" w:styleId="Brdtextmedfrstaindrag">
    <w:name w:val="Body Text First Indent"/>
    <w:basedOn w:val="Brdtext"/>
    <w:link w:val="BrdtextmedfrstaindragChar"/>
    <w:semiHidden/>
    <w:rsid w:val="002E31CA"/>
    <w:pPr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A94E3B"/>
    <w:rPr>
      <w:color w:val="3C3C3B"/>
      <w:sz w:val="19"/>
      <w:szCs w:val="19"/>
      <w:lang w:val="en-GB" w:eastAsia="sv-SE"/>
    </w:rPr>
  </w:style>
  <w:style w:type="paragraph" w:styleId="Brdtextmedindrag">
    <w:name w:val="Body Text Indent"/>
    <w:basedOn w:val="Normal"/>
    <w:link w:val="BrdtextmedindragChar"/>
    <w:semiHidden/>
    <w:rsid w:val="002E31CA"/>
    <w:pPr>
      <w:spacing w:after="120"/>
      <w:ind w:left="283"/>
    </w:pPr>
    <w:rPr>
      <w:lang w:val="en-GB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A94E3B"/>
    <w:rPr>
      <w:color w:val="3C3C3B"/>
      <w:sz w:val="19"/>
      <w:szCs w:val="19"/>
      <w:lang w:val="en-GB" w:eastAsia="sv-SE"/>
    </w:rPr>
  </w:style>
  <w:style w:type="paragraph" w:styleId="Brdtextmedfrstaindrag2">
    <w:name w:val="Body Text First Indent 2"/>
    <w:basedOn w:val="Brdtextmedindrag"/>
    <w:link w:val="Brdtextmedfrstaindrag2Char"/>
    <w:semiHidden/>
    <w:rsid w:val="002E31CA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A94E3B"/>
    <w:rPr>
      <w:color w:val="3C3C3B"/>
      <w:sz w:val="19"/>
      <w:szCs w:val="19"/>
      <w:lang w:val="en-GB" w:eastAsia="sv-SE"/>
    </w:rPr>
  </w:style>
  <w:style w:type="paragraph" w:styleId="Brdtextmedindrag2">
    <w:name w:val="Body Text Indent 2"/>
    <w:basedOn w:val="Normal"/>
    <w:link w:val="Brdtextmedindrag2Char"/>
    <w:semiHidden/>
    <w:rsid w:val="002E31CA"/>
    <w:pPr>
      <w:spacing w:after="120" w:line="480" w:lineRule="auto"/>
      <w:ind w:left="283"/>
    </w:pPr>
    <w:rPr>
      <w:lang w:val="en-GB"/>
    </w:r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A94E3B"/>
    <w:rPr>
      <w:color w:val="3C3C3B"/>
      <w:sz w:val="19"/>
      <w:szCs w:val="19"/>
      <w:lang w:val="en-GB" w:eastAsia="sv-SE"/>
    </w:rPr>
  </w:style>
  <w:style w:type="paragraph" w:styleId="Brdtextmedindrag3">
    <w:name w:val="Body Text Indent 3"/>
    <w:basedOn w:val="Normal"/>
    <w:link w:val="Brdtextmedindrag3Char"/>
    <w:semiHidden/>
    <w:rsid w:val="002E31CA"/>
    <w:pPr>
      <w:spacing w:after="120"/>
      <w:ind w:left="283"/>
    </w:pPr>
    <w:rPr>
      <w:sz w:val="16"/>
      <w:szCs w:val="16"/>
      <w:lang w:val="en-GB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A94E3B"/>
    <w:rPr>
      <w:color w:val="3C3C3B"/>
      <w:sz w:val="16"/>
      <w:szCs w:val="16"/>
      <w:lang w:val="en-GB" w:eastAsia="sv-SE"/>
    </w:rPr>
  </w:style>
  <w:style w:type="paragraph" w:styleId="Citatfrteckning">
    <w:name w:val="table of authorities"/>
    <w:basedOn w:val="Normal"/>
    <w:next w:val="Normal"/>
    <w:semiHidden/>
    <w:rsid w:val="002E31CA"/>
    <w:pPr>
      <w:ind w:left="200" w:hanging="200"/>
    </w:pPr>
    <w:rPr>
      <w:lang w:val="en-GB"/>
    </w:rPr>
  </w:style>
  <w:style w:type="paragraph" w:styleId="Citatfrteckningsrubrik">
    <w:name w:val="toa heading"/>
    <w:basedOn w:val="Normal"/>
    <w:next w:val="Normal"/>
    <w:semiHidden/>
    <w:rsid w:val="002E31CA"/>
    <w:pPr>
      <w:spacing w:before="120"/>
    </w:pPr>
    <w:rPr>
      <w:rFonts w:cs="Arial"/>
      <w:b/>
      <w:bCs/>
      <w:lang w:val="en-GB"/>
    </w:rPr>
  </w:style>
  <w:style w:type="paragraph" w:styleId="Datum">
    <w:name w:val="Date"/>
    <w:basedOn w:val="Normal"/>
    <w:next w:val="Normal"/>
    <w:link w:val="DatumChar"/>
    <w:semiHidden/>
    <w:rsid w:val="002E31CA"/>
    <w:rPr>
      <w:lang w:val="en-GB"/>
    </w:rPr>
  </w:style>
  <w:style w:type="character" w:customStyle="1" w:styleId="DatumChar">
    <w:name w:val="Datum Char"/>
    <w:basedOn w:val="Standardstycketeckensnitt"/>
    <w:link w:val="Datum"/>
    <w:semiHidden/>
    <w:rsid w:val="00A94E3B"/>
    <w:rPr>
      <w:color w:val="3C3C3B"/>
      <w:sz w:val="19"/>
      <w:szCs w:val="19"/>
      <w:lang w:val="en-GB" w:eastAsia="sv-SE"/>
    </w:rPr>
  </w:style>
  <w:style w:type="table" w:styleId="Diskrettabell1">
    <w:name w:val="Table Subtle 1"/>
    <w:basedOn w:val="Normaltabell"/>
    <w:semiHidden/>
    <w:rsid w:val="002E31CA"/>
    <w:pPr>
      <w:keepLines/>
    </w:pPr>
    <w:rPr>
      <w:lang w:val="sv-SE" w:eastAsia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E31CA"/>
    <w:pPr>
      <w:keepLines/>
    </w:pPr>
    <w:rPr>
      <w:lang w:val="sv-SE" w:eastAsia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semiHidden/>
    <w:rsid w:val="002E31CA"/>
    <w:pPr>
      <w:shd w:val="clear" w:color="auto" w:fill="000080"/>
    </w:pPr>
    <w:rPr>
      <w:rFonts w:ascii="Tahoma" w:hAnsi="Tahoma" w:cs="Tahoma"/>
      <w:lang w:val="en-GB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A94E3B"/>
    <w:rPr>
      <w:rFonts w:ascii="Tahoma" w:hAnsi="Tahoma" w:cs="Tahoma"/>
      <w:color w:val="3C3C3B"/>
      <w:sz w:val="19"/>
      <w:shd w:val="clear" w:color="auto" w:fill="000080"/>
      <w:lang w:val="en-GB" w:eastAsia="sv-SE"/>
    </w:rPr>
  </w:style>
  <w:style w:type="table" w:styleId="Eleganttabell">
    <w:name w:val="Table Elegant"/>
    <w:basedOn w:val="Normaltabell"/>
    <w:semiHidden/>
    <w:rsid w:val="002E31CA"/>
    <w:pPr>
      <w:keepLines/>
    </w:pPr>
    <w:rPr>
      <w:lang w:val="sv-SE" w:eastAsia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E31CA"/>
    <w:pPr>
      <w:keepLines/>
    </w:pPr>
    <w:rPr>
      <w:lang w:val="sv-SE" w:eastAsia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2E31CA"/>
    <w:rPr>
      <w:lang w:val="en-GB"/>
    </w:rPr>
  </w:style>
  <w:style w:type="character" w:customStyle="1" w:styleId="E-postsignaturChar">
    <w:name w:val="E-postsignatur Char"/>
    <w:basedOn w:val="Standardstycketeckensnitt"/>
    <w:link w:val="E-postsignatur"/>
    <w:semiHidden/>
    <w:rsid w:val="00A94E3B"/>
    <w:rPr>
      <w:color w:val="3C3C3B"/>
      <w:sz w:val="19"/>
      <w:szCs w:val="19"/>
      <w:lang w:val="en-GB" w:eastAsia="sv-SE"/>
    </w:rPr>
  </w:style>
  <w:style w:type="paragraph" w:styleId="Figurfrteckning">
    <w:name w:val="table of figures"/>
    <w:basedOn w:val="Normal"/>
    <w:next w:val="Normal"/>
    <w:semiHidden/>
    <w:rsid w:val="002E31CA"/>
    <w:rPr>
      <w:lang w:val="en-GB"/>
    </w:rPr>
  </w:style>
  <w:style w:type="table" w:styleId="Frgadtabell1">
    <w:name w:val="Table Colorful 1"/>
    <w:basedOn w:val="Normaltabell"/>
    <w:semiHidden/>
    <w:rsid w:val="002E31CA"/>
    <w:pPr>
      <w:keepLines/>
    </w:pPr>
    <w:rPr>
      <w:color w:val="FFFFFF"/>
      <w:lang w:val="sv-SE" w:eastAsia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E31CA"/>
    <w:pPr>
      <w:keepLines/>
    </w:pPr>
    <w:rPr>
      <w:lang w:val="sv-SE" w:eastAsia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link w:val="HTML-adressChar"/>
    <w:semiHidden/>
    <w:rsid w:val="002E31CA"/>
    <w:rPr>
      <w:i/>
      <w:iCs/>
      <w:lang w:val="en-GB"/>
    </w:rPr>
  </w:style>
  <w:style w:type="character" w:customStyle="1" w:styleId="HTML-adressChar">
    <w:name w:val="HTML - adress Char"/>
    <w:basedOn w:val="Standardstycketeckensnitt"/>
    <w:link w:val="HTML-adress"/>
    <w:semiHidden/>
    <w:rsid w:val="00A94E3B"/>
    <w:rPr>
      <w:i/>
      <w:iCs/>
      <w:color w:val="3C3C3B"/>
      <w:sz w:val="19"/>
      <w:szCs w:val="19"/>
      <w:lang w:val="en-GB" w:eastAsia="sv-SE"/>
    </w:rPr>
  </w:style>
  <w:style w:type="character" w:styleId="HTML-akronym">
    <w:name w:val="HTML Acronym"/>
    <w:semiHidden/>
    <w:rsid w:val="002E31CA"/>
    <w:rPr>
      <w:lang w:val="en-GB"/>
    </w:rPr>
  </w:style>
  <w:style w:type="character" w:styleId="HTML-citat">
    <w:name w:val="HTML Cite"/>
    <w:semiHidden/>
    <w:rsid w:val="002E31CA"/>
    <w:rPr>
      <w:i/>
      <w:iCs/>
      <w:lang w:val="en-GB"/>
    </w:rPr>
  </w:style>
  <w:style w:type="character" w:styleId="HTML-definition">
    <w:name w:val="HTML Definition"/>
    <w:semiHidden/>
    <w:rsid w:val="002E31CA"/>
    <w:rPr>
      <w:i/>
      <w:iCs/>
      <w:lang w:val="en-GB"/>
    </w:rPr>
  </w:style>
  <w:style w:type="character" w:styleId="HTML-exempel">
    <w:name w:val="HTML Sample"/>
    <w:semiHidden/>
    <w:rsid w:val="002E31CA"/>
    <w:rPr>
      <w:rFonts w:ascii="Courier New" w:hAnsi="Courier New" w:cs="Courier New"/>
      <w:lang w:val="en-GB"/>
    </w:rPr>
  </w:style>
  <w:style w:type="paragraph" w:styleId="HTML-frformaterad">
    <w:name w:val="HTML Preformatted"/>
    <w:basedOn w:val="Normal"/>
    <w:link w:val="HTML-frformateradChar"/>
    <w:semiHidden/>
    <w:rsid w:val="002E31CA"/>
    <w:rPr>
      <w:rFonts w:ascii="Courier New" w:hAnsi="Courier New" w:cs="Courier New"/>
      <w:lang w:val="en-GB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A94E3B"/>
    <w:rPr>
      <w:rFonts w:ascii="Courier New" w:hAnsi="Courier New" w:cs="Courier New"/>
      <w:color w:val="3C3C3B"/>
      <w:sz w:val="19"/>
      <w:lang w:val="en-GB" w:eastAsia="sv-SE"/>
    </w:rPr>
  </w:style>
  <w:style w:type="character" w:styleId="HTML-kod">
    <w:name w:val="HTML Code"/>
    <w:semiHidden/>
    <w:rsid w:val="002E31CA"/>
    <w:rPr>
      <w:rFonts w:ascii="Courier New" w:hAnsi="Courier New" w:cs="Courier New"/>
      <w:sz w:val="20"/>
      <w:szCs w:val="20"/>
      <w:lang w:val="en-GB"/>
    </w:rPr>
  </w:style>
  <w:style w:type="character" w:styleId="HTML-skrivmaskin">
    <w:name w:val="HTML Typewriter"/>
    <w:semiHidden/>
    <w:rsid w:val="002E31CA"/>
    <w:rPr>
      <w:rFonts w:ascii="Courier New" w:hAnsi="Courier New" w:cs="Courier New"/>
      <w:sz w:val="20"/>
      <w:szCs w:val="20"/>
      <w:lang w:val="en-GB"/>
    </w:rPr>
  </w:style>
  <w:style w:type="character" w:styleId="HTML-tangentbord">
    <w:name w:val="HTML Keyboard"/>
    <w:semiHidden/>
    <w:rsid w:val="002E31CA"/>
    <w:rPr>
      <w:rFonts w:ascii="Courier New" w:hAnsi="Courier New" w:cs="Courier New"/>
      <w:sz w:val="20"/>
      <w:szCs w:val="20"/>
      <w:lang w:val="en-GB"/>
    </w:rPr>
  </w:style>
  <w:style w:type="character" w:styleId="HTML-variabel">
    <w:name w:val="HTML Variable"/>
    <w:semiHidden/>
    <w:rsid w:val="002E31CA"/>
    <w:rPr>
      <w:i/>
      <w:iCs/>
      <w:lang w:val="en-GB"/>
    </w:rPr>
  </w:style>
  <w:style w:type="paragraph" w:customStyle="1" w:styleId="Framsida-Huvudrubrik">
    <w:name w:val="Framsida - Huvudrubrik"/>
    <w:uiPriority w:val="7"/>
    <w:rsid w:val="0004147A"/>
    <w:pPr>
      <w:keepLines/>
      <w:spacing w:line="240" w:lineRule="auto"/>
    </w:pPr>
    <w:rPr>
      <w:rFonts w:asciiTheme="majorHAnsi" w:hAnsiTheme="majorHAnsi" w:cs="Arial"/>
      <w:bCs/>
      <w:color w:val="FFFFFF"/>
      <w:kern w:val="32"/>
      <w:sz w:val="100"/>
      <w:szCs w:val="32"/>
      <w:lang w:val="sv-SE" w:eastAsia="sv-SE"/>
    </w:rPr>
  </w:style>
  <w:style w:type="paragraph" w:styleId="Index1">
    <w:name w:val="index 1"/>
    <w:basedOn w:val="Normal"/>
    <w:next w:val="Normal"/>
    <w:autoRedefine/>
    <w:semiHidden/>
    <w:rsid w:val="002E31CA"/>
    <w:pPr>
      <w:ind w:left="200" w:hanging="200"/>
    </w:pPr>
    <w:rPr>
      <w:lang w:val="en-GB"/>
    </w:rPr>
  </w:style>
  <w:style w:type="paragraph" w:styleId="Index2">
    <w:name w:val="index 2"/>
    <w:basedOn w:val="Normal"/>
    <w:next w:val="Normal"/>
    <w:autoRedefine/>
    <w:semiHidden/>
    <w:rsid w:val="002E31CA"/>
    <w:pPr>
      <w:ind w:left="400" w:hanging="200"/>
    </w:pPr>
    <w:rPr>
      <w:lang w:val="en-GB"/>
    </w:rPr>
  </w:style>
  <w:style w:type="paragraph" w:styleId="Index3">
    <w:name w:val="index 3"/>
    <w:basedOn w:val="Normal"/>
    <w:next w:val="Normal"/>
    <w:autoRedefine/>
    <w:semiHidden/>
    <w:rsid w:val="002E31CA"/>
    <w:pPr>
      <w:ind w:left="600" w:hanging="200"/>
    </w:pPr>
    <w:rPr>
      <w:lang w:val="en-GB"/>
    </w:rPr>
  </w:style>
  <w:style w:type="paragraph" w:styleId="Index4">
    <w:name w:val="index 4"/>
    <w:basedOn w:val="Normal"/>
    <w:next w:val="Normal"/>
    <w:autoRedefine/>
    <w:semiHidden/>
    <w:rsid w:val="002E31CA"/>
    <w:pPr>
      <w:ind w:left="800" w:hanging="200"/>
    </w:pPr>
    <w:rPr>
      <w:lang w:val="en-GB"/>
    </w:rPr>
  </w:style>
  <w:style w:type="paragraph" w:styleId="Index5">
    <w:name w:val="index 5"/>
    <w:basedOn w:val="Normal"/>
    <w:next w:val="Normal"/>
    <w:autoRedefine/>
    <w:semiHidden/>
    <w:rsid w:val="002E31CA"/>
    <w:pPr>
      <w:ind w:left="1000" w:hanging="200"/>
    </w:pPr>
    <w:rPr>
      <w:lang w:val="en-GB"/>
    </w:rPr>
  </w:style>
  <w:style w:type="paragraph" w:styleId="Index6">
    <w:name w:val="index 6"/>
    <w:basedOn w:val="Normal"/>
    <w:next w:val="Normal"/>
    <w:autoRedefine/>
    <w:semiHidden/>
    <w:rsid w:val="002E31CA"/>
    <w:pPr>
      <w:ind w:left="1200" w:hanging="200"/>
    </w:pPr>
    <w:rPr>
      <w:lang w:val="en-GB"/>
    </w:rPr>
  </w:style>
  <w:style w:type="paragraph" w:styleId="Index7">
    <w:name w:val="index 7"/>
    <w:basedOn w:val="Normal"/>
    <w:next w:val="Normal"/>
    <w:autoRedefine/>
    <w:semiHidden/>
    <w:rsid w:val="002E31CA"/>
    <w:pPr>
      <w:ind w:left="1400" w:hanging="200"/>
    </w:pPr>
    <w:rPr>
      <w:lang w:val="en-GB"/>
    </w:rPr>
  </w:style>
  <w:style w:type="paragraph" w:styleId="Index8">
    <w:name w:val="index 8"/>
    <w:basedOn w:val="Normal"/>
    <w:next w:val="Normal"/>
    <w:autoRedefine/>
    <w:semiHidden/>
    <w:rsid w:val="002E31CA"/>
    <w:pPr>
      <w:ind w:left="1600" w:hanging="200"/>
    </w:pPr>
    <w:rPr>
      <w:lang w:val="en-GB"/>
    </w:rPr>
  </w:style>
  <w:style w:type="paragraph" w:styleId="Index9">
    <w:name w:val="index 9"/>
    <w:basedOn w:val="Normal"/>
    <w:next w:val="Normal"/>
    <w:autoRedefine/>
    <w:semiHidden/>
    <w:rsid w:val="002E31CA"/>
    <w:pPr>
      <w:ind w:left="1800" w:hanging="200"/>
    </w:pPr>
    <w:rPr>
      <w:lang w:val="en-GB"/>
    </w:rPr>
  </w:style>
  <w:style w:type="paragraph" w:styleId="Indexrubrik">
    <w:name w:val="index heading"/>
    <w:basedOn w:val="Normal"/>
    <w:next w:val="Index1"/>
    <w:semiHidden/>
    <w:rsid w:val="002E31CA"/>
    <w:rPr>
      <w:rFonts w:cs="Arial"/>
      <w:b/>
      <w:bCs/>
      <w:lang w:val="en-GB"/>
    </w:rPr>
  </w:style>
  <w:style w:type="paragraph" w:styleId="Indragetstycke">
    <w:name w:val="Block Text"/>
    <w:basedOn w:val="Normal"/>
    <w:semiHidden/>
    <w:rsid w:val="002E31CA"/>
    <w:pPr>
      <w:spacing w:after="120"/>
      <w:ind w:left="1440" w:right="1440"/>
    </w:pPr>
    <w:rPr>
      <w:lang w:val="en-GB"/>
    </w:rPr>
  </w:style>
  <w:style w:type="paragraph" w:styleId="Inledning">
    <w:name w:val="Salutation"/>
    <w:basedOn w:val="Normal"/>
    <w:next w:val="Normal"/>
    <w:link w:val="InledningChar"/>
    <w:semiHidden/>
    <w:rsid w:val="002E31CA"/>
    <w:rPr>
      <w:lang w:val="en-GB"/>
    </w:rPr>
  </w:style>
  <w:style w:type="character" w:customStyle="1" w:styleId="InledningChar">
    <w:name w:val="Inledning Char"/>
    <w:basedOn w:val="Standardstycketeckensnitt"/>
    <w:link w:val="Inledning"/>
    <w:semiHidden/>
    <w:rsid w:val="00A94E3B"/>
    <w:rPr>
      <w:color w:val="3C3C3B"/>
      <w:sz w:val="19"/>
      <w:szCs w:val="19"/>
      <w:lang w:val="en-GB" w:eastAsia="sv-SE"/>
    </w:rPr>
  </w:style>
  <w:style w:type="paragraph" w:styleId="Innehll7">
    <w:name w:val="toc 7"/>
    <w:basedOn w:val="Normal"/>
    <w:next w:val="Normal"/>
    <w:autoRedefine/>
    <w:semiHidden/>
    <w:rsid w:val="002E31CA"/>
    <w:pPr>
      <w:ind w:left="1200"/>
    </w:pPr>
    <w:rPr>
      <w:lang w:val="en-GB"/>
    </w:rPr>
  </w:style>
  <w:style w:type="paragraph" w:styleId="Innehll8">
    <w:name w:val="toc 8"/>
    <w:basedOn w:val="Normal"/>
    <w:next w:val="Normal"/>
    <w:autoRedefine/>
    <w:semiHidden/>
    <w:rsid w:val="002E31CA"/>
    <w:pPr>
      <w:ind w:left="1400"/>
    </w:pPr>
    <w:rPr>
      <w:lang w:val="en-GB"/>
    </w:rPr>
  </w:style>
  <w:style w:type="paragraph" w:styleId="Innehll9">
    <w:name w:val="toc 9"/>
    <w:basedOn w:val="Normal"/>
    <w:next w:val="Normal"/>
    <w:autoRedefine/>
    <w:semiHidden/>
    <w:rsid w:val="002E31CA"/>
    <w:pPr>
      <w:ind w:left="1600"/>
    </w:pPr>
    <w:rPr>
      <w:lang w:val="en-GB"/>
    </w:rPr>
  </w:style>
  <w:style w:type="paragraph" w:styleId="Kommentarer">
    <w:name w:val="annotation text"/>
    <w:basedOn w:val="Normal"/>
    <w:link w:val="KommentarerChar"/>
    <w:semiHidden/>
    <w:rsid w:val="002E31CA"/>
    <w:rPr>
      <w:lang w:val="en-GB"/>
    </w:rPr>
  </w:style>
  <w:style w:type="character" w:customStyle="1" w:styleId="KommentarerChar">
    <w:name w:val="Kommentarer Char"/>
    <w:basedOn w:val="Standardstycketeckensnitt"/>
    <w:link w:val="Kommentarer"/>
    <w:semiHidden/>
    <w:rsid w:val="00A94E3B"/>
    <w:rPr>
      <w:color w:val="3C3C3B"/>
      <w:sz w:val="19"/>
      <w:lang w:val="en-GB" w:eastAsia="sv-SE"/>
    </w:rPr>
  </w:style>
  <w:style w:type="character" w:styleId="Kommentarsreferens">
    <w:name w:val="annotation reference"/>
    <w:semiHidden/>
    <w:rsid w:val="002E31CA"/>
    <w:rPr>
      <w:sz w:val="16"/>
      <w:szCs w:val="16"/>
      <w:lang w:val="en-GB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2E31CA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A94E3B"/>
    <w:rPr>
      <w:b/>
      <w:bCs/>
      <w:color w:val="3C3C3B"/>
      <w:sz w:val="19"/>
      <w:lang w:val="en-GB" w:eastAsia="sv-SE"/>
    </w:rPr>
  </w:style>
  <w:style w:type="paragraph" w:styleId="Lista">
    <w:name w:val="List"/>
    <w:basedOn w:val="Normal"/>
    <w:semiHidden/>
    <w:rsid w:val="002E31CA"/>
    <w:pPr>
      <w:ind w:left="283" w:hanging="283"/>
    </w:pPr>
    <w:rPr>
      <w:lang w:val="en-GB"/>
    </w:rPr>
  </w:style>
  <w:style w:type="paragraph" w:styleId="Lista2">
    <w:name w:val="List 2"/>
    <w:basedOn w:val="Normal"/>
    <w:semiHidden/>
    <w:rsid w:val="002E31CA"/>
    <w:pPr>
      <w:ind w:left="566" w:hanging="283"/>
    </w:pPr>
    <w:rPr>
      <w:lang w:val="en-GB"/>
    </w:rPr>
  </w:style>
  <w:style w:type="paragraph" w:styleId="Lista3">
    <w:name w:val="List 3"/>
    <w:basedOn w:val="Normal"/>
    <w:semiHidden/>
    <w:rsid w:val="002E31CA"/>
    <w:pPr>
      <w:ind w:left="849" w:hanging="283"/>
    </w:pPr>
    <w:rPr>
      <w:lang w:val="en-GB"/>
    </w:rPr>
  </w:style>
  <w:style w:type="paragraph" w:styleId="Lista4">
    <w:name w:val="List 4"/>
    <w:basedOn w:val="Normal"/>
    <w:semiHidden/>
    <w:rsid w:val="002E31CA"/>
    <w:pPr>
      <w:ind w:left="1132" w:hanging="283"/>
    </w:pPr>
    <w:rPr>
      <w:lang w:val="en-GB"/>
    </w:rPr>
  </w:style>
  <w:style w:type="paragraph" w:styleId="Lista5">
    <w:name w:val="List 5"/>
    <w:basedOn w:val="Normal"/>
    <w:semiHidden/>
    <w:rsid w:val="002E31CA"/>
    <w:pPr>
      <w:ind w:left="1415" w:hanging="283"/>
    </w:pPr>
    <w:rPr>
      <w:lang w:val="en-GB"/>
    </w:rPr>
  </w:style>
  <w:style w:type="paragraph" w:styleId="Listafortstt">
    <w:name w:val="List Continue"/>
    <w:basedOn w:val="Normal"/>
    <w:semiHidden/>
    <w:rsid w:val="002E31CA"/>
    <w:pPr>
      <w:spacing w:after="120"/>
      <w:ind w:left="283"/>
    </w:pPr>
    <w:rPr>
      <w:lang w:val="en-GB"/>
    </w:rPr>
  </w:style>
  <w:style w:type="paragraph" w:styleId="Listafortstt2">
    <w:name w:val="List Continue 2"/>
    <w:basedOn w:val="Normal"/>
    <w:semiHidden/>
    <w:rsid w:val="002E31CA"/>
    <w:pPr>
      <w:spacing w:after="120"/>
      <w:ind w:left="566"/>
    </w:pPr>
    <w:rPr>
      <w:lang w:val="en-GB"/>
    </w:rPr>
  </w:style>
  <w:style w:type="paragraph" w:styleId="Listafortstt3">
    <w:name w:val="List Continue 3"/>
    <w:basedOn w:val="Normal"/>
    <w:semiHidden/>
    <w:rsid w:val="002E31CA"/>
    <w:pPr>
      <w:spacing w:after="120"/>
      <w:ind w:left="849"/>
    </w:pPr>
    <w:rPr>
      <w:lang w:val="en-GB"/>
    </w:rPr>
  </w:style>
  <w:style w:type="paragraph" w:styleId="Listafortstt4">
    <w:name w:val="List Continue 4"/>
    <w:basedOn w:val="Normal"/>
    <w:semiHidden/>
    <w:rsid w:val="002E31CA"/>
    <w:pPr>
      <w:spacing w:after="120"/>
      <w:ind w:left="1132"/>
    </w:pPr>
    <w:rPr>
      <w:lang w:val="en-GB"/>
    </w:rPr>
  </w:style>
  <w:style w:type="paragraph" w:styleId="Listafortstt5">
    <w:name w:val="List Continue 5"/>
    <w:basedOn w:val="Normal"/>
    <w:semiHidden/>
    <w:rsid w:val="002E31CA"/>
    <w:pPr>
      <w:spacing w:after="120"/>
      <w:ind w:left="1415"/>
    </w:pPr>
    <w:rPr>
      <w:lang w:val="en-GB"/>
    </w:rPr>
  </w:style>
  <w:style w:type="paragraph" w:styleId="Makrotext">
    <w:name w:val="macro"/>
    <w:link w:val="MakrotextChar"/>
    <w:semiHidden/>
    <w:rsid w:val="002E31CA"/>
    <w:pPr>
      <w:keepLine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sv-SE"/>
    </w:rPr>
  </w:style>
  <w:style w:type="character" w:customStyle="1" w:styleId="MakrotextChar">
    <w:name w:val="Makrotext Char"/>
    <w:basedOn w:val="Standardstycketeckensnitt"/>
    <w:link w:val="Makrotext"/>
    <w:semiHidden/>
    <w:rsid w:val="00A94E3B"/>
    <w:rPr>
      <w:rFonts w:ascii="Courier New" w:hAnsi="Courier New" w:cs="Courier New"/>
      <w:color w:val="3C3C3B"/>
      <w:sz w:val="19"/>
      <w:szCs w:val="19"/>
      <w:lang w:val="en-GB" w:eastAsia="sv-SE"/>
    </w:rPr>
  </w:style>
  <w:style w:type="paragraph" w:styleId="Meddelanderubrik">
    <w:name w:val="Message Header"/>
    <w:basedOn w:val="Normal"/>
    <w:link w:val="MeddelanderubrikChar"/>
    <w:semiHidden/>
    <w:rsid w:val="002E31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lang w:val="en-GB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A94E3B"/>
    <w:rPr>
      <w:rFonts w:cs="Arial"/>
      <w:color w:val="3C3C3B"/>
      <w:sz w:val="24"/>
      <w:szCs w:val="19"/>
      <w:shd w:val="pct20" w:color="auto" w:fill="auto"/>
      <w:lang w:val="en-GB" w:eastAsia="sv-SE"/>
    </w:rPr>
  </w:style>
  <w:style w:type="table" w:styleId="Moderntabell">
    <w:name w:val="Table Contemporary"/>
    <w:basedOn w:val="Normaltabell"/>
    <w:semiHidden/>
    <w:rsid w:val="002E31CA"/>
    <w:pPr>
      <w:keepLines/>
    </w:pPr>
    <w:rPr>
      <w:lang w:val="sv-SE" w:eastAsia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uiPriority w:val="99"/>
    <w:semiHidden/>
    <w:rsid w:val="002E31CA"/>
  </w:style>
  <w:style w:type="paragraph" w:styleId="Normaltindrag">
    <w:name w:val="Normal Indent"/>
    <w:basedOn w:val="Normal"/>
    <w:semiHidden/>
    <w:rsid w:val="002E31CA"/>
    <w:pPr>
      <w:ind w:left="1304"/>
    </w:pPr>
  </w:style>
  <w:style w:type="paragraph" w:styleId="Numreradlista">
    <w:name w:val="List Number"/>
    <w:basedOn w:val="Liststycke"/>
    <w:uiPriority w:val="8"/>
    <w:qFormat/>
    <w:rsid w:val="000637FC"/>
    <w:pPr>
      <w:numPr>
        <w:numId w:val="25"/>
      </w:numPr>
    </w:pPr>
  </w:style>
  <w:style w:type="paragraph" w:styleId="Numreradlista2">
    <w:name w:val="List Number 2"/>
    <w:basedOn w:val="Normal"/>
    <w:semiHidden/>
    <w:rsid w:val="002E31CA"/>
    <w:pPr>
      <w:numPr>
        <w:numId w:val="6"/>
      </w:numPr>
    </w:pPr>
  </w:style>
  <w:style w:type="paragraph" w:styleId="Numreradlista3">
    <w:name w:val="List Number 3"/>
    <w:basedOn w:val="Normal"/>
    <w:semiHidden/>
    <w:rsid w:val="002E31CA"/>
    <w:pPr>
      <w:numPr>
        <w:numId w:val="7"/>
      </w:numPr>
    </w:pPr>
  </w:style>
  <w:style w:type="paragraph" w:styleId="Numreradlista4">
    <w:name w:val="List Number 4"/>
    <w:basedOn w:val="Normal"/>
    <w:semiHidden/>
    <w:rsid w:val="002E31CA"/>
    <w:pPr>
      <w:numPr>
        <w:numId w:val="8"/>
      </w:numPr>
    </w:pPr>
  </w:style>
  <w:style w:type="paragraph" w:styleId="Numreradlista5">
    <w:name w:val="List Number 5"/>
    <w:basedOn w:val="Normal"/>
    <w:semiHidden/>
    <w:rsid w:val="002E31CA"/>
    <w:pPr>
      <w:numPr>
        <w:numId w:val="9"/>
      </w:numPr>
    </w:pPr>
  </w:style>
  <w:style w:type="paragraph" w:styleId="Oformateradtext">
    <w:name w:val="Plain Text"/>
    <w:basedOn w:val="Normal"/>
    <w:link w:val="OformateradtextChar"/>
    <w:semiHidden/>
    <w:rsid w:val="002E31CA"/>
    <w:rPr>
      <w:rFonts w:ascii="Courier New" w:hAnsi="Courier New" w:cs="Courier New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A94E3B"/>
    <w:rPr>
      <w:rFonts w:ascii="Courier New" w:hAnsi="Courier New" w:cs="Courier New"/>
      <w:color w:val="3C3C3B"/>
      <w:sz w:val="19"/>
      <w:lang w:val="sv-SE" w:eastAsia="sv-SE"/>
    </w:rPr>
  </w:style>
  <w:style w:type="table" w:styleId="Professionelltabell">
    <w:name w:val="Table Professional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semiHidden/>
    <w:rsid w:val="002E31CA"/>
    <w:pPr>
      <w:numPr>
        <w:numId w:val="11"/>
      </w:numPr>
    </w:pPr>
  </w:style>
  <w:style w:type="paragraph" w:styleId="Punktlista3">
    <w:name w:val="List Bullet 3"/>
    <w:basedOn w:val="Normal"/>
    <w:semiHidden/>
    <w:rsid w:val="002E31CA"/>
    <w:pPr>
      <w:numPr>
        <w:numId w:val="12"/>
      </w:numPr>
    </w:pPr>
  </w:style>
  <w:style w:type="paragraph" w:styleId="Punktlista4">
    <w:name w:val="List Bullet 4"/>
    <w:basedOn w:val="Normal"/>
    <w:semiHidden/>
    <w:rsid w:val="002E31CA"/>
    <w:pPr>
      <w:numPr>
        <w:numId w:val="13"/>
      </w:numPr>
    </w:pPr>
  </w:style>
  <w:style w:type="paragraph" w:styleId="Punktlista5">
    <w:name w:val="List Bullet 5"/>
    <w:basedOn w:val="Normal"/>
    <w:semiHidden/>
    <w:rsid w:val="002E31CA"/>
    <w:pPr>
      <w:numPr>
        <w:numId w:val="14"/>
      </w:numPr>
    </w:pPr>
  </w:style>
  <w:style w:type="character" w:styleId="Radnummer">
    <w:name w:val="line number"/>
    <w:semiHidden/>
    <w:rsid w:val="002E31CA"/>
    <w:rPr>
      <w:lang w:val="en-GB"/>
    </w:rPr>
  </w:style>
  <w:style w:type="paragraph" w:styleId="Rubrik">
    <w:name w:val="Title"/>
    <w:basedOn w:val="Normal"/>
    <w:link w:val="RubrikChar"/>
    <w:semiHidden/>
    <w:rsid w:val="002E31C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semiHidden/>
    <w:rsid w:val="00465A93"/>
    <w:rPr>
      <w:rFonts w:asciiTheme="minorHAnsi" w:hAnsiTheme="minorHAnsi" w:cs="Arial"/>
      <w:b/>
      <w:bCs/>
      <w:color w:val="auto"/>
      <w:kern w:val="28"/>
      <w:sz w:val="32"/>
      <w:szCs w:val="32"/>
    </w:rPr>
  </w:style>
  <w:style w:type="paragraph" w:customStyle="1" w:styleId="Rubriknr3">
    <w:name w:val="Rubrik nr 3"/>
    <w:next w:val="Normal"/>
    <w:uiPriority w:val="1"/>
    <w:semiHidden/>
    <w:rsid w:val="002E31CA"/>
    <w:pPr>
      <w:keepNext/>
      <w:keepLines/>
      <w:spacing w:line="260" w:lineRule="atLeast"/>
    </w:pPr>
    <w:rPr>
      <w:caps/>
      <w:spacing w:val="20"/>
      <w:lang w:val="sv-SE" w:eastAsia="sv-SE"/>
    </w:rPr>
  </w:style>
  <w:style w:type="paragraph" w:customStyle="1" w:styleId="Rubriknr4">
    <w:name w:val="Rubrik nr 4"/>
    <w:basedOn w:val="Normal"/>
    <w:next w:val="Normal"/>
    <w:uiPriority w:val="2"/>
    <w:semiHidden/>
    <w:rsid w:val="002E31CA"/>
    <w:pPr>
      <w:keepNext/>
      <w:spacing w:after="0"/>
    </w:pPr>
    <w:rPr>
      <w:b/>
    </w:rPr>
  </w:style>
  <w:style w:type="paragraph" w:customStyle="1" w:styleId="Sidfotfrstasidan">
    <w:name w:val="Sidfot förstasidan"/>
    <w:semiHidden/>
    <w:rsid w:val="00C966C7"/>
    <w:pPr>
      <w:spacing w:after="0" w:line="300" w:lineRule="atLeast"/>
    </w:pPr>
    <w:rPr>
      <w:b/>
      <w:color w:val="auto"/>
      <w:sz w:val="32"/>
    </w:rPr>
  </w:style>
  <w:style w:type="character" w:styleId="Sidnummer">
    <w:name w:val="page number"/>
    <w:uiPriority w:val="99"/>
    <w:semiHidden/>
    <w:rsid w:val="005E1A65"/>
    <w:rPr>
      <w:color w:val="auto"/>
      <w:lang w:val="sv-SE"/>
    </w:rPr>
  </w:style>
  <w:style w:type="paragraph" w:styleId="Signatur">
    <w:name w:val="Signature"/>
    <w:basedOn w:val="Normal"/>
    <w:link w:val="SignaturChar"/>
    <w:semiHidden/>
    <w:rsid w:val="002E31CA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A94E3B"/>
    <w:rPr>
      <w:color w:val="3C3C3B"/>
      <w:sz w:val="19"/>
      <w:szCs w:val="19"/>
      <w:lang w:val="sv-SE" w:eastAsia="sv-SE"/>
    </w:rPr>
  </w:style>
  <w:style w:type="paragraph" w:styleId="Slutnotstext">
    <w:name w:val="endnote text"/>
    <w:basedOn w:val="Normal"/>
    <w:link w:val="SlutnotstextChar"/>
    <w:semiHidden/>
    <w:rsid w:val="002E31CA"/>
  </w:style>
  <w:style w:type="character" w:customStyle="1" w:styleId="SlutnotstextChar">
    <w:name w:val="Slutnotstext Char"/>
    <w:basedOn w:val="Standardstycketeckensnitt"/>
    <w:link w:val="Slutnotstext"/>
    <w:semiHidden/>
    <w:rsid w:val="00A94E3B"/>
    <w:rPr>
      <w:color w:val="3C3C3B"/>
      <w:sz w:val="19"/>
      <w:lang w:val="sv-SE" w:eastAsia="sv-SE"/>
    </w:rPr>
  </w:style>
  <w:style w:type="character" w:styleId="Slutnotsreferens">
    <w:name w:val="endnote reference"/>
    <w:semiHidden/>
    <w:rsid w:val="002E31CA"/>
    <w:rPr>
      <w:vertAlign w:val="superscript"/>
      <w:lang w:val="en-GB"/>
    </w:rPr>
  </w:style>
  <w:style w:type="table" w:styleId="Standardtabell1">
    <w:name w:val="Table Classic 1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E31CA"/>
    <w:pPr>
      <w:keepLines/>
    </w:pPr>
    <w:rPr>
      <w:color w:val="000080"/>
      <w:lang w:val="sv-SE"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semiHidden/>
    <w:rsid w:val="005E1A65"/>
    <w:rPr>
      <w:b/>
      <w:bCs/>
      <w:color w:val="auto"/>
    </w:rPr>
  </w:style>
  <w:style w:type="table" w:styleId="Tabellmed3D-effekter1">
    <w:name w:val="Table 3D effects 1"/>
    <w:basedOn w:val="Normaltabell"/>
    <w:semiHidden/>
    <w:rsid w:val="002E31CA"/>
    <w:pPr>
      <w:keepLines/>
    </w:pPr>
    <w:rPr>
      <w:lang w:val="sv-SE" w:eastAsia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E31CA"/>
    <w:pPr>
      <w:keepLines/>
    </w:pPr>
    <w:rPr>
      <w:lang w:val="sv-SE" w:eastAsia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E31CA"/>
    <w:pPr>
      <w:keepLines/>
    </w:pPr>
    <w:rPr>
      <w:lang w:val="sv-SE" w:eastAsia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E31CA"/>
    <w:pPr>
      <w:keepLines/>
    </w:pPr>
    <w:rPr>
      <w:b/>
      <w:bCs/>
      <w:lang w:val="sv-SE" w:eastAsia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E31CA"/>
    <w:pPr>
      <w:keepLines/>
    </w:pPr>
    <w:rPr>
      <w:b/>
      <w:bCs/>
      <w:lang w:val="sv-SE"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E31CA"/>
    <w:pPr>
      <w:keepLines/>
    </w:pPr>
    <w:rPr>
      <w:b/>
      <w:bCs/>
      <w:lang w:val="sv-SE" w:eastAsia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E31CA"/>
    <w:pPr>
      <w:keepLines/>
    </w:pPr>
    <w:rPr>
      <w:lang w:val="sv-SE"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E31CA"/>
    <w:pPr>
      <w:keepLines/>
    </w:pPr>
    <w:rPr>
      <w:lang w:val="sv-SE" w:eastAsia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E31CA"/>
    <w:pPr>
      <w:keepLines/>
    </w:pPr>
    <w:rPr>
      <w:lang w:val="sv-SE" w:eastAsia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E31CA"/>
    <w:pPr>
      <w:keepLines/>
    </w:pPr>
    <w:rPr>
      <w:lang w:val="sv-SE" w:eastAsia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E31CA"/>
    <w:pPr>
      <w:keepLines/>
    </w:pPr>
    <w:rPr>
      <w:lang w:val="sv-SE"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E31CA"/>
    <w:pPr>
      <w:keepLines/>
    </w:pPr>
    <w:rPr>
      <w:lang w:val="sv-SE" w:eastAsia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E31CA"/>
    <w:pPr>
      <w:keepLines/>
    </w:pPr>
    <w:rPr>
      <w:lang w:val="sv-SE"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E31CA"/>
    <w:pPr>
      <w:keepLines/>
    </w:pPr>
    <w:rPr>
      <w:lang w:val="sv-SE" w:eastAsia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E31CA"/>
    <w:pPr>
      <w:keepLines/>
    </w:pPr>
    <w:rPr>
      <w:lang w:val="sv-SE" w:eastAsia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E31CA"/>
    <w:pPr>
      <w:keepLines/>
    </w:pPr>
    <w:rPr>
      <w:b/>
      <w:bCs/>
      <w:lang w:val="sv-SE"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E31CA"/>
    <w:pPr>
      <w:keepLines/>
    </w:pPr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rsid w:val="002E31CA"/>
    <w:pPr>
      <w:keepLines/>
    </w:pPr>
    <w:rPr>
      <w:lang w:val="sv-SE" w:eastAsia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E31CA"/>
    <w:pPr>
      <w:keepLines/>
    </w:pPr>
    <w:rPr>
      <w:lang w:val="sv-SE" w:eastAsia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E31CA"/>
    <w:pPr>
      <w:keepLines/>
    </w:pPr>
    <w:rPr>
      <w:lang w:val="sv-SE" w:eastAsia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ramsida-Underrubrik">
    <w:name w:val="Framsida - Underrubrik"/>
    <w:basedOn w:val="Framsida-Huvudrubrik"/>
    <w:next w:val="Framsida-Text"/>
    <w:uiPriority w:val="8"/>
    <w:rsid w:val="003F400D"/>
    <w:pPr>
      <w:spacing w:after="440"/>
      <w:ind w:right="-23"/>
    </w:pPr>
    <w:rPr>
      <w:sz w:val="32"/>
      <w:szCs w:val="60"/>
    </w:rPr>
  </w:style>
  <w:style w:type="paragraph" w:customStyle="1" w:styleId="Dokumentinformation">
    <w:name w:val="Dokumentinformation"/>
    <w:basedOn w:val="Normal"/>
    <w:semiHidden/>
    <w:qFormat/>
    <w:rsid w:val="00AD6C6D"/>
    <w:pPr>
      <w:keepLines/>
      <w:framePr w:hSpace="181" w:wrap="around" w:hAnchor="text" w:yAlign="bottom"/>
      <w:spacing w:after="0" w:line="280" w:lineRule="atLeast"/>
      <w:suppressOverlap/>
    </w:pPr>
    <w:rPr>
      <w:color w:val="FFFFFF"/>
      <w:sz w:val="18"/>
      <w:lang w:eastAsia="sv-SE"/>
    </w:rPr>
  </w:style>
  <w:style w:type="paragraph" w:customStyle="1" w:styleId="Pa0">
    <w:name w:val="Pa0"/>
    <w:basedOn w:val="Default"/>
    <w:next w:val="Default"/>
    <w:uiPriority w:val="99"/>
    <w:semiHidden/>
    <w:rsid w:val="00586938"/>
    <w:pPr>
      <w:spacing w:after="0" w:line="241" w:lineRule="atLeast"/>
    </w:pPr>
    <w:rPr>
      <w:rFonts w:ascii="Asap" w:hAnsi="Asap" w:cs="Times New Roman"/>
      <w:color w:val="3C3C3B"/>
    </w:rPr>
  </w:style>
  <w:style w:type="character" w:customStyle="1" w:styleId="A1">
    <w:name w:val="A1"/>
    <w:uiPriority w:val="99"/>
    <w:semiHidden/>
    <w:rsid w:val="00586938"/>
    <w:rPr>
      <w:rFonts w:cs="Asap"/>
      <w:b/>
      <w:bCs/>
      <w:color w:val="FFFFFF"/>
      <w:sz w:val="32"/>
      <w:szCs w:val="32"/>
    </w:rPr>
  </w:style>
  <w:style w:type="paragraph" w:customStyle="1" w:styleId="Framsida-Text">
    <w:name w:val="Framsida - Text"/>
    <w:basedOn w:val="Framsida-Underrubrik"/>
    <w:uiPriority w:val="7"/>
    <w:rsid w:val="00BB296F"/>
    <w:pPr>
      <w:spacing w:after="280"/>
    </w:pPr>
    <w:rPr>
      <w:b/>
      <w:sz w:val="26"/>
    </w:rPr>
  </w:style>
  <w:style w:type="paragraph" w:customStyle="1" w:styleId="Ingress">
    <w:name w:val="Ingress"/>
    <w:basedOn w:val="Normal"/>
    <w:next w:val="Normal"/>
    <w:uiPriority w:val="1"/>
    <w:qFormat/>
    <w:rsid w:val="00126747"/>
    <w:rPr>
      <w:b/>
      <w:bCs/>
      <w:shd w:val="clear" w:color="auto" w:fill="FFFFFF"/>
    </w:rPr>
  </w:style>
  <w:style w:type="paragraph" w:styleId="Beskrivning">
    <w:name w:val="caption"/>
    <w:basedOn w:val="Normal"/>
    <w:next w:val="Normal"/>
    <w:uiPriority w:val="19"/>
    <w:unhideWhenUsed/>
    <w:rsid w:val="00072889"/>
    <w:pPr>
      <w:spacing w:line="240" w:lineRule="auto"/>
    </w:pPr>
    <w:rPr>
      <w:iCs/>
      <w:sz w:val="18"/>
      <w:szCs w:val="18"/>
    </w:rPr>
  </w:style>
  <w:style w:type="paragraph" w:customStyle="1" w:styleId="Dokumenthuvud">
    <w:name w:val="Dokumenthuvud"/>
    <w:basedOn w:val="Normal"/>
    <w:uiPriority w:val="12"/>
    <w:semiHidden/>
    <w:rsid w:val="00072889"/>
    <w:pPr>
      <w:tabs>
        <w:tab w:val="left" w:pos="4253"/>
      </w:tabs>
      <w:spacing w:after="0" w:line="240" w:lineRule="atLeast"/>
    </w:pPr>
    <w:rPr>
      <w:sz w:val="17"/>
    </w:rPr>
  </w:style>
  <w:style w:type="paragraph" w:customStyle="1" w:styleId="Dokumenttyp">
    <w:name w:val="Dokumenttyp"/>
    <w:basedOn w:val="Dokumenthuvud"/>
    <w:next w:val="Dokumenthuvud"/>
    <w:uiPriority w:val="15"/>
    <w:semiHidden/>
    <w:rsid w:val="00072889"/>
    <w:pPr>
      <w:spacing w:line="260" w:lineRule="atLeast"/>
    </w:pPr>
    <w:rPr>
      <w:b/>
      <w:sz w:val="20"/>
    </w:rPr>
  </w:style>
  <w:style w:type="paragraph" w:customStyle="1" w:styleId="Hjlptext">
    <w:name w:val="Hjälptext"/>
    <w:basedOn w:val="Normal"/>
    <w:next w:val="Normal"/>
    <w:uiPriority w:val="14"/>
    <w:semiHidden/>
    <w:rsid w:val="00072889"/>
    <w:pPr>
      <w:keepNext/>
      <w:keepLines/>
      <w:shd w:val="clear" w:color="auto" w:fill="CDEBE6" w:themeFill="accent4" w:themeFillTint="33"/>
      <w:spacing w:before="240" w:after="240"/>
    </w:pPr>
  </w:style>
  <w:style w:type="table" w:customStyle="1" w:styleId="Karlskronakommun">
    <w:name w:val="Karlskrona kommun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</w:rPr>
    </w:tblStylePr>
    <w:tblStylePr w:type="lastRow">
      <w:rPr>
        <w:b/>
      </w:rPr>
    </w:tblStylePr>
  </w:style>
  <w:style w:type="table" w:customStyle="1" w:styleId="Karlskronakommun-Br">
    <w:name w:val="Karlskrona kommun - Bär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H w:val="nil"/>
          <w:insideV w:val="nil"/>
        </w:tcBorders>
        <w:shd w:val="clear" w:color="auto" w:fill="81203B" w:themeFill="accent3"/>
      </w:tcPr>
    </w:tblStylePr>
    <w:tblStylePr w:type="lastRow">
      <w:rPr>
        <w:b/>
      </w:rPr>
    </w:tblStylePr>
  </w:style>
  <w:style w:type="table" w:customStyle="1" w:styleId="Karlskronakommun-Hav">
    <w:name w:val="Karlskrona kommun - Hav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single" w:sz="4" w:space="0" w:color="14467B" w:themeColor="accent1"/>
          <w:left w:val="single" w:sz="4" w:space="0" w:color="14467B" w:themeColor="accent1"/>
          <w:bottom w:val="single" w:sz="4" w:space="0" w:color="14467B" w:themeColor="accent1"/>
          <w:right w:val="single" w:sz="4" w:space="0" w:color="14467B" w:themeColor="accent1"/>
          <w:insideH w:val="nil"/>
          <w:insideV w:val="nil"/>
        </w:tcBorders>
        <w:shd w:val="clear" w:color="auto" w:fill="14467B" w:themeFill="accent1"/>
      </w:tcPr>
    </w:tblStylePr>
    <w:tblStylePr w:type="lastRow">
      <w:rPr>
        <w:b/>
      </w:rPr>
    </w:tblStylePr>
  </w:style>
  <w:style w:type="table" w:customStyle="1" w:styleId="Karlskronakommun-Skog">
    <w:name w:val="Karlskrona kommun - Skog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H w:val="nil"/>
          <w:insideV w:val="nil"/>
        </w:tcBorders>
        <w:shd w:val="clear" w:color="auto" w:fill="2F746A" w:themeFill="accent4"/>
      </w:tcPr>
    </w:tblStylePr>
    <w:tblStylePr w:type="lastRow">
      <w:rPr>
        <w:b/>
      </w:rPr>
    </w:tblStylePr>
  </w:style>
  <w:style w:type="table" w:customStyle="1" w:styleId="Karlskronakommun-Skymning">
    <w:name w:val="Karlskrona kommun - Skymning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H w:val="nil"/>
          <w:insideV w:val="nil"/>
        </w:tcBorders>
        <w:shd w:val="clear" w:color="auto" w:fill="AC480D" w:themeFill="accent5"/>
      </w:tcPr>
    </w:tblStylePr>
    <w:tblStylePr w:type="lastRow">
      <w:rPr>
        <w:b/>
      </w:rPr>
    </w:tblStylePr>
  </w:style>
  <w:style w:type="table" w:customStyle="1" w:styleId="Karlskronakommun-Strand">
    <w:name w:val="Karlskrona kommun - Strand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H w:val="nil"/>
          <w:insideV w:val="nil"/>
        </w:tcBorders>
        <w:shd w:val="clear" w:color="auto" w:fill="B19C80" w:themeFill="accent2"/>
      </w:tcPr>
    </w:tblStylePr>
    <w:tblStylePr w:type="lastRow">
      <w:rPr>
        <w:b/>
      </w:rPr>
    </w:tblStylePr>
  </w:style>
  <w:style w:type="table" w:customStyle="1" w:styleId="Karlskronakommun1">
    <w:name w:val="Karlskrona kommun1"/>
    <w:basedOn w:val="Normaltabell"/>
    <w:uiPriority w:val="99"/>
    <w:rsid w:val="00072889"/>
    <w:pPr>
      <w:spacing w:after="0" w:line="260" w:lineRule="atLeast"/>
    </w:pPr>
    <w:rPr>
      <w:rFonts w:asciiTheme="majorHAnsi" w:eastAsiaTheme="minorEastAsia" w:hAnsiTheme="majorHAnsi"/>
      <w:color w:val="auto"/>
      <w:sz w:val="20"/>
      <w:szCs w:val="22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b/>
      </w:rPr>
    </w:tblStylePr>
    <w:tblStylePr w:type="lastRow">
      <w:rPr>
        <w:b/>
      </w:r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72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abarberTools\Word\Rapport.dotm" TargetMode="External"/></Relationships>
</file>

<file path=word/theme/theme1.xml><?xml version="1.0" encoding="utf-8"?>
<a:theme xmlns:a="http://schemas.openxmlformats.org/drawingml/2006/main" name="Office-tema">
  <a:themeElements>
    <a:clrScheme name="Karlskrona kommun - Hav">
      <a:dk1>
        <a:sysClr val="windowText" lastClr="000000"/>
      </a:dk1>
      <a:lt1>
        <a:sysClr val="window" lastClr="FFFFFF"/>
      </a:lt1>
      <a:dk2>
        <a:srgbClr val="D0DAE6"/>
      </a:dk2>
      <a:lt2>
        <a:srgbClr val="E7E6E6"/>
      </a:lt2>
      <a:accent1>
        <a:srgbClr val="14467B"/>
      </a:accent1>
      <a:accent2>
        <a:srgbClr val="B19C80"/>
      </a:accent2>
      <a:accent3>
        <a:srgbClr val="81203B"/>
      </a:accent3>
      <a:accent4>
        <a:srgbClr val="2F746A"/>
      </a:accent4>
      <a:accent5>
        <a:srgbClr val="AC480D"/>
      </a:accent5>
      <a:accent6>
        <a:srgbClr val="CAAC00"/>
      </a:accent6>
      <a:hlink>
        <a:srgbClr val="000000"/>
      </a:hlink>
      <a:folHlink>
        <a:srgbClr val="000000"/>
      </a:folHlink>
    </a:clrScheme>
    <a:fontScheme name="Karlskrona kommu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0627-EF04-434B-BBED-182CCA47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106</TotalTime>
  <Pages>8</Pages>
  <Words>778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Malm</dc:creator>
  <cp:lastModifiedBy>David Malm</cp:lastModifiedBy>
  <cp:revision>7</cp:revision>
  <dcterms:created xsi:type="dcterms:W3CDTF">2025-10-24T13:25:00Z</dcterms:created>
  <dcterms:modified xsi:type="dcterms:W3CDTF">2025-12-04T11:13:00Z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632ecf52,58f01c5a,648f557a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 information</vt:lpwstr>
  </property>
  <property fmtid="{D5CDD505-2E9C-101B-9397-08002B2CF9AE}" pid="5" name="MSIP_Label_7c3d6485-211e-4c4a-9cd7-3742379390fe_Enabled">
    <vt:lpwstr>true</vt:lpwstr>
  </property>
  <property fmtid="{D5CDD505-2E9C-101B-9397-08002B2CF9AE}" pid="6" name="MSIP_Label_7c3d6485-211e-4c4a-9cd7-3742379390fe_SetDate">
    <vt:lpwstr>2025-10-24T13:28:46Z</vt:lpwstr>
  </property>
  <property fmtid="{D5CDD505-2E9C-101B-9397-08002B2CF9AE}" pid="7" name="MSIP_Label_7c3d6485-211e-4c4a-9cd7-3742379390fe_Method">
    <vt:lpwstr>Standard</vt:lpwstr>
  </property>
  <property fmtid="{D5CDD505-2E9C-101B-9397-08002B2CF9AE}" pid="8" name="MSIP_Label_7c3d6485-211e-4c4a-9cd7-3742379390fe_Name">
    <vt:lpwstr>Intern information</vt:lpwstr>
  </property>
  <property fmtid="{D5CDD505-2E9C-101B-9397-08002B2CF9AE}" pid="9" name="MSIP_Label_7c3d6485-211e-4c4a-9cd7-3742379390fe_SiteId">
    <vt:lpwstr>1ff1a55c-17d0-4282-b9a5-2567952b6bb2</vt:lpwstr>
  </property>
  <property fmtid="{D5CDD505-2E9C-101B-9397-08002B2CF9AE}" pid="10" name="MSIP_Label_7c3d6485-211e-4c4a-9cd7-3742379390fe_ActionId">
    <vt:lpwstr>651444fb-209f-42c2-9273-3b6ab56487c8</vt:lpwstr>
  </property>
  <property fmtid="{D5CDD505-2E9C-101B-9397-08002B2CF9AE}" pid="11" name="MSIP_Label_7c3d6485-211e-4c4a-9cd7-3742379390fe_ContentBits">
    <vt:lpwstr>1</vt:lpwstr>
  </property>
  <property fmtid="{D5CDD505-2E9C-101B-9397-08002B2CF9AE}" pid="12" name="MSIP_Label_7c3d6485-211e-4c4a-9cd7-3742379390fe_Tag">
    <vt:lpwstr>10, 3, 0, 1</vt:lpwstr>
  </property>
</Properties>
</file>